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E6B" w:rsidRDefault="00503E6B" w:rsidP="00503E6B">
      <w:pPr>
        <w:widowControl w:val="0"/>
        <w:jc w:val="center"/>
      </w:pPr>
      <w:r w:rsidRPr="00503E6B">
        <w:rPr>
          <w:b/>
        </w:rPr>
        <w:t>South Carolina General Assembly</w:t>
      </w:r>
    </w:p>
    <w:p w:rsidR="00503E6B" w:rsidRDefault="00503E6B" w:rsidP="00503E6B">
      <w:pPr>
        <w:widowControl w:val="0"/>
        <w:jc w:val="center"/>
      </w:pPr>
      <w:r>
        <w:t>122nd Session, 2017-2018</w:t>
      </w:r>
    </w:p>
    <w:p w:rsidR="00503E6B" w:rsidRDefault="00503E6B" w:rsidP="00503E6B">
      <w:pPr>
        <w:widowControl w:val="0"/>
        <w:jc w:val="left"/>
      </w:pPr>
    </w:p>
    <w:p w:rsidR="00503E6B" w:rsidRDefault="00503E6B" w:rsidP="00503E6B">
      <w:pPr>
        <w:widowControl w:val="0"/>
        <w:jc w:val="left"/>
        <w:rPr>
          <w:b/>
        </w:rPr>
      </w:pPr>
      <w:r w:rsidRPr="00503E6B">
        <w:rPr>
          <w:b/>
        </w:rPr>
        <w:t>H. 5068</w:t>
      </w:r>
    </w:p>
    <w:p w:rsidR="00503E6B" w:rsidRDefault="00503E6B" w:rsidP="00503E6B">
      <w:pPr>
        <w:widowControl w:val="0"/>
        <w:jc w:val="left"/>
        <w:rPr>
          <w:b/>
        </w:rPr>
      </w:pPr>
    </w:p>
    <w:p w:rsidR="00503E6B" w:rsidRDefault="00503E6B" w:rsidP="00503E6B">
      <w:pPr>
        <w:widowControl w:val="0"/>
        <w:jc w:val="left"/>
      </w:pPr>
      <w:r w:rsidRPr="00503E6B">
        <w:rPr>
          <w:b/>
        </w:rPr>
        <w:t>STATUS INFORMATION</w:t>
      </w:r>
    </w:p>
    <w:p w:rsidR="00503E6B" w:rsidRDefault="00503E6B" w:rsidP="00503E6B">
      <w:pPr>
        <w:widowControl w:val="0"/>
        <w:jc w:val="left"/>
      </w:pPr>
    </w:p>
    <w:p w:rsidR="00503E6B" w:rsidRDefault="00503E6B" w:rsidP="00503E6B">
      <w:pPr>
        <w:widowControl w:val="0"/>
        <w:jc w:val="left"/>
      </w:pPr>
      <w:r>
        <w:t>House Resolution</w:t>
      </w:r>
    </w:p>
    <w:p w:rsidR="00503E6B" w:rsidRDefault="00503E6B" w:rsidP="00503E6B">
      <w:pPr>
        <w:widowControl w:val="0"/>
        <w:jc w:val="left"/>
      </w:pPr>
      <w:r>
        <w:t>Sponsors: Reps. Forrester,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503E6B" w:rsidRDefault="00503E6B" w:rsidP="00503E6B">
      <w:pPr>
        <w:widowControl w:val="0"/>
        <w:jc w:val="left"/>
      </w:pPr>
      <w:r>
        <w:t>Document Path: l:\council\bills\rt\17343dg18.docx</w:t>
      </w:r>
    </w:p>
    <w:p w:rsidR="00503E6B" w:rsidRDefault="00503E6B" w:rsidP="00503E6B">
      <w:pPr>
        <w:widowControl w:val="0"/>
        <w:jc w:val="left"/>
      </w:pPr>
    </w:p>
    <w:p w:rsidR="00503E6B" w:rsidRDefault="00503E6B" w:rsidP="00503E6B">
      <w:pPr>
        <w:widowControl w:val="0"/>
        <w:jc w:val="left"/>
      </w:pPr>
      <w:r>
        <w:t>Introduced in the House on March 6, 2018</w:t>
      </w:r>
    </w:p>
    <w:p w:rsidR="00503E6B" w:rsidRDefault="00503E6B" w:rsidP="00503E6B">
      <w:pPr>
        <w:widowControl w:val="0"/>
        <w:jc w:val="left"/>
      </w:pPr>
      <w:r>
        <w:t>Adopted by the House on March 6, 2018</w:t>
      </w:r>
    </w:p>
    <w:p w:rsidR="00503E6B" w:rsidRDefault="00503E6B" w:rsidP="00503E6B">
      <w:pPr>
        <w:widowControl w:val="0"/>
        <w:jc w:val="left"/>
      </w:pPr>
    </w:p>
    <w:p w:rsidR="00503E6B" w:rsidRDefault="00503E6B" w:rsidP="00503E6B">
      <w:pPr>
        <w:widowControl w:val="0"/>
        <w:jc w:val="left"/>
      </w:pPr>
      <w:r>
        <w:t xml:space="preserve">Summary: </w:t>
      </w:r>
      <w:r w:rsidR="004D6566">
        <w:t>Dorman High School Boys Basketball Team</w:t>
      </w:r>
    </w:p>
    <w:p w:rsidR="00503E6B" w:rsidRDefault="00503E6B" w:rsidP="00503E6B">
      <w:pPr>
        <w:widowControl w:val="0"/>
        <w:jc w:val="left"/>
      </w:pPr>
    </w:p>
    <w:p w:rsidR="00503E6B" w:rsidRDefault="00503E6B" w:rsidP="00503E6B">
      <w:pPr>
        <w:widowControl w:val="0"/>
        <w:jc w:val="left"/>
      </w:pPr>
    </w:p>
    <w:p w:rsidR="00503E6B" w:rsidRDefault="00503E6B" w:rsidP="00503E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3E6B">
        <w:rPr>
          <w:b/>
        </w:rPr>
        <w:t>HISTORY OF LEGISLATIVE ACTIONS</w:t>
      </w:r>
    </w:p>
    <w:p w:rsidR="00503E6B" w:rsidRDefault="00503E6B" w:rsidP="00503E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3E6B" w:rsidRPr="00503E6B" w:rsidRDefault="00503E6B" w:rsidP="00503E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3E6B">
        <w:rPr>
          <w:u w:val="single"/>
        </w:rPr>
        <w:tab/>
        <w:t>Date</w:t>
      </w:r>
      <w:r w:rsidRPr="00503E6B">
        <w:rPr>
          <w:u w:val="single"/>
        </w:rPr>
        <w:tab/>
        <w:t>Body</w:t>
      </w:r>
      <w:r w:rsidRPr="00503E6B">
        <w:rPr>
          <w:u w:val="single"/>
        </w:rPr>
        <w:tab/>
        <w:t>Action Description with journal page number</w:t>
      </w:r>
      <w:r w:rsidRPr="00503E6B">
        <w:rPr>
          <w:u w:val="single"/>
        </w:rPr>
        <w:tab/>
      </w:r>
    </w:p>
    <w:p w:rsidR="00DC464A" w:rsidRDefault="00DC464A" w:rsidP="00DC46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3/6/2018</w:t>
      </w:r>
      <w:r>
        <w:tab/>
        <w:t>House</w:t>
      </w:r>
      <w:r>
        <w:tab/>
      </w:r>
      <w:r w:rsidRPr="00FF05AA">
        <w:t>Introduced and adopted (</w:t>
      </w:r>
      <w:hyperlink r:id="rId7" w:history="1">
        <w:r w:rsidRPr="00FF05AA">
          <w:rPr>
            <w:rStyle w:val="Hyperlink"/>
          </w:rPr>
          <w:t>House Journal</w:t>
        </w:r>
        <w:r w:rsidRPr="00FF05AA">
          <w:rPr>
            <w:rStyle w:val="Hyperlink"/>
          </w:rPr>
          <w:noBreakHyphen/>
          <w:t>page 11</w:t>
        </w:r>
      </w:hyperlink>
      <w:r w:rsidRPr="00FF05AA">
        <w:t>)</w:t>
      </w:r>
    </w:p>
    <w:p w:rsidR="00DC464A" w:rsidRDefault="00DC464A" w:rsidP="00DC46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3E6B" w:rsidRDefault="00503E6B" w:rsidP="00503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03E6B">
          <w:rPr>
            <w:rStyle w:val="Hyperlink"/>
          </w:rPr>
          <w:t>legislative information</w:t>
        </w:r>
      </w:hyperlink>
      <w:r>
        <w:t xml:space="preserve"> at the website</w:t>
      </w:r>
    </w:p>
    <w:p w:rsidR="00503E6B" w:rsidRDefault="00503E6B" w:rsidP="00503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3E6B" w:rsidRPr="00503E6B" w:rsidRDefault="00503E6B" w:rsidP="00503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3E6B" w:rsidRDefault="00503E6B" w:rsidP="00503E6B">
      <w:r w:rsidRPr="00503E6B">
        <w:rPr>
          <w:b/>
        </w:rPr>
        <w:t>VERSIONS OF THIS BILL</w:t>
      </w:r>
    </w:p>
    <w:p w:rsidR="00503E6B" w:rsidRDefault="00503E6B" w:rsidP="00503E6B"/>
    <w:p w:rsidR="00503E6B" w:rsidRDefault="007206A8" w:rsidP="00503E6B">
      <w:hyperlink r:id="rId9" w:history="1">
        <w:r w:rsidR="00503E6B">
          <w:rPr>
            <w:rStyle w:val="Hyperlink"/>
          </w:rPr>
          <w:t>3/6/2018</w:t>
        </w:r>
      </w:hyperlink>
    </w:p>
    <w:p w:rsidR="00503E6B" w:rsidRDefault="00503E6B" w:rsidP="00503E6B"/>
    <w:p w:rsidR="00503E6B" w:rsidRDefault="00503E6B" w:rsidP="00503E6B">
      <w:pPr>
        <w:sectPr w:rsidR="00503E6B" w:rsidSect="00503E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18A8" w:rsidRDefault="00ED18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1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55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F13" w:rsidRPr="0076615F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>TO APPLAUD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>DORMAN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</w:t>
      </w:r>
      <w:r>
        <w:rPr>
          <w:rFonts w:eastAsiaTheme="minorHAnsi"/>
          <w:color w:val="000000" w:themeColor="text1"/>
          <w:szCs w:val="22"/>
          <w:u w:color="000000" w:themeColor="text1"/>
        </w:rPr>
        <w:t>SECURING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18</w:t>
      </w:r>
      <w:r w:rsidR="00CC774F">
        <w:rPr>
          <w:rFonts w:eastAsiaTheme="minorHAnsi"/>
          <w:color w:val="000000" w:themeColor="text1"/>
          <w:szCs w:val="22"/>
          <w:u w:color="000000" w:themeColor="text1"/>
        </w:rPr>
        <w:t xml:space="preserve"> SOUTH CAROLINA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4628D5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AAAA</w:t>
      </w:r>
      <w:r w:rsidRPr="004628D5">
        <w:rPr>
          <w:color w:val="000000" w:themeColor="text1"/>
          <w:u w:color="000000" w:themeColor="text1"/>
        </w:rPr>
        <w:t>A STATE CHAMPIONSHIP TITLE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</w:t>
      </w:r>
      <w:r>
        <w:rPr>
          <w:rFonts w:eastAsiaTheme="minorHAnsi"/>
          <w:color w:val="000000" w:themeColor="text1"/>
          <w:szCs w:val="22"/>
          <w:u w:color="000000" w:themeColor="text1"/>
        </w:rPr>
        <w:t>CONGRATULATE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8153EB" w:rsidRPr="008153E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S 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a grueling game, the Dorman Cavaliers managed to bring home their second straight AAAAA state championship title, defeating Irmo High School 44</w:t>
      </w:r>
      <w:r w:rsidR="008A7DC1">
        <w:noBreakHyphen/>
      </w:r>
      <w:r>
        <w:t>33; and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Dorman grabbed an early lead</w:t>
      </w:r>
      <w:r w:rsidR="002E65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a long</w:t>
      </w:r>
      <w:r w:rsidR="008A7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distance three</w:t>
      </w:r>
      <w:r w:rsidR="008A7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pointer sunk by Myles Tat</w:t>
      </w:r>
      <w:r w:rsidR="008B194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. This was followed by a dunk from Gabe Brya</w:t>
      </w:r>
      <w:r w:rsidR="002E653A">
        <w:rPr>
          <w:color w:val="000000" w:themeColor="text1"/>
          <w:u w:color="000000" w:themeColor="text1"/>
        </w:rPr>
        <w:t>nt</w:t>
      </w:r>
      <w:r>
        <w:rPr>
          <w:color w:val="000000" w:themeColor="text1"/>
          <w:u w:color="000000" w:themeColor="text1"/>
        </w:rPr>
        <w:t xml:space="preserve"> and a turnaround jumper from P.J. Hall. The Cavaliers led 9</w:t>
      </w:r>
      <w:r w:rsidR="008A7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 after a quarter,</w:t>
      </w:r>
      <w:r w:rsidR="002E653A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 xml:space="preserve"> then Irmo began to take </w:t>
      </w:r>
      <w:r w:rsidR="002E653A">
        <w:rPr>
          <w:color w:val="000000" w:themeColor="text1"/>
          <w:u w:color="000000" w:themeColor="text1"/>
        </w:rPr>
        <w:t>control</w:t>
      </w:r>
      <w:r>
        <w:rPr>
          <w:color w:val="000000" w:themeColor="text1"/>
          <w:u w:color="000000" w:themeColor="text1"/>
        </w:rPr>
        <w:t>; and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scoring thirteen points in the second quarter, the Yellow Jackets took the lead at 19</w:t>
      </w:r>
      <w:r w:rsidR="008A7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 at halftime; and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Cavaliers responded with an 11</w:t>
      </w:r>
      <w:r w:rsidR="008A7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run to end the third quarter, building a 35</w:t>
      </w:r>
      <w:r w:rsidR="008A7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27 lead. P.J. Hall, Myles Tate, and Ethan Parton all </w:t>
      </w:r>
      <w:r w:rsidR="000069FD">
        <w:rPr>
          <w:color w:val="000000" w:themeColor="text1"/>
          <w:u w:color="000000" w:themeColor="text1"/>
        </w:rPr>
        <w:t>made</w:t>
      </w:r>
      <w:r>
        <w:rPr>
          <w:color w:val="000000" w:themeColor="text1"/>
          <w:u w:color="000000" w:themeColor="text1"/>
        </w:rPr>
        <w:t xml:space="preserve"> three</w:t>
      </w:r>
      <w:r w:rsidR="008A7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pointers in the run. Kam</w:t>
      </w:r>
      <w:r w:rsidR="008153EB" w:rsidRPr="008153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ron Smith ignited the rally with his gritty play, diving for loose balls and securing a pair of extra possessions for the Cavaliers; and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defense was key in this game. Dorman </w:t>
      </w:r>
      <w:r w:rsidR="000069FD">
        <w:rPr>
          <w:color w:val="000000" w:themeColor="text1"/>
          <w:u w:color="000000" w:themeColor="text1"/>
        </w:rPr>
        <w:t>managed</w:t>
      </w:r>
      <w:r>
        <w:rPr>
          <w:color w:val="000000" w:themeColor="text1"/>
          <w:u w:color="000000" w:themeColor="text1"/>
        </w:rPr>
        <w:t xml:space="preserve"> to hold the Yellow </w:t>
      </w:r>
      <w:r w:rsidR="000069FD">
        <w:rPr>
          <w:color w:val="000000" w:themeColor="text1"/>
          <w:u w:color="000000" w:themeColor="text1"/>
        </w:rPr>
        <w:t>Jackets</w:t>
      </w:r>
      <w:r>
        <w:rPr>
          <w:color w:val="000000" w:themeColor="text1"/>
          <w:u w:color="000000" w:themeColor="text1"/>
        </w:rPr>
        <w:t xml:space="preserve"> to just eight points in the third qua</w:t>
      </w:r>
      <w:r w:rsidR="000069FD">
        <w:rPr>
          <w:color w:val="000000" w:themeColor="text1"/>
          <w:u w:color="000000" w:themeColor="text1"/>
        </w:rPr>
        <w:t>rter and six in the fourth; and</w:t>
      </w:r>
    </w:p>
    <w:p w:rsidR="000069FD" w:rsidRDefault="000069FD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utilizing his own skill and knowledge, Coach Thomas Ryan forged his</w:t>
      </w:r>
      <w:r w:rsidRPr="00031033">
        <w:rPr>
          <w:color w:val="000000" w:themeColor="text1"/>
          <w:u w:color="000000" w:themeColor="text1"/>
        </w:rPr>
        <w:t xml:space="preserve"> players into a championship</w:t>
      </w:r>
      <w:r w:rsidR="008A7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team. The tireless </w:t>
      </w:r>
      <w:r w:rsidR="000069FD">
        <w:rPr>
          <w:color w:val="000000" w:themeColor="text1"/>
          <w:u w:color="000000" w:themeColor="text1"/>
        </w:rPr>
        <w:t>lessons he has instilled in his players will remain with them on and off the court</w:t>
      </w:r>
      <w:r w:rsidRPr="00031033">
        <w:rPr>
          <w:color w:val="000000" w:themeColor="text1"/>
          <w:u w:color="000000" w:themeColor="text1"/>
        </w:rPr>
        <w:t xml:space="preserve">; and 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</w:t>
      </w:r>
      <w:r w:rsidR="000069FD">
        <w:t>members of the House of Representatives take</w:t>
      </w:r>
      <w:r>
        <w:t xml:space="preserve"> great </w:t>
      </w:r>
      <w:r w:rsidR="000069FD">
        <w:t>pride</w:t>
      </w:r>
      <w:r>
        <w:t xml:space="preserve"> in recognizing the young men of the Dorman High School boys basketball team for </w:t>
      </w:r>
      <w:r w:rsidR="000069FD">
        <w:t>their stellar performance and look forward to hearing of their continued achievements in years to come</w:t>
      </w:r>
      <w:r>
        <w:t>. Now, therefore,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F13" w:rsidRPr="0076615F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>
        <w:t>applaud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>Dorman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</w:t>
      </w:r>
      <w:r>
        <w:rPr>
          <w:rFonts w:eastAsiaTheme="minorHAnsi"/>
          <w:color w:val="000000" w:themeColor="text1"/>
          <w:szCs w:val="22"/>
          <w:u w:color="000000" w:themeColor="text1"/>
        </w:rPr>
        <w:t>securing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18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774F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AAAAA</w:t>
      </w:r>
      <w:r w:rsidRPr="004628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4628D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>hampionship title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>congratulate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8153EB" w:rsidRPr="008153E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s 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Ken Kiser and Coach Thomas Ryan of Dorman High School.</w:t>
      </w:r>
    </w:p>
    <w:p w:rsidR="00E3070A" w:rsidRDefault="008A7D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3E6B" w:rsidRDefault="00503E6B" w:rsidP="00503E6B">
      <w:pPr>
        <w:suppressAutoHyphens/>
      </w:pPr>
    </w:p>
    <w:sectPr w:rsidR="00503E6B" w:rsidSect="00503E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F13" w:rsidRDefault="00B55F13" w:rsidP="009F0C77">
      <w:r>
        <w:separator/>
      </w:r>
    </w:p>
  </w:endnote>
  <w:endnote w:type="continuationSeparator" w:id="0">
    <w:p w:rsidR="00B55F13" w:rsidRDefault="00B55F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01E021-3CE5-4504-B420-10B5A50EE278}"/>
    <w:embedBold r:id="rId2" w:fontKey="{E65A2A89-5DE6-490F-8A31-E210DD94C3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B68CDC-2B93-4236-9239-3A38F60BCA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C4C5431-8D4B-4E7C-9CB9-F6FB74D090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7361B5-0CD1-4D39-B412-D523E5CBCE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E6B" w:rsidRPr="00ED18A8" w:rsidRDefault="00503E6B" w:rsidP="00ED18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65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F13" w:rsidRDefault="00B55F13" w:rsidP="009F0C77">
      <w:r>
        <w:separator/>
      </w:r>
    </w:p>
  </w:footnote>
  <w:footnote w:type="continuationSeparator" w:id="0">
    <w:p w:rsidR="00B55F13" w:rsidRDefault="00B55F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43DG18"/>
    <w:docVar w:name="CoverBillType" w:val="r"/>
    <w:docVar w:name="DocPath" w:val="L:\Council\bills\RT\17343DG18.DOCX"/>
    <w:docVar w:name="dvBillNumber" w:val="506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C5533"/>
    <w:rsid w:val="000069FD"/>
    <w:rsid w:val="00011869"/>
    <w:rsid w:val="00015CD6"/>
    <w:rsid w:val="000A26F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653A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566"/>
    <w:rsid w:val="004E7D54"/>
    <w:rsid w:val="00503E6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53EB"/>
    <w:rsid w:val="008362E8"/>
    <w:rsid w:val="0085786E"/>
    <w:rsid w:val="008A1768"/>
    <w:rsid w:val="008A489F"/>
    <w:rsid w:val="008A7DC1"/>
    <w:rsid w:val="008B1945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F13"/>
    <w:rsid w:val="00BC553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774F"/>
    <w:rsid w:val="00CD2089"/>
    <w:rsid w:val="00CF1ECC"/>
    <w:rsid w:val="00D73A67"/>
    <w:rsid w:val="00D970A9"/>
    <w:rsid w:val="00DC464A"/>
    <w:rsid w:val="00DF3845"/>
    <w:rsid w:val="00E3070A"/>
    <w:rsid w:val="00E41911"/>
    <w:rsid w:val="00E44B57"/>
    <w:rsid w:val="00E92EEF"/>
    <w:rsid w:val="00ED18A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1678231-8C55-48AC-A675-7C2079274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77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74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3E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6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68_201803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079B2-0086-447F-8A31-B02CD68FA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563</Words>
  <Characters>3238</Characters>
  <Application>Microsoft Office Word</Application>
  <DocSecurity>0</DocSecurity>
  <Lines>102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5068: Dorman High School Boys Basketball Team - South Carolina Legislature Online</dc:title>
  <dc:creator>Rebecca Turner</dc:creator>
  <cp:lastModifiedBy>S Volk</cp:lastModifiedBy>
  <cp:revision>2</cp:revision>
  <cp:lastPrinted>2018-03-05T20:01:00Z</cp:lastPrinted>
  <dcterms:created xsi:type="dcterms:W3CDTF">2018-03-09T16:11:00Z</dcterms:created>
  <dcterms:modified xsi:type="dcterms:W3CDTF">2018-03-09T16:11:00Z</dcterms:modified>
</cp:coreProperties>
</file>