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3D6" w:rsidRDefault="007243D6" w:rsidP="007243D6">
      <w:pPr>
        <w:widowControl w:val="0"/>
        <w:jc w:val="center"/>
      </w:pPr>
      <w:r w:rsidRPr="007243D6">
        <w:rPr>
          <w:b/>
        </w:rPr>
        <w:t>South Carolina General Assembly</w:t>
      </w:r>
    </w:p>
    <w:p w:rsidR="007243D6" w:rsidRDefault="007243D6" w:rsidP="007243D6">
      <w:pPr>
        <w:widowControl w:val="0"/>
        <w:jc w:val="center"/>
      </w:pPr>
      <w:r>
        <w:t>122nd Session, 2017-2018</w:t>
      </w:r>
    </w:p>
    <w:p w:rsidR="007243D6" w:rsidRDefault="007243D6" w:rsidP="007243D6">
      <w:pPr>
        <w:widowControl w:val="0"/>
        <w:jc w:val="left"/>
      </w:pPr>
    </w:p>
    <w:p w:rsidR="007243D6" w:rsidRDefault="007243D6" w:rsidP="007243D6">
      <w:pPr>
        <w:widowControl w:val="0"/>
        <w:jc w:val="left"/>
        <w:rPr>
          <w:b/>
        </w:rPr>
      </w:pPr>
      <w:r w:rsidRPr="007243D6">
        <w:rPr>
          <w:b/>
        </w:rPr>
        <w:t>H. 5130</w:t>
      </w:r>
    </w:p>
    <w:p w:rsidR="007243D6" w:rsidRDefault="007243D6" w:rsidP="007243D6">
      <w:pPr>
        <w:widowControl w:val="0"/>
        <w:jc w:val="left"/>
        <w:rPr>
          <w:b/>
        </w:rPr>
      </w:pPr>
    </w:p>
    <w:p w:rsidR="007243D6" w:rsidRDefault="007243D6" w:rsidP="007243D6">
      <w:pPr>
        <w:widowControl w:val="0"/>
        <w:jc w:val="left"/>
      </w:pPr>
      <w:r w:rsidRPr="007243D6">
        <w:rPr>
          <w:b/>
        </w:rPr>
        <w:t>STATUS INFORMATION</w:t>
      </w:r>
    </w:p>
    <w:p w:rsidR="007243D6" w:rsidRDefault="007243D6" w:rsidP="007243D6">
      <w:pPr>
        <w:widowControl w:val="0"/>
        <w:jc w:val="left"/>
      </w:pPr>
    </w:p>
    <w:p w:rsidR="007243D6" w:rsidRDefault="007243D6" w:rsidP="007243D6">
      <w:pPr>
        <w:widowControl w:val="0"/>
        <w:jc w:val="left"/>
      </w:pPr>
      <w:r>
        <w:t>House Resolution</w:t>
      </w:r>
    </w:p>
    <w:p w:rsidR="007243D6" w:rsidRDefault="007243D6" w:rsidP="007243D6">
      <w:pPr>
        <w:widowControl w:val="0"/>
        <w:jc w:val="left"/>
      </w:pPr>
      <w:r>
        <w:t>Sponsors: Rep. Williams</w:t>
      </w:r>
    </w:p>
    <w:p w:rsidR="007243D6" w:rsidRDefault="007243D6" w:rsidP="007243D6">
      <w:pPr>
        <w:widowControl w:val="0"/>
        <w:jc w:val="left"/>
      </w:pPr>
      <w:r>
        <w:t>Document Path: l:\council\bills\rt\17352dg18.docx</w:t>
      </w:r>
    </w:p>
    <w:p w:rsidR="007243D6" w:rsidRDefault="007243D6" w:rsidP="007243D6">
      <w:pPr>
        <w:widowControl w:val="0"/>
        <w:jc w:val="left"/>
      </w:pPr>
    </w:p>
    <w:p w:rsidR="000F0CA4" w:rsidRDefault="000F0CA4" w:rsidP="007243D6">
      <w:pPr>
        <w:widowControl w:val="0"/>
        <w:jc w:val="left"/>
      </w:pPr>
      <w:r>
        <w:t>Introduced in the House on March 20, 2018</w:t>
      </w:r>
    </w:p>
    <w:p w:rsidR="000F0CA4" w:rsidRDefault="000F0CA4" w:rsidP="007243D6">
      <w:pPr>
        <w:widowControl w:val="0"/>
        <w:jc w:val="left"/>
      </w:pPr>
      <w:r>
        <w:t>Adopted by the House on March 20, 2018</w:t>
      </w:r>
    </w:p>
    <w:p w:rsidR="000F0CA4" w:rsidRDefault="000F0CA4" w:rsidP="007243D6">
      <w:pPr>
        <w:widowControl w:val="0"/>
        <w:jc w:val="left"/>
      </w:pPr>
    </w:p>
    <w:p w:rsidR="007243D6" w:rsidRDefault="007243D6" w:rsidP="007243D6">
      <w:pPr>
        <w:widowControl w:val="0"/>
        <w:jc w:val="left"/>
      </w:pPr>
      <w:r>
        <w:t xml:space="preserve">Summary: </w:t>
      </w:r>
      <w:r w:rsidR="004D1E4E">
        <w:t>13 Child Warriors Day</w:t>
      </w:r>
    </w:p>
    <w:p w:rsidR="007243D6" w:rsidRDefault="007243D6" w:rsidP="007243D6">
      <w:pPr>
        <w:widowControl w:val="0"/>
        <w:jc w:val="left"/>
      </w:pPr>
    </w:p>
    <w:p w:rsidR="007243D6" w:rsidRDefault="007243D6" w:rsidP="007243D6">
      <w:pPr>
        <w:widowControl w:val="0"/>
        <w:jc w:val="left"/>
      </w:pPr>
    </w:p>
    <w:p w:rsidR="007243D6" w:rsidRDefault="007243D6" w:rsidP="007243D6">
      <w:pPr>
        <w:widowControl w:val="0"/>
        <w:tabs>
          <w:tab w:val="center" w:pos="590"/>
          <w:tab w:val="center" w:pos="1440"/>
          <w:tab w:val="left" w:pos="1872"/>
          <w:tab w:val="left" w:pos="9187"/>
        </w:tabs>
        <w:jc w:val="left"/>
      </w:pPr>
      <w:r w:rsidRPr="007243D6">
        <w:rPr>
          <w:b/>
        </w:rPr>
        <w:t>HISTORY OF LEGISLATIVE ACTIONS</w:t>
      </w:r>
    </w:p>
    <w:p w:rsidR="007243D6" w:rsidRDefault="007243D6" w:rsidP="007243D6">
      <w:pPr>
        <w:widowControl w:val="0"/>
        <w:tabs>
          <w:tab w:val="center" w:pos="590"/>
          <w:tab w:val="center" w:pos="1440"/>
          <w:tab w:val="left" w:pos="1872"/>
          <w:tab w:val="left" w:pos="9187"/>
        </w:tabs>
        <w:jc w:val="left"/>
      </w:pPr>
    </w:p>
    <w:p w:rsidR="007243D6" w:rsidRPr="007243D6" w:rsidRDefault="007243D6" w:rsidP="007243D6">
      <w:pPr>
        <w:widowControl w:val="0"/>
        <w:tabs>
          <w:tab w:val="center" w:pos="590"/>
          <w:tab w:val="center" w:pos="1440"/>
          <w:tab w:val="left" w:pos="1872"/>
          <w:tab w:val="left" w:pos="9187"/>
        </w:tabs>
        <w:jc w:val="left"/>
      </w:pPr>
      <w:r w:rsidRPr="007243D6">
        <w:rPr>
          <w:u w:val="single"/>
        </w:rPr>
        <w:tab/>
        <w:t>Date</w:t>
      </w:r>
      <w:r w:rsidRPr="007243D6">
        <w:rPr>
          <w:u w:val="single"/>
        </w:rPr>
        <w:tab/>
        <w:t>Body</w:t>
      </w:r>
      <w:r w:rsidRPr="007243D6">
        <w:rPr>
          <w:u w:val="single"/>
        </w:rPr>
        <w:tab/>
        <w:t>Action Description with journal page number</w:t>
      </w:r>
      <w:r w:rsidRPr="007243D6">
        <w:rPr>
          <w:u w:val="single"/>
        </w:rPr>
        <w:tab/>
      </w:r>
    </w:p>
    <w:p w:rsidR="00527C37" w:rsidRDefault="00527C37" w:rsidP="00527C37">
      <w:pPr>
        <w:widowControl w:val="0"/>
        <w:tabs>
          <w:tab w:val="right" w:pos="1008"/>
          <w:tab w:val="left" w:pos="1152"/>
          <w:tab w:val="left" w:pos="1872"/>
          <w:tab w:val="left" w:pos="9187"/>
        </w:tabs>
        <w:ind w:left="2088" w:hanging="2088"/>
        <w:jc w:val="left"/>
      </w:pPr>
      <w:r>
        <w:tab/>
        <w:t>3/20/2018</w:t>
      </w:r>
      <w:r>
        <w:tab/>
        <w:t>House</w:t>
      </w:r>
      <w:r>
        <w:tab/>
      </w:r>
      <w:r w:rsidRPr="0069567F">
        <w:t>Introduced and adopted (</w:t>
      </w:r>
      <w:hyperlink r:id="rId7" w:history="1">
        <w:r w:rsidRPr="0069567F">
          <w:rPr>
            <w:rStyle w:val="Hyperlink"/>
          </w:rPr>
          <w:t>House Journal</w:t>
        </w:r>
        <w:r w:rsidRPr="0069567F">
          <w:rPr>
            <w:rStyle w:val="Hyperlink"/>
          </w:rPr>
          <w:noBreakHyphen/>
          <w:t>page 65</w:t>
        </w:r>
      </w:hyperlink>
      <w:r w:rsidRPr="0069567F">
        <w:t>)</w:t>
      </w:r>
    </w:p>
    <w:p w:rsidR="00527C37" w:rsidRDefault="00527C37" w:rsidP="00527C37">
      <w:pPr>
        <w:widowControl w:val="0"/>
        <w:tabs>
          <w:tab w:val="right" w:pos="1008"/>
          <w:tab w:val="left" w:pos="1152"/>
          <w:tab w:val="left" w:pos="1872"/>
          <w:tab w:val="left" w:pos="9187"/>
        </w:tabs>
        <w:ind w:left="2088" w:hanging="2088"/>
        <w:jc w:val="left"/>
      </w:pPr>
    </w:p>
    <w:p w:rsidR="007243D6" w:rsidRDefault="007243D6" w:rsidP="007243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243D6">
          <w:rPr>
            <w:rStyle w:val="Hyperlink"/>
          </w:rPr>
          <w:t>legislative information</w:t>
        </w:r>
      </w:hyperlink>
      <w:r>
        <w:t xml:space="preserve"> at the website</w:t>
      </w:r>
    </w:p>
    <w:p w:rsidR="007243D6" w:rsidRDefault="007243D6" w:rsidP="007243D6">
      <w:pPr>
        <w:widowControl w:val="0"/>
        <w:tabs>
          <w:tab w:val="right" w:pos="1008"/>
          <w:tab w:val="left" w:pos="1152"/>
          <w:tab w:val="left" w:pos="1872"/>
          <w:tab w:val="left" w:pos="9187"/>
        </w:tabs>
        <w:ind w:left="2088" w:hanging="2088"/>
        <w:jc w:val="left"/>
      </w:pPr>
    </w:p>
    <w:p w:rsidR="007243D6" w:rsidRPr="007243D6" w:rsidRDefault="007243D6" w:rsidP="007243D6">
      <w:pPr>
        <w:widowControl w:val="0"/>
        <w:tabs>
          <w:tab w:val="right" w:pos="1008"/>
          <w:tab w:val="left" w:pos="1152"/>
          <w:tab w:val="left" w:pos="1872"/>
          <w:tab w:val="left" w:pos="9187"/>
        </w:tabs>
        <w:ind w:left="2088" w:hanging="2088"/>
        <w:jc w:val="left"/>
      </w:pPr>
    </w:p>
    <w:p w:rsidR="007243D6" w:rsidRDefault="007243D6" w:rsidP="007243D6">
      <w:r w:rsidRPr="007243D6">
        <w:rPr>
          <w:b/>
        </w:rPr>
        <w:t>VERSIONS OF THIS BILL</w:t>
      </w:r>
    </w:p>
    <w:p w:rsidR="007243D6" w:rsidRDefault="007243D6" w:rsidP="007243D6"/>
    <w:p w:rsidR="007243D6" w:rsidRDefault="00F572F2" w:rsidP="007243D6">
      <w:hyperlink r:id="rId9" w:history="1">
        <w:r w:rsidR="007243D6">
          <w:rPr>
            <w:rStyle w:val="Hyperlink"/>
          </w:rPr>
          <w:t>3/14/2018</w:t>
        </w:r>
      </w:hyperlink>
    </w:p>
    <w:p w:rsidR="007243D6" w:rsidRDefault="007243D6" w:rsidP="007243D6"/>
    <w:p w:rsidR="007243D6" w:rsidRDefault="007243D6" w:rsidP="007243D6">
      <w:pPr>
        <w:sectPr w:rsidR="007243D6" w:rsidSect="007243D6">
          <w:pgSz w:w="12240" w:h="15840" w:code="1"/>
          <w:pgMar w:top="1080" w:right="1440" w:bottom="1080" w:left="1440" w:header="720" w:footer="720" w:gutter="0"/>
          <w:cols w:space="720"/>
          <w:noEndnote/>
          <w:docGrid w:linePitch="360"/>
        </w:sectPr>
      </w:pPr>
    </w:p>
    <w:p w:rsidR="00756062" w:rsidRDefault="00756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39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13250B">
        <w:t xml:space="preserve"> DECLARE AUGUST 19, </w:t>
      </w:r>
      <w:r w:rsidR="00C704A0">
        <w:t>2018</w:t>
      </w:r>
      <w:r w:rsidR="0013250B">
        <w:t>, AS “13 CHILD WARRIORS” DAY IN THE STATE OF SOUTH CAROLINA AND TO THANK THESE GROUNDBREAKING CITIZENS AND THEIR FAMILIES FOR THEIR MANY CONTRIBUTIONS TO THE CITY OF DARLINGTON, THE STATE OF SOUTH CAROLINA, AND THE UNITED STATES OF AMERICA.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0776" w:rsidRDefault="00C63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0776">
        <w:t xml:space="preserve">the members of the House of Representatives of the State of South Carolina wish to recognize the </w:t>
      </w:r>
      <w:r w:rsidR="0013250B">
        <w:t>heroic</w:t>
      </w:r>
      <w:r w:rsidR="00B30776">
        <w:t xml:space="preserve"> “13 Child Warriors” of Darlington, South Carolina</w:t>
      </w:r>
      <w:r w:rsidR="00AE7559">
        <w:t>, who were among the first African</w:t>
      </w:r>
      <w:r w:rsidR="00052346">
        <w:noBreakHyphen/>
      </w:r>
      <w:r w:rsidR="00AE7559">
        <w:t>American students to attend St. John</w:t>
      </w:r>
      <w:r w:rsidR="00052346" w:rsidRPr="00052346">
        <w:t>’</w:t>
      </w:r>
      <w:r w:rsidR="00AE7559">
        <w:t>s High School and were at the forefront of the desegregation of Darlington County public schools</w:t>
      </w:r>
      <w:r w:rsidR="00B30776">
        <w:t>; and</w:t>
      </w:r>
    </w:p>
    <w:p w:rsidR="00B30776"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76"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recognition of </w:t>
      </w:r>
      <w:r w:rsidR="0013250B">
        <w:t>the</w:t>
      </w:r>
      <w:r>
        <w:t xml:space="preserve"> display of bravery, </w:t>
      </w:r>
      <w:r w:rsidR="00AE7559">
        <w:t>steadfastness</w:t>
      </w:r>
      <w:r>
        <w:t>,</w:t>
      </w:r>
      <w:r w:rsidR="00AE7559">
        <w:t xml:space="preserve"> and</w:t>
      </w:r>
      <w:r>
        <w:t xml:space="preserve"> civic</w:t>
      </w:r>
      <w:r w:rsidR="00052346">
        <w:noBreakHyphen/>
      </w:r>
      <w:r w:rsidR="00AE7559">
        <w:t>mindedness</w:t>
      </w:r>
      <w:r>
        <w:t xml:space="preserve"> as demonstrated by these “13 Child Warriors,” who, in being obedient to their community elders and nurturing parents, sacrificed their youthful innocence </w:t>
      </w:r>
      <w:r w:rsidR="00AE7559">
        <w:t xml:space="preserve">and, </w:t>
      </w:r>
      <w:r>
        <w:t>deliberately and nonviolently,</w:t>
      </w:r>
      <w:r w:rsidR="00AE7559">
        <w:t xml:space="preserve"> fought against</w:t>
      </w:r>
      <w:r>
        <w:t xml:space="preserve"> the sins of racism, </w:t>
      </w:r>
      <w:r w:rsidR="0013250B">
        <w:t>greed</w:t>
      </w:r>
      <w:r>
        <w:t xml:space="preserve">, and  </w:t>
      </w:r>
      <w:r w:rsidR="0013250B">
        <w:t>injustice</w:t>
      </w:r>
      <w:r>
        <w:t xml:space="preserve"> as codified in hollow laws observed until the 1960s</w:t>
      </w:r>
      <w:r w:rsidR="00AE7559">
        <w:t>. In the end, these courageous individuals</w:t>
      </w:r>
      <w:r>
        <w:t xml:space="preserve"> were</w:t>
      </w:r>
      <w:r w:rsidR="00AE7559">
        <w:t xml:space="preserve"> </w:t>
      </w:r>
      <w:r>
        <w:t>victorious; and</w:t>
      </w:r>
    </w:p>
    <w:p w:rsidR="00B30776"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76"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that the South Carolina House of Representatives, as present</w:t>
      </w:r>
      <w:r w:rsidR="00052346">
        <w:noBreakHyphen/>
      </w:r>
      <w:r>
        <w:t xml:space="preserve">day stewards of our community, affirm and express an appropriate attitude of remorse for the sins of </w:t>
      </w:r>
      <w:r w:rsidR="00AE7559">
        <w:t>our</w:t>
      </w:r>
      <w:r>
        <w:t xml:space="preserve"> forbearers and, in doing so, welcome and embrace a new day and attitude of justice, e</w:t>
      </w:r>
      <w:r w:rsidR="00AE7559">
        <w:t>quality</w:t>
      </w:r>
      <w:r>
        <w:t>, forgiveness, unity, peace, love, respect, and reconciliation as demonstrated by announcing this statement of determination; and</w:t>
      </w:r>
    </w:p>
    <w:p w:rsidR="00B30776"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82" w:rsidRDefault="0013250B" w:rsidP="00AE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acknowledged by name are the elders an</w:t>
      </w:r>
      <w:r w:rsidR="00C704A0">
        <w:t>d parents alike</w:t>
      </w:r>
      <w:r>
        <w:t xml:space="preserve"> including, but not limited to</w:t>
      </w:r>
      <w:r w:rsidR="00AE7559">
        <w:t>:</w:t>
      </w:r>
      <w:r>
        <w:t xml:space="preserve"> the late Arthur Whitfield </w:t>
      </w:r>
      <w:r>
        <w:lastRenderedPageBreak/>
        <w:t>“Man” Stanley and Theodosia King</w:t>
      </w:r>
      <w:r w:rsidR="00052346">
        <w:noBreakHyphen/>
      </w:r>
      <w:r>
        <w:t>Stanley</w:t>
      </w:r>
      <w:r w:rsidR="00AE7559">
        <w:t>;</w:t>
      </w:r>
      <w:r>
        <w:t xml:space="preserve"> the late Whitfield Sims,</w:t>
      </w:r>
      <w:r w:rsidR="00AE7559">
        <w:t xml:space="preserve"> Sr., and Beatrice Wingate</w:t>
      </w:r>
      <w:r w:rsidR="00052346">
        <w:noBreakHyphen/>
      </w:r>
      <w:r w:rsidR="00AE7559">
        <w:t>Sims;</w:t>
      </w:r>
      <w:r>
        <w:t xml:space="preserve"> the late Robert Bro</w:t>
      </w:r>
      <w:r w:rsidR="00AE7559">
        <w:t>wn and Janie Sue Anderson</w:t>
      </w:r>
      <w:r w:rsidR="00052346">
        <w:noBreakHyphen/>
      </w:r>
      <w:r w:rsidR="00AE7559">
        <w:t>Brown;</w:t>
      </w:r>
      <w:r>
        <w:t xml:space="preserve"> the late Clarence L. Wingate and Lily </w:t>
      </w:r>
      <w:r w:rsidR="00AE7559">
        <w:t>Fraser</w:t>
      </w:r>
      <w:r w:rsidR="00052346">
        <w:noBreakHyphen/>
      </w:r>
      <w:r w:rsidR="00AE7559">
        <w:t>Wingate;</w:t>
      </w:r>
      <w:r>
        <w:t xml:space="preserve"> a</w:t>
      </w:r>
      <w:r w:rsidR="00AE7559">
        <w:t>nd also the dutiful students: Whitfield Sims, Jr.; the late Cordell Sims; the late Farris Sims</w:t>
      </w:r>
      <w:r w:rsidR="00052346">
        <w:noBreakHyphen/>
      </w:r>
      <w:r w:rsidR="00AE7559">
        <w:t>Planter;</w:t>
      </w:r>
      <w:r>
        <w:t xml:space="preserve"> Jacqu</w:t>
      </w:r>
      <w:r w:rsidR="00AE7559">
        <w:t>eline Brown</w:t>
      </w:r>
      <w:r w:rsidR="00052346">
        <w:noBreakHyphen/>
      </w:r>
      <w:r w:rsidR="00AE7559">
        <w:t>Coppedge; Thomas Brown; Ashley Brown;</w:t>
      </w:r>
      <w:r>
        <w:t xml:space="preserve"> Theodore Stanley, also known as Abdul Hakim Yasin</w:t>
      </w:r>
      <w:r w:rsidR="00AE7559">
        <w:t>; Emily Stanley</w:t>
      </w:r>
      <w:r w:rsidR="00052346">
        <w:noBreakHyphen/>
      </w:r>
      <w:r w:rsidR="00AE7559">
        <w:t>Stanley; and Clarence Keith Wingate,</w:t>
      </w:r>
      <w:r>
        <w:t xml:space="preserve"> all of the City of Darling</w:t>
      </w:r>
      <w:r w:rsidR="00AE7559">
        <w:t>t</w:t>
      </w:r>
      <w:r>
        <w:t>on</w:t>
      </w:r>
      <w:r w:rsidR="00AE7559">
        <w:t>;</w:t>
      </w:r>
      <w:r>
        <w:t xml:space="preserve"> and Linda Peterson and Nathaniel Rogers, of Hartsville</w:t>
      </w:r>
      <w:r w:rsidR="00AE7559">
        <w:t xml:space="preserve">.  </w:t>
      </w:r>
      <w:r w:rsidR="00C63982">
        <w:t>Now, therefore,</w:t>
      </w:r>
    </w:p>
    <w:p w:rsidR="00C63982" w:rsidRDefault="00C63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82" w:rsidRDefault="00C63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3982" w:rsidRDefault="00C63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82" w:rsidRDefault="00C63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250B">
        <w:t xml:space="preserve"> the members of the House of Representatives of the State of South Carolina, by this </w:t>
      </w:r>
      <w:r w:rsidR="00C704A0">
        <w:t>resolution, declare August 19, 2018</w:t>
      </w:r>
      <w:r w:rsidR="0013250B">
        <w:t>, as “13 Child Warriors” day in the State of South Carolina and thank these groundbreaking citizens and their families for their many contributions to the City of Darling</w:t>
      </w:r>
      <w:r w:rsidR="00C704A0">
        <w:t>ton</w:t>
      </w:r>
      <w:r w:rsidR="0013250B">
        <w:t>, the State of South Carolina, and the United States of America.</w:t>
      </w:r>
    </w:p>
    <w:p w:rsidR="00F75D26" w:rsidRDefault="000523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3D6" w:rsidRDefault="007243D6" w:rsidP="007243D6">
      <w:pPr>
        <w:suppressAutoHyphens/>
      </w:pPr>
    </w:p>
    <w:sectPr w:rsidR="007243D6" w:rsidSect="007243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559" w:rsidRDefault="00AE7559" w:rsidP="009F0C77">
      <w:r>
        <w:separator/>
      </w:r>
    </w:p>
  </w:endnote>
  <w:endnote w:type="continuationSeparator" w:id="0">
    <w:p w:rsidR="00AE7559" w:rsidRDefault="00AE75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C37E00-B107-48E6-8C39-CA5F3DB8BC35}"/>
    <w:embedBold r:id="rId2" w:fontKey="{02CB27CA-1409-46E0-BFAF-47ADADCDEBA9}"/>
  </w:font>
  <w:font w:name="Calibri">
    <w:panose1 w:val="020F0502020204030204"/>
    <w:charset w:val="00"/>
    <w:family w:val="swiss"/>
    <w:pitch w:val="variable"/>
    <w:sig w:usb0="E00002FF" w:usb1="4000ACFF" w:usb2="00000001" w:usb3="00000000" w:csb0="0000019F" w:csb1="00000000"/>
    <w:embedRegular r:id="rId3" w:fontKey="{F2343EB4-6DD6-45BC-87A3-5C9B9EEE1F91}"/>
  </w:font>
  <w:font w:name="Segoe UI">
    <w:panose1 w:val="020B0502040204020203"/>
    <w:charset w:val="00"/>
    <w:family w:val="swiss"/>
    <w:pitch w:val="variable"/>
    <w:sig w:usb0="E10022FF" w:usb1="C000E47F" w:usb2="00000029" w:usb3="00000000" w:csb0="000001DF" w:csb1="00000000"/>
    <w:embedRegular r:id="rId4" w:fontKey="{2E0638BF-15AC-47C7-B6DB-80D17A2FD893}"/>
  </w:font>
  <w:font w:name="Cambria">
    <w:panose1 w:val="02040503050406030204"/>
    <w:charset w:val="00"/>
    <w:family w:val="roman"/>
    <w:pitch w:val="variable"/>
    <w:sig w:usb0="E00002FF" w:usb1="400004FF" w:usb2="00000000" w:usb3="00000000" w:csb0="0000019F" w:csb1="00000000"/>
    <w:embedRegular r:id="rId5" w:fontKey="{6CB2082D-A164-46E7-8AA4-A24C5EF4F8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3D6" w:rsidRPr="00756062" w:rsidRDefault="007243D6" w:rsidP="00756062">
    <w:pPr>
      <w:pStyle w:val="Footer"/>
      <w:tabs>
        <w:tab w:val="clear" w:pos="4680"/>
        <w:tab w:val="clear" w:pos="9360"/>
        <w:tab w:val="center" w:pos="2995"/>
      </w:tabs>
      <w:spacing w:before="120"/>
    </w:pPr>
    <w:r>
      <w:t>[5130]</w:t>
    </w:r>
    <w:r>
      <w:tab/>
    </w:r>
    <w:r>
      <w:fldChar w:fldCharType="begin"/>
    </w:r>
    <w:r>
      <w:instrText xml:space="preserve"> PAGE  \* MERGEFORMAT </w:instrText>
    </w:r>
    <w:r>
      <w:fldChar w:fldCharType="separate"/>
    </w:r>
    <w:r w:rsidR="004D1E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559" w:rsidRDefault="00AE7559" w:rsidP="009F0C77">
      <w:r>
        <w:separator/>
      </w:r>
    </w:p>
  </w:footnote>
  <w:footnote w:type="continuationSeparator" w:id="0">
    <w:p w:rsidR="00AE7559" w:rsidRDefault="00AE75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2DG18"/>
    <w:docVar w:name="CoverBillType" w:val="r"/>
    <w:docVar w:name="DocPath" w:val="L:\Council\bills\RT\17352DG18.DOCX"/>
    <w:docVar w:name="dvBillNumber" w:val="5130"/>
    <w:docVar w:name="dvBillNumberPrefix" w:val="H. "/>
    <w:docVar w:name="dvOriginalBody" w:val="House"/>
    <w:docVar w:name="dvSteno" w:val="RT"/>
    <w:docVar w:name="NameofBody" w:val="h"/>
    <w:docVar w:name="vGroup2" w:val="Council"/>
  </w:docVars>
  <w:rsids>
    <w:rsidRoot w:val="00C63982"/>
    <w:rsid w:val="00011869"/>
    <w:rsid w:val="00015CD6"/>
    <w:rsid w:val="00052346"/>
    <w:rsid w:val="000E0100"/>
    <w:rsid w:val="000E1785"/>
    <w:rsid w:val="000F0CA4"/>
    <w:rsid w:val="000F40FA"/>
    <w:rsid w:val="001035F1"/>
    <w:rsid w:val="0010776B"/>
    <w:rsid w:val="0013250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E4E"/>
    <w:rsid w:val="004E7D54"/>
    <w:rsid w:val="005273C6"/>
    <w:rsid w:val="00527C37"/>
    <w:rsid w:val="00530A69"/>
    <w:rsid w:val="00545593"/>
    <w:rsid w:val="00556EBF"/>
    <w:rsid w:val="00577C6C"/>
    <w:rsid w:val="005A62FE"/>
    <w:rsid w:val="005C2FE2"/>
    <w:rsid w:val="005E2BC9"/>
    <w:rsid w:val="00605102"/>
    <w:rsid w:val="006215AA"/>
    <w:rsid w:val="0067100C"/>
    <w:rsid w:val="006913C9"/>
    <w:rsid w:val="0069470D"/>
    <w:rsid w:val="006D58AA"/>
    <w:rsid w:val="007243D6"/>
    <w:rsid w:val="00734F00"/>
    <w:rsid w:val="0075606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559"/>
    <w:rsid w:val="00B30776"/>
    <w:rsid w:val="00B412D4"/>
    <w:rsid w:val="00BE3C22"/>
    <w:rsid w:val="00C0345E"/>
    <w:rsid w:val="00C31C95"/>
    <w:rsid w:val="00C3483A"/>
    <w:rsid w:val="00C63982"/>
    <w:rsid w:val="00C704A0"/>
    <w:rsid w:val="00C74E9D"/>
    <w:rsid w:val="00C826DD"/>
    <w:rsid w:val="00C82FD3"/>
    <w:rsid w:val="00C92819"/>
    <w:rsid w:val="00CC6B7B"/>
    <w:rsid w:val="00CD2089"/>
    <w:rsid w:val="00CE3FE9"/>
    <w:rsid w:val="00D55AD3"/>
    <w:rsid w:val="00D73A67"/>
    <w:rsid w:val="00D970A9"/>
    <w:rsid w:val="00DF3845"/>
    <w:rsid w:val="00E41911"/>
    <w:rsid w:val="00E44B57"/>
    <w:rsid w:val="00E92EEF"/>
    <w:rsid w:val="00EF2368"/>
    <w:rsid w:val="00F24442"/>
    <w:rsid w:val="00F50AE3"/>
    <w:rsid w:val="00F655B7"/>
    <w:rsid w:val="00F656BA"/>
    <w:rsid w:val="00F67CF1"/>
    <w:rsid w:val="00F728AA"/>
    <w:rsid w:val="00F75D2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0F8858-9C38-40A2-A55B-E7D06AB7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1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00C"/>
    <w:rPr>
      <w:rFonts w:ascii="Segoe UI" w:eastAsia="Times New Roman" w:hAnsi="Segoe UI" w:cs="Segoe UI"/>
      <w:sz w:val="18"/>
      <w:szCs w:val="18"/>
    </w:rPr>
  </w:style>
  <w:style w:type="character" w:styleId="Hyperlink">
    <w:name w:val="Hyperlink"/>
    <w:basedOn w:val="DefaultParagraphFont"/>
    <w:uiPriority w:val="99"/>
    <w:unhideWhenUsed/>
    <w:rsid w:val="007243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0&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30_2018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AAE9C-2058-4F39-B08E-7BDD36C52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472</Words>
  <Characters>2656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5130: 13 Child Warriors Day - South Carolina Legislature Online</dc:title>
  <dc:creator>Rebecca Turner</dc:creator>
  <cp:lastModifiedBy>S Volk</cp:lastModifiedBy>
  <cp:revision>2</cp:revision>
  <cp:lastPrinted>2018-03-08T18:00:00Z</cp:lastPrinted>
  <dcterms:created xsi:type="dcterms:W3CDTF">2018-03-23T18:20:00Z</dcterms:created>
  <dcterms:modified xsi:type="dcterms:W3CDTF">2018-03-23T18:20:00Z</dcterms:modified>
</cp:coreProperties>
</file>