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506" w:rsidRDefault="005C7506" w:rsidP="005C7506">
      <w:pPr>
        <w:widowControl w:val="0"/>
        <w:jc w:val="center"/>
      </w:pPr>
      <w:r w:rsidRPr="005C7506">
        <w:rPr>
          <w:b/>
        </w:rPr>
        <w:t>South Carolina General Assembly</w:t>
      </w:r>
    </w:p>
    <w:p w:rsidR="005C7506" w:rsidRDefault="005C7506" w:rsidP="005C7506">
      <w:pPr>
        <w:widowControl w:val="0"/>
        <w:jc w:val="center"/>
      </w:pPr>
      <w:r>
        <w:t>122nd Session, 2017-2018</w:t>
      </w:r>
    </w:p>
    <w:p w:rsidR="005C7506" w:rsidRDefault="005C7506" w:rsidP="005C7506">
      <w:pPr>
        <w:widowControl w:val="0"/>
        <w:jc w:val="left"/>
      </w:pPr>
    </w:p>
    <w:p w:rsidR="005C7506" w:rsidRDefault="005C7506" w:rsidP="005C7506">
      <w:pPr>
        <w:widowControl w:val="0"/>
        <w:jc w:val="left"/>
        <w:rPr>
          <w:b/>
        </w:rPr>
      </w:pPr>
      <w:r w:rsidRPr="005C7506">
        <w:rPr>
          <w:b/>
        </w:rPr>
        <w:t>H. 5206</w:t>
      </w:r>
    </w:p>
    <w:p w:rsidR="005C7506" w:rsidRDefault="005C7506" w:rsidP="005C7506">
      <w:pPr>
        <w:widowControl w:val="0"/>
        <w:jc w:val="left"/>
        <w:rPr>
          <w:b/>
        </w:rPr>
      </w:pPr>
    </w:p>
    <w:p w:rsidR="005C7506" w:rsidRDefault="005C7506" w:rsidP="005C7506">
      <w:pPr>
        <w:widowControl w:val="0"/>
        <w:jc w:val="left"/>
      </w:pPr>
      <w:r w:rsidRPr="005C7506">
        <w:rPr>
          <w:b/>
        </w:rPr>
        <w:t>STATUS INFORMATION</w:t>
      </w:r>
    </w:p>
    <w:p w:rsidR="005C7506" w:rsidRDefault="005C7506" w:rsidP="005C7506">
      <w:pPr>
        <w:widowControl w:val="0"/>
        <w:jc w:val="left"/>
      </w:pPr>
    </w:p>
    <w:p w:rsidR="005C7506" w:rsidRDefault="005C7506" w:rsidP="005C7506">
      <w:pPr>
        <w:widowControl w:val="0"/>
        <w:jc w:val="left"/>
      </w:pPr>
      <w:r>
        <w:t>House Resolution</w:t>
      </w:r>
    </w:p>
    <w:p w:rsidR="005C7506" w:rsidRDefault="005C7506" w:rsidP="005C7506">
      <w:pPr>
        <w:widowControl w:val="0"/>
        <w:jc w:val="left"/>
      </w:pPr>
      <w:r>
        <w:t>Sponsors: Reps. Jefferson, King, Gilliard, Williams, Pendarvis, Kirby, Cobb</w:t>
      </w:r>
      <w:r>
        <w:noBreakHyphen/>
        <w:t>Hunter, Howard and Ott</w:t>
      </w:r>
    </w:p>
    <w:p w:rsidR="005C7506" w:rsidRDefault="005C7506" w:rsidP="005C7506">
      <w:pPr>
        <w:widowControl w:val="0"/>
        <w:jc w:val="left"/>
      </w:pPr>
      <w:r>
        <w:t>Document Path: l:\council\bills\rt\17369vr18.docx</w:t>
      </w:r>
    </w:p>
    <w:p w:rsidR="005C7506" w:rsidRDefault="005C7506" w:rsidP="005C7506">
      <w:pPr>
        <w:widowControl w:val="0"/>
        <w:jc w:val="left"/>
      </w:pPr>
    </w:p>
    <w:p w:rsidR="005C7506" w:rsidRDefault="005C7506" w:rsidP="005C7506">
      <w:pPr>
        <w:widowControl w:val="0"/>
        <w:jc w:val="left"/>
      </w:pPr>
      <w:r>
        <w:t>Introduced in the House on April 5, 2018</w:t>
      </w:r>
    </w:p>
    <w:p w:rsidR="005C7506" w:rsidRDefault="005C7506" w:rsidP="005C7506">
      <w:pPr>
        <w:widowControl w:val="0"/>
        <w:jc w:val="left"/>
      </w:pPr>
      <w:r>
        <w:t>Adopted by the House on April 5, 2018</w:t>
      </w:r>
    </w:p>
    <w:p w:rsidR="005C7506" w:rsidRDefault="005C7506" w:rsidP="005C7506">
      <w:pPr>
        <w:widowControl w:val="0"/>
        <w:jc w:val="left"/>
      </w:pPr>
    </w:p>
    <w:p w:rsidR="005C7506" w:rsidRDefault="005C7506" w:rsidP="005C7506">
      <w:pPr>
        <w:widowControl w:val="0"/>
        <w:jc w:val="left"/>
      </w:pPr>
      <w:r>
        <w:t xml:space="preserve">Summary: </w:t>
      </w:r>
      <w:r w:rsidR="004E005C">
        <w:t>Dennis Smalls Day</w:t>
      </w:r>
    </w:p>
    <w:p w:rsidR="005C7506" w:rsidRDefault="005C7506" w:rsidP="005C7506">
      <w:pPr>
        <w:widowControl w:val="0"/>
        <w:jc w:val="left"/>
      </w:pPr>
    </w:p>
    <w:p w:rsidR="005C7506" w:rsidRDefault="005C7506" w:rsidP="005C7506">
      <w:pPr>
        <w:widowControl w:val="0"/>
        <w:jc w:val="left"/>
      </w:pPr>
    </w:p>
    <w:p w:rsidR="005C7506" w:rsidRDefault="005C7506" w:rsidP="005C7506">
      <w:pPr>
        <w:widowControl w:val="0"/>
        <w:tabs>
          <w:tab w:val="center" w:pos="590"/>
          <w:tab w:val="center" w:pos="1440"/>
          <w:tab w:val="left" w:pos="1872"/>
          <w:tab w:val="left" w:pos="9187"/>
        </w:tabs>
        <w:jc w:val="left"/>
      </w:pPr>
      <w:r w:rsidRPr="005C7506">
        <w:rPr>
          <w:b/>
        </w:rPr>
        <w:t>HISTORY OF LEGISLATIVE ACTIONS</w:t>
      </w:r>
    </w:p>
    <w:p w:rsidR="005C7506" w:rsidRDefault="005C7506" w:rsidP="005C7506">
      <w:pPr>
        <w:widowControl w:val="0"/>
        <w:tabs>
          <w:tab w:val="center" w:pos="590"/>
          <w:tab w:val="center" w:pos="1440"/>
          <w:tab w:val="left" w:pos="1872"/>
          <w:tab w:val="left" w:pos="9187"/>
        </w:tabs>
        <w:jc w:val="left"/>
      </w:pPr>
    </w:p>
    <w:p w:rsidR="005C7506" w:rsidRPr="005C7506" w:rsidRDefault="005C7506" w:rsidP="005C7506">
      <w:pPr>
        <w:widowControl w:val="0"/>
        <w:tabs>
          <w:tab w:val="center" w:pos="590"/>
          <w:tab w:val="center" w:pos="1440"/>
          <w:tab w:val="left" w:pos="1872"/>
          <w:tab w:val="left" w:pos="9187"/>
        </w:tabs>
        <w:jc w:val="left"/>
      </w:pPr>
      <w:r w:rsidRPr="005C7506">
        <w:rPr>
          <w:u w:val="single"/>
        </w:rPr>
        <w:tab/>
        <w:t>Date</w:t>
      </w:r>
      <w:r w:rsidRPr="005C7506">
        <w:rPr>
          <w:u w:val="single"/>
        </w:rPr>
        <w:tab/>
        <w:t>Body</w:t>
      </w:r>
      <w:r w:rsidRPr="005C7506">
        <w:rPr>
          <w:u w:val="single"/>
        </w:rPr>
        <w:tab/>
        <w:t>Action Description with journal page number</w:t>
      </w:r>
      <w:r w:rsidRPr="005C7506">
        <w:rPr>
          <w:u w:val="single"/>
        </w:rPr>
        <w:tab/>
      </w:r>
    </w:p>
    <w:p w:rsidR="00C568B1" w:rsidRDefault="00C568B1" w:rsidP="00C568B1">
      <w:pPr>
        <w:widowControl w:val="0"/>
        <w:tabs>
          <w:tab w:val="right" w:pos="1008"/>
          <w:tab w:val="left" w:pos="1152"/>
          <w:tab w:val="left" w:pos="1872"/>
          <w:tab w:val="left" w:pos="9187"/>
        </w:tabs>
        <w:ind w:left="2088" w:hanging="2088"/>
        <w:jc w:val="left"/>
      </w:pPr>
      <w:r>
        <w:tab/>
        <w:t>4/5/2018</w:t>
      </w:r>
      <w:r>
        <w:tab/>
        <w:t>House</w:t>
      </w:r>
      <w:r>
        <w:tab/>
      </w:r>
      <w:r w:rsidRPr="00A32A7C">
        <w:t>Introduced and adopted (</w:t>
      </w:r>
      <w:hyperlink r:id="rId7" w:history="1">
        <w:r w:rsidRPr="00A32A7C">
          <w:rPr>
            <w:rStyle w:val="Hyperlink"/>
          </w:rPr>
          <w:t>House Journal</w:t>
        </w:r>
        <w:r w:rsidRPr="00A32A7C">
          <w:rPr>
            <w:rStyle w:val="Hyperlink"/>
          </w:rPr>
          <w:noBreakHyphen/>
          <w:t>page 1</w:t>
        </w:r>
      </w:hyperlink>
      <w:r w:rsidRPr="00A32A7C">
        <w:t>)</w:t>
      </w:r>
    </w:p>
    <w:p w:rsidR="00C568B1" w:rsidRDefault="00C568B1" w:rsidP="00C568B1">
      <w:pPr>
        <w:widowControl w:val="0"/>
        <w:tabs>
          <w:tab w:val="right" w:pos="1008"/>
          <w:tab w:val="left" w:pos="1152"/>
          <w:tab w:val="left" w:pos="1872"/>
          <w:tab w:val="left" w:pos="9187"/>
        </w:tabs>
        <w:ind w:left="2088" w:hanging="2088"/>
        <w:jc w:val="left"/>
      </w:pPr>
    </w:p>
    <w:p w:rsidR="005C7506" w:rsidRDefault="005C7506" w:rsidP="005C75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C7506">
          <w:rPr>
            <w:rStyle w:val="Hyperlink"/>
          </w:rPr>
          <w:t>legislative information</w:t>
        </w:r>
      </w:hyperlink>
      <w:r>
        <w:t xml:space="preserve"> at the website</w:t>
      </w:r>
    </w:p>
    <w:p w:rsidR="005C7506" w:rsidRDefault="005C7506" w:rsidP="005C7506">
      <w:pPr>
        <w:widowControl w:val="0"/>
        <w:tabs>
          <w:tab w:val="right" w:pos="1008"/>
          <w:tab w:val="left" w:pos="1152"/>
          <w:tab w:val="left" w:pos="1872"/>
          <w:tab w:val="left" w:pos="9187"/>
        </w:tabs>
        <w:ind w:left="2088" w:hanging="2088"/>
        <w:jc w:val="left"/>
      </w:pPr>
    </w:p>
    <w:p w:rsidR="005C7506" w:rsidRPr="005C7506" w:rsidRDefault="005C7506" w:rsidP="005C7506">
      <w:pPr>
        <w:widowControl w:val="0"/>
        <w:tabs>
          <w:tab w:val="right" w:pos="1008"/>
          <w:tab w:val="left" w:pos="1152"/>
          <w:tab w:val="left" w:pos="1872"/>
          <w:tab w:val="left" w:pos="9187"/>
        </w:tabs>
        <w:ind w:left="2088" w:hanging="2088"/>
        <w:jc w:val="left"/>
      </w:pPr>
    </w:p>
    <w:p w:rsidR="005C7506" w:rsidRDefault="005C7506" w:rsidP="005C7506">
      <w:r w:rsidRPr="005C7506">
        <w:rPr>
          <w:b/>
        </w:rPr>
        <w:t>VERSIONS OF THIS BILL</w:t>
      </w:r>
    </w:p>
    <w:p w:rsidR="005C7506" w:rsidRDefault="005C7506" w:rsidP="005C7506"/>
    <w:p w:rsidR="005C7506" w:rsidRDefault="00CB659C" w:rsidP="005C7506">
      <w:hyperlink r:id="rId9" w:history="1">
        <w:r w:rsidR="005C7506">
          <w:rPr>
            <w:rStyle w:val="Hyperlink"/>
          </w:rPr>
          <w:t>4/5/2018</w:t>
        </w:r>
      </w:hyperlink>
    </w:p>
    <w:p w:rsidR="005C7506" w:rsidRDefault="005C7506" w:rsidP="005C7506"/>
    <w:p w:rsidR="005C7506" w:rsidRDefault="005C7506" w:rsidP="005C7506">
      <w:pPr>
        <w:sectPr w:rsidR="005C7506" w:rsidSect="005C7506">
          <w:pgSz w:w="12240" w:h="15840" w:code="1"/>
          <w:pgMar w:top="1080" w:right="1440" w:bottom="1080" w:left="1440" w:header="720" w:footer="720" w:gutter="0"/>
          <w:cols w:space="720"/>
          <w:noEndnote/>
          <w:docGrid w:linePitch="360"/>
        </w:sectPr>
      </w:pPr>
    </w:p>
    <w:p w:rsidR="007020B2" w:rsidRDefault="007020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4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9153D5">
        <w:t xml:space="preserve"> </w:t>
      </w:r>
      <w:r>
        <w:t xml:space="preserve">COMMEMORATE THE LIFE OF DENNIS SMALLS AND TO </w:t>
      </w:r>
      <w:r w:rsidR="00FA78A9">
        <w:t>DECLARE</w:t>
      </w:r>
      <w:r w:rsidR="009153D5">
        <w:t xml:space="preserve"> APRIL 14, 2018, AS “DENNIS SMALLS DAY” IN SOUTH CAROLINA IN HONOR OF THE LEGACY HE LEAVES BEHIND.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53D5" w:rsidRDefault="00915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wish</w:t>
      </w:r>
      <w:r w:rsidR="00FA78A9">
        <w:t xml:space="preserve"> to declare</w:t>
      </w:r>
      <w:r>
        <w:t xml:space="preserve"> April 14, 2018, as “Dennis Smalls Day” in South Carolina to memorialize Dennis Smalls for the courage he showed as a teacher, trainer, advocator, educator, motivator, and fighter for cancer patients everywhere; and</w:t>
      </w:r>
    </w:p>
    <w:p w:rsidR="009153D5" w:rsidRDefault="00915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0BB"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50BB">
        <w:t>Dennis Smalls was born on May 14, 1964</w:t>
      </w:r>
      <w:r w:rsidR="00617A63">
        <w:t>,</w:t>
      </w:r>
      <w:r w:rsidR="007B50BB">
        <w:t xml:space="preserve"> in Moncks Corner, South Carolina. He departed life on Wednesday, February 14, 2018, in St. </w:t>
      </w:r>
      <w:r w:rsidR="00617A63">
        <w:t>Stephen</w:t>
      </w:r>
      <w:r w:rsidR="007B50BB">
        <w:t>, South Carolina; and</w:t>
      </w:r>
    </w:p>
    <w:p w:rsidR="007B50BB" w:rsidRDefault="007B5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0BB" w:rsidRDefault="007B5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6FBB">
        <w:t>he</w:t>
      </w:r>
      <w:r>
        <w:t xml:space="preserve"> was educated in the Berkeley County s</w:t>
      </w:r>
      <w:r w:rsidR="00617A63">
        <w:t>chool system, graduating from St</w:t>
      </w:r>
      <w:r>
        <w:t xml:space="preserve">. Stephen High School in 1982. Upon graduation, he enlisted in the United States Army as a </w:t>
      </w:r>
      <w:r w:rsidR="005E6FBB">
        <w:t>l</w:t>
      </w:r>
      <w:r w:rsidR="00617A63">
        <w:t>ogistics</w:t>
      </w:r>
      <w:r w:rsidR="005E6FBB">
        <w:t xml:space="preserve"> s</w:t>
      </w:r>
      <w:r>
        <w:t>pecialist</w:t>
      </w:r>
      <w:r w:rsidR="005E6FBB">
        <w:t>, and wh</w:t>
      </w:r>
      <w:r>
        <w:t xml:space="preserve">ile serving his country he </w:t>
      </w:r>
      <w:r w:rsidR="00617A63">
        <w:t>pursued</w:t>
      </w:r>
      <w:r>
        <w:t xml:space="preserve"> a degree in electrical engineering at Limestone College.  After </w:t>
      </w:r>
      <w:r w:rsidR="005E6FBB">
        <w:t xml:space="preserve">twenty years, he </w:t>
      </w:r>
      <w:r>
        <w:t>retired with the rank of Sergeant First Class (E</w:t>
      </w:r>
      <w:r w:rsidR="0098359C">
        <w:noBreakHyphen/>
      </w:r>
      <w:r>
        <w:t>7)</w:t>
      </w:r>
      <w:r w:rsidR="005E6FBB">
        <w:t>, and h</w:t>
      </w:r>
      <w:r>
        <w:t xml:space="preserve">is years of service were marked by a </w:t>
      </w:r>
      <w:r w:rsidR="00617A63">
        <w:t xml:space="preserve">faithful </w:t>
      </w:r>
      <w:r>
        <w:t>commitment to duty</w:t>
      </w:r>
      <w:r w:rsidR="005E6FBB">
        <w:t xml:space="preserve"> and his n</w:t>
      </w:r>
      <w:r w:rsidR="00617A63">
        <w:t>ation</w:t>
      </w:r>
      <w:r>
        <w:t>; and</w:t>
      </w:r>
    </w:p>
    <w:p w:rsidR="007B50BB" w:rsidRDefault="007B5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7B5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6FBB">
        <w:t>Dennis Smalls</w:t>
      </w:r>
      <w:r w:rsidR="003274F0">
        <w:t xml:space="preserve"> was a faithful soldier for the Lord. He served as a dedicated member of Redeemer Reformed Episcopal Church from childhood to adulthood. As a committed servant of t</w:t>
      </w:r>
      <w:r w:rsidR="00D7764C">
        <w:t>he k</w:t>
      </w:r>
      <w:r w:rsidR="003274F0">
        <w:t xml:space="preserve">ingdom, </w:t>
      </w:r>
      <w:r w:rsidR="005E6FBB">
        <w:t>he was very active in Sunday s</w:t>
      </w:r>
      <w:r w:rsidR="003274F0">
        <w:t xml:space="preserve">chool. He served as the assistant superintendent from 1999 through 2003. He also held the position of vice president of the Sunday School Convention of the Diocese of the Southeast for one year. Subsequently, he served as the superintendent of Sunday </w:t>
      </w:r>
      <w:r w:rsidR="005E6FBB">
        <w:t>s</w:t>
      </w:r>
      <w:r w:rsidR="003274F0">
        <w:t>chool diligently until his passing;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2002, </w:t>
      </w:r>
      <w:r w:rsidR="005E6FBB">
        <w:t>he m</w:t>
      </w:r>
      <w:r>
        <w:t>arried the love of his life</w:t>
      </w:r>
      <w:r w:rsidR="005E6FBB">
        <w:t>,</w:t>
      </w:r>
      <w:r>
        <w:t xml:space="preserve"> Vanessa J. Edwards. Together, they were blessed with one son</w:t>
      </w:r>
      <w:r w:rsidR="005E6FBB">
        <w:t>,</w:t>
      </w:r>
      <w:r>
        <w:t xml:space="preserve"> Tavian Cole Smalls;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Dennis </w:t>
      </w:r>
      <w:r w:rsidR="005E6FBB">
        <w:t xml:space="preserve">Smalls </w:t>
      </w:r>
      <w:r>
        <w:t xml:space="preserve">possessed a passion for physical fitness. Because of this interest, he acquired his </w:t>
      </w:r>
      <w:r w:rsidR="00617A63">
        <w:t>training</w:t>
      </w:r>
      <w:r>
        <w:t xml:space="preserve"> certification and worked at Gold</w:t>
      </w:r>
      <w:r w:rsidR="0098359C" w:rsidRPr="0098359C">
        <w:t>’</w:t>
      </w:r>
      <w:r>
        <w:t xml:space="preserve">s Gym as a personal trainer. After receiving a </w:t>
      </w:r>
      <w:r w:rsidR="005E6FBB">
        <w:t>diagnosis of cancer, he</w:t>
      </w:r>
      <w:r>
        <w:t xml:space="preserve"> made it his mission to increas</w:t>
      </w:r>
      <w:r w:rsidR="005E6FBB">
        <w:t>e awareness and share his experi</w:t>
      </w:r>
      <w:r>
        <w:t>ence with anyone who cared to hear</w:t>
      </w:r>
      <w:r w:rsidR="005E6FBB">
        <w:t xml:space="preserve">, using </w:t>
      </w:r>
      <w:r>
        <w:t>his testimony to educate both men and women on breast cancer and the importance of being health conscious. He travelled across the Carolinas and Georgia promoting awareness and prevention to both men and women;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natural</w:t>
      </w:r>
      <w:r w:rsidR="0098359C">
        <w:noBreakHyphen/>
      </w:r>
      <w:r w:rsidR="005E6FBB">
        <w:t xml:space="preserve">born leader, he </w:t>
      </w:r>
      <w:r>
        <w:t>eagerly led “The Race for the Cure” with Susan G. Komen Foundation each year</w:t>
      </w:r>
      <w:r w:rsidR="005E6FBB">
        <w:t xml:space="preserve"> and</w:t>
      </w:r>
      <w:r>
        <w:t xml:space="preserve"> also</w:t>
      </w:r>
      <w:r w:rsidR="00D7764C">
        <w:t xml:space="preserve"> was</w:t>
      </w:r>
      <w:r>
        <w:t xml:space="preserve"> actively involved in the annual Cooper River Bridge Run and the C</w:t>
      </w:r>
      <w:r w:rsidR="00617A63">
        <w:t>harleston Dragon Boat, a nonprof</w:t>
      </w:r>
      <w:r>
        <w:t xml:space="preserve">it organization whose mission is to promote the mental and physical wellness of cancer </w:t>
      </w:r>
      <w:r w:rsidR="00617A63">
        <w:t>survivors</w:t>
      </w:r>
      <w:r>
        <w:t xml:space="preserve"> and their community through the sport of dragon </w:t>
      </w:r>
      <w:r w:rsidR="00617A63">
        <w:t>boating</w:t>
      </w:r>
      <w:r>
        <w:t>;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avid sports fan, </w:t>
      </w:r>
      <w:r w:rsidR="005E6FBB">
        <w:t xml:space="preserve">he </w:t>
      </w:r>
      <w:r>
        <w:t>especially loved watching the San Francisco 49ers and the Chicago Bulls;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Dennis</w:t>
      </w:r>
      <w:r w:rsidR="005E6FBB">
        <w:t xml:space="preserve"> Smal</w:t>
      </w:r>
      <w:r w:rsidR="00D7764C">
        <w:t>l</w:t>
      </w:r>
      <w:r>
        <w:t>s</w:t>
      </w:r>
      <w:r w:rsidR="0098359C" w:rsidRPr="0098359C">
        <w:t>’</w:t>
      </w:r>
      <w:r>
        <w:t xml:space="preserve"> sustained faith in God coupled with his unyielding love for his family empowered him to fight cancer like the valiant soldier he was. Left to cherish fond memories are his loving and devoted wife</w:t>
      </w:r>
      <w:r w:rsidR="005E6FBB">
        <w:t>,</w:t>
      </w:r>
      <w:r>
        <w:t xml:space="preserve"> Vanessa</w:t>
      </w:r>
      <w:r w:rsidR="00D7764C">
        <w:t>, and their</w:t>
      </w:r>
      <w:r>
        <w:t xml:space="preserve"> son</w:t>
      </w:r>
      <w:r w:rsidR="005E6FBB">
        <w:t>,</w:t>
      </w:r>
      <w:r>
        <w:t xml:space="preserve"> Tavian</w:t>
      </w:r>
      <w:r w:rsidR="00D7764C">
        <w:t xml:space="preserve">; his </w:t>
      </w:r>
      <w:r>
        <w:t>daughter</w:t>
      </w:r>
      <w:r w:rsidR="005E6FBB">
        <w:t>,</w:t>
      </w:r>
      <w:r w:rsidR="00617A63">
        <w:t xml:space="preserve"> Sage</w:t>
      </w:r>
      <w:r w:rsidR="005E6FBB">
        <w:t>;</w:t>
      </w:r>
      <w:r w:rsidR="00617A63">
        <w:t xml:space="preserve"> his parents</w:t>
      </w:r>
      <w:r w:rsidR="005E6FBB">
        <w:t xml:space="preserve"> and </w:t>
      </w:r>
      <w:r w:rsidR="00617A63">
        <w:t>four</w:t>
      </w:r>
      <w:r>
        <w:t xml:space="preserve"> siblings</w:t>
      </w:r>
      <w:r w:rsidR="005E6FBB">
        <w:t xml:space="preserve">; and </w:t>
      </w:r>
      <w:r>
        <w:t>a host of family and close friends;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6A"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legacy of love and commitment with which Dennis</w:t>
      </w:r>
      <w:r w:rsidR="005E6FBB">
        <w:t xml:space="preserve"> Small</w:t>
      </w:r>
      <w:r w:rsidR="00D7764C">
        <w:t>s</w:t>
      </w:r>
      <w:r>
        <w:t xml:space="preserve"> lived his life and offer their heartfelt s</w:t>
      </w:r>
      <w:r w:rsidR="00617A63">
        <w:t>orrow to his family and friends</w:t>
      </w:r>
      <w:r w:rsidR="00B7546A">
        <w:t>.  Now, therefore,</w:t>
      </w: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50BB">
        <w:t xml:space="preserve"> the members of the </w:t>
      </w:r>
      <w:r w:rsidR="00D7764C">
        <w:t xml:space="preserve">South Carolina </w:t>
      </w:r>
      <w:r w:rsidR="007B50BB">
        <w:t>House of R</w:t>
      </w:r>
      <w:r w:rsidR="00D7764C">
        <w:t>epresentatives</w:t>
      </w:r>
      <w:r w:rsidR="007B50BB">
        <w:t>, by this resolution</w:t>
      </w:r>
      <w:r w:rsidR="009153D5">
        <w:t>,</w:t>
      </w:r>
      <w:r w:rsidR="007B50BB">
        <w:t xml:space="preserve"> commemorate the life of Dennis Smalls and </w:t>
      </w:r>
      <w:r w:rsidR="00FA78A9">
        <w:t>to declare</w:t>
      </w:r>
      <w:r w:rsidR="009153D5">
        <w:t xml:space="preserve"> April 14, 2018, as “Dennis Smalls Day” in South Carolina in honor of the legacy he leaves behind.</w:t>
      </w: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B50BB">
        <w:t xml:space="preserve"> the family of Dennis Smalls.</w:t>
      </w:r>
    </w:p>
    <w:p w:rsidR="004448B4" w:rsidRDefault="0098359C" w:rsidP="00305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506" w:rsidRDefault="005C7506" w:rsidP="005C7506">
      <w:pPr>
        <w:suppressAutoHyphens/>
      </w:pPr>
    </w:p>
    <w:sectPr w:rsidR="005C7506" w:rsidSect="005C75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A63" w:rsidRDefault="00617A63" w:rsidP="009F0C77">
      <w:r>
        <w:separator/>
      </w:r>
    </w:p>
  </w:endnote>
  <w:endnote w:type="continuationSeparator" w:id="0">
    <w:p w:rsidR="00617A63" w:rsidRDefault="00617A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14EF1E-FD75-4C55-BC46-4954E3326716}"/>
    <w:embedBold r:id="rId2" w:fontKey="{FD6B9245-BFAC-4982-B2BF-94EC00D9E962}"/>
  </w:font>
  <w:font w:name="Calibri">
    <w:panose1 w:val="020F0502020204030204"/>
    <w:charset w:val="00"/>
    <w:family w:val="swiss"/>
    <w:pitch w:val="variable"/>
    <w:sig w:usb0="E00002FF" w:usb1="4000ACFF" w:usb2="00000001" w:usb3="00000000" w:csb0="0000019F" w:csb1="00000000"/>
    <w:embedRegular r:id="rId3" w:fontKey="{752523F5-986C-4CE9-822F-9B75C1184A7C}"/>
  </w:font>
  <w:font w:name="Segoe UI">
    <w:panose1 w:val="020B0502040204020203"/>
    <w:charset w:val="00"/>
    <w:family w:val="swiss"/>
    <w:pitch w:val="variable"/>
    <w:sig w:usb0="E10022FF" w:usb1="C000E47F" w:usb2="00000029" w:usb3="00000000" w:csb0="000001DF" w:csb1="00000000"/>
    <w:embedRegular r:id="rId4" w:fontKey="{8CDDDFAD-A822-43B3-8D58-CF650B1A00A4}"/>
  </w:font>
  <w:font w:name="Cambria">
    <w:panose1 w:val="02040503050406030204"/>
    <w:charset w:val="00"/>
    <w:family w:val="roman"/>
    <w:pitch w:val="variable"/>
    <w:sig w:usb0="E00002FF" w:usb1="400004FF" w:usb2="00000000" w:usb3="00000000" w:csb0="0000019F" w:csb1="00000000"/>
    <w:embedRegular r:id="rId5" w:fontKey="{2771DC2F-CFB2-420D-B224-CE116A2BBC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506" w:rsidRPr="007020B2" w:rsidRDefault="005C7506" w:rsidP="007020B2">
    <w:pPr>
      <w:pStyle w:val="Footer"/>
      <w:tabs>
        <w:tab w:val="clear" w:pos="4680"/>
        <w:tab w:val="clear" w:pos="9360"/>
        <w:tab w:val="center" w:pos="2995"/>
      </w:tabs>
      <w:spacing w:before="120"/>
    </w:pPr>
    <w:r>
      <w:t>[5206]</w:t>
    </w:r>
    <w:r>
      <w:tab/>
    </w:r>
    <w:r>
      <w:fldChar w:fldCharType="begin"/>
    </w:r>
    <w:r>
      <w:instrText xml:space="preserve"> PAGE  \* MERGEFORMAT </w:instrText>
    </w:r>
    <w:r>
      <w:fldChar w:fldCharType="separate"/>
    </w:r>
    <w:r w:rsidR="00C568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A63" w:rsidRDefault="00617A63" w:rsidP="009F0C77">
      <w:r>
        <w:separator/>
      </w:r>
    </w:p>
  </w:footnote>
  <w:footnote w:type="continuationSeparator" w:id="0">
    <w:p w:rsidR="00617A63" w:rsidRDefault="00617A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9VR18"/>
    <w:docVar w:name="CoverBillType" w:val="r"/>
    <w:docVar w:name="DocPath" w:val="L:\Council\bills\RT\17369VR18.DOCX"/>
    <w:docVar w:name="dvBillNumber" w:val="5206"/>
    <w:docVar w:name="dvBillNumberPrefix" w:val="H. "/>
    <w:docVar w:name="dvOriginalBody" w:val="House"/>
    <w:docVar w:name="dvSteno" w:val="RT"/>
    <w:docVar w:name="NameofBody" w:val="h"/>
    <w:docVar w:name="vGroup2" w:val="Council"/>
  </w:docVars>
  <w:rsids>
    <w:rsidRoot w:val="00B754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5C10"/>
    <w:rsid w:val="00325348"/>
    <w:rsid w:val="0032732C"/>
    <w:rsid w:val="003274F0"/>
    <w:rsid w:val="00336AD0"/>
    <w:rsid w:val="0037079A"/>
    <w:rsid w:val="003C4DAB"/>
    <w:rsid w:val="003D01E8"/>
    <w:rsid w:val="003E5288"/>
    <w:rsid w:val="003F6D79"/>
    <w:rsid w:val="0041760A"/>
    <w:rsid w:val="00417C01"/>
    <w:rsid w:val="004403BD"/>
    <w:rsid w:val="00444780"/>
    <w:rsid w:val="004448B4"/>
    <w:rsid w:val="00461441"/>
    <w:rsid w:val="004809EE"/>
    <w:rsid w:val="004E005C"/>
    <w:rsid w:val="004E7D54"/>
    <w:rsid w:val="005273C6"/>
    <w:rsid w:val="00530A69"/>
    <w:rsid w:val="00545593"/>
    <w:rsid w:val="00556EBF"/>
    <w:rsid w:val="00577C6C"/>
    <w:rsid w:val="005A62FE"/>
    <w:rsid w:val="005C2FE2"/>
    <w:rsid w:val="005C7506"/>
    <w:rsid w:val="005E2BC9"/>
    <w:rsid w:val="005E6FBB"/>
    <w:rsid w:val="00605102"/>
    <w:rsid w:val="00617A63"/>
    <w:rsid w:val="006215AA"/>
    <w:rsid w:val="006913C9"/>
    <w:rsid w:val="0069470D"/>
    <w:rsid w:val="006D58AA"/>
    <w:rsid w:val="007020B2"/>
    <w:rsid w:val="00734F00"/>
    <w:rsid w:val="007752FC"/>
    <w:rsid w:val="007A70AE"/>
    <w:rsid w:val="007B50BB"/>
    <w:rsid w:val="008362E8"/>
    <w:rsid w:val="0085786E"/>
    <w:rsid w:val="008A1768"/>
    <w:rsid w:val="008A489F"/>
    <w:rsid w:val="008F0F33"/>
    <w:rsid w:val="008F4429"/>
    <w:rsid w:val="009153D5"/>
    <w:rsid w:val="00921007"/>
    <w:rsid w:val="0094021A"/>
    <w:rsid w:val="0098359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546A"/>
    <w:rsid w:val="00BD74B0"/>
    <w:rsid w:val="00BE3C22"/>
    <w:rsid w:val="00C0345E"/>
    <w:rsid w:val="00C31C95"/>
    <w:rsid w:val="00C3483A"/>
    <w:rsid w:val="00C568B1"/>
    <w:rsid w:val="00C74E9D"/>
    <w:rsid w:val="00C81E02"/>
    <w:rsid w:val="00C826DD"/>
    <w:rsid w:val="00C82FD3"/>
    <w:rsid w:val="00C92819"/>
    <w:rsid w:val="00CC6B7B"/>
    <w:rsid w:val="00CD2089"/>
    <w:rsid w:val="00D73A67"/>
    <w:rsid w:val="00D771CB"/>
    <w:rsid w:val="00D7764C"/>
    <w:rsid w:val="00D970A9"/>
    <w:rsid w:val="00DF3845"/>
    <w:rsid w:val="00E24064"/>
    <w:rsid w:val="00E41911"/>
    <w:rsid w:val="00E44B57"/>
    <w:rsid w:val="00E92EEF"/>
    <w:rsid w:val="00EF2368"/>
    <w:rsid w:val="00F24442"/>
    <w:rsid w:val="00F50AE3"/>
    <w:rsid w:val="00F655B7"/>
    <w:rsid w:val="00F656BA"/>
    <w:rsid w:val="00F67CF1"/>
    <w:rsid w:val="00F728AA"/>
    <w:rsid w:val="00F840F0"/>
    <w:rsid w:val="00FA78A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8E9BBC-1457-49A3-8E36-22FDA578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6F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FBB"/>
    <w:rPr>
      <w:rFonts w:ascii="Segoe UI" w:eastAsia="Times New Roman" w:hAnsi="Segoe UI" w:cs="Segoe UI"/>
      <w:sz w:val="18"/>
      <w:szCs w:val="18"/>
    </w:rPr>
  </w:style>
  <w:style w:type="character" w:styleId="Hyperlink">
    <w:name w:val="Hyperlink"/>
    <w:basedOn w:val="DefaultParagraphFont"/>
    <w:uiPriority w:val="99"/>
    <w:unhideWhenUsed/>
    <w:rsid w:val="005C75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6&amp;session=122&amp;summary=B" TargetMode="Externa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06_2018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4B539-68D2-4379-B32A-C82F60454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3</Pages>
  <Words>684</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5206: Dennis Smalls Day - South Carolina Legislature Online</dc:title>
  <dc:creator>Rebecca Turner</dc:creator>
  <cp:lastModifiedBy>S Volk</cp:lastModifiedBy>
  <cp:revision>2</cp:revision>
  <cp:lastPrinted>2018-04-04T12:54:00Z</cp:lastPrinted>
  <dcterms:created xsi:type="dcterms:W3CDTF">2018-04-09T14:10:00Z</dcterms:created>
  <dcterms:modified xsi:type="dcterms:W3CDTF">2018-04-09T14:10:00Z</dcterms:modified>
</cp:coreProperties>
</file>