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6C4" w:rsidRDefault="009406C4" w:rsidP="009406C4">
      <w:pPr>
        <w:widowControl w:val="0"/>
        <w:jc w:val="center"/>
      </w:pPr>
      <w:r w:rsidRPr="009406C4">
        <w:rPr>
          <w:b/>
        </w:rPr>
        <w:t>South Carolina General Assembly</w:t>
      </w:r>
    </w:p>
    <w:p w:rsidR="009406C4" w:rsidRDefault="009406C4" w:rsidP="009406C4">
      <w:pPr>
        <w:widowControl w:val="0"/>
        <w:jc w:val="center"/>
      </w:pPr>
      <w:r>
        <w:t>122nd Session, 2017-2018</w:t>
      </w:r>
    </w:p>
    <w:p w:rsidR="009406C4" w:rsidRDefault="009406C4" w:rsidP="009406C4">
      <w:pPr>
        <w:widowControl w:val="0"/>
        <w:jc w:val="left"/>
      </w:pPr>
    </w:p>
    <w:p w:rsidR="009406C4" w:rsidRDefault="009406C4" w:rsidP="009406C4">
      <w:pPr>
        <w:widowControl w:val="0"/>
        <w:jc w:val="left"/>
        <w:rPr>
          <w:b/>
        </w:rPr>
      </w:pPr>
      <w:r w:rsidRPr="009406C4">
        <w:rPr>
          <w:b/>
        </w:rPr>
        <w:t>H. 5353</w:t>
      </w:r>
    </w:p>
    <w:p w:rsidR="009406C4" w:rsidRDefault="009406C4" w:rsidP="009406C4">
      <w:pPr>
        <w:widowControl w:val="0"/>
        <w:jc w:val="left"/>
        <w:rPr>
          <w:b/>
        </w:rPr>
      </w:pPr>
    </w:p>
    <w:p w:rsidR="009406C4" w:rsidRDefault="009406C4" w:rsidP="009406C4">
      <w:pPr>
        <w:widowControl w:val="0"/>
        <w:jc w:val="left"/>
      </w:pPr>
      <w:r w:rsidRPr="009406C4">
        <w:rPr>
          <w:b/>
        </w:rPr>
        <w:t>STATUS INFORMATION</w:t>
      </w:r>
    </w:p>
    <w:p w:rsidR="009406C4" w:rsidRDefault="009406C4" w:rsidP="009406C4">
      <w:pPr>
        <w:widowControl w:val="0"/>
        <w:jc w:val="left"/>
      </w:pPr>
    </w:p>
    <w:p w:rsidR="009406C4" w:rsidRDefault="009406C4" w:rsidP="009406C4">
      <w:pPr>
        <w:widowControl w:val="0"/>
        <w:jc w:val="left"/>
      </w:pPr>
      <w:r>
        <w:t>House Resolution</w:t>
      </w:r>
    </w:p>
    <w:p w:rsidR="009406C4" w:rsidRDefault="009406C4" w:rsidP="009406C4">
      <w:pPr>
        <w:widowControl w:val="0"/>
        <w:jc w:val="left"/>
      </w:pPr>
      <w:r>
        <w:t>Sponsors: Reps. Tallon,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Taylor, Thayer, Thigpen, Toole, Trantham, Weeks, West, Wheeler, White, Whitmire, Williams, Willis, Young and Yow</w:t>
      </w:r>
    </w:p>
    <w:p w:rsidR="009406C4" w:rsidRDefault="009406C4" w:rsidP="009406C4">
      <w:pPr>
        <w:widowControl w:val="0"/>
        <w:jc w:val="left"/>
      </w:pPr>
      <w:r>
        <w:t>Document Path: l:\council\bills\rm\1410wab18.docx</w:t>
      </w:r>
    </w:p>
    <w:p w:rsidR="009406C4" w:rsidRDefault="009406C4" w:rsidP="009406C4">
      <w:pPr>
        <w:widowControl w:val="0"/>
        <w:jc w:val="left"/>
      </w:pPr>
    </w:p>
    <w:p w:rsidR="009406C4" w:rsidRDefault="009406C4" w:rsidP="009406C4">
      <w:pPr>
        <w:widowControl w:val="0"/>
        <w:jc w:val="left"/>
      </w:pPr>
      <w:r>
        <w:t>Introduced in the House on May 3, 2018</w:t>
      </w:r>
    </w:p>
    <w:p w:rsidR="009406C4" w:rsidRDefault="009406C4" w:rsidP="009406C4">
      <w:pPr>
        <w:widowControl w:val="0"/>
        <w:jc w:val="left"/>
      </w:pPr>
      <w:r>
        <w:t>Adopted by the House on May 3, 2018</w:t>
      </w:r>
    </w:p>
    <w:p w:rsidR="009406C4" w:rsidRDefault="009406C4" w:rsidP="009406C4">
      <w:pPr>
        <w:widowControl w:val="0"/>
        <w:jc w:val="left"/>
      </w:pPr>
    </w:p>
    <w:p w:rsidR="009406C4" w:rsidRDefault="009406C4" w:rsidP="009406C4">
      <w:pPr>
        <w:widowControl w:val="0"/>
        <w:jc w:val="left"/>
      </w:pPr>
      <w:r>
        <w:t xml:space="preserve">Summary: </w:t>
      </w:r>
      <w:r w:rsidR="001232A1">
        <w:t>Coach Steven "Skip" Frye</w:t>
      </w:r>
    </w:p>
    <w:p w:rsidR="009406C4" w:rsidRDefault="009406C4" w:rsidP="009406C4">
      <w:pPr>
        <w:widowControl w:val="0"/>
        <w:jc w:val="left"/>
      </w:pPr>
    </w:p>
    <w:p w:rsidR="009406C4" w:rsidRDefault="009406C4" w:rsidP="009406C4">
      <w:pPr>
        <w:widowControl w:val="0"/>
        <w:jc w:val="left"/>
      </w:pPr>
    </w:p>
    <w:p w:rsidR="009406C4" w:rsidRDefault="009406C4" w:rsidP="00940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06C4">
        <w:rPr>
          <w:b/>
        </w:rPr>
        <w:t>HISTORY OF LEGISLATIVE ACTIONS</w:t>
      </w:r>
    </w:p>
    <w:p w:rsidR="009406C4" w:rsidRDefault="009406C4" w:rsidP="00940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06C4" w:rsidRPr="009406C4" w:rsidRDefault="009406C4" w:rsidP="00940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06C4">
        <w:rPr>
          <w:u w:val="single"/>
        </w:rPr>
        <w:tab/>
        <w:t>Date</w:t>
      </w:r>
      <w:r w:rsidRPr="009406C4">
        <w:rPr>
          <w:u w:val="single"/>
        </w:rPr>
        <w:tab/>
        <w:t>Body</w:t>
      </w:r>
      <w:r w:rsidRPr="009406C4">
        <w:rPr>
          <w:u w:val="single"/>
        </w:rPr>
        <w:tab/>
        <w:t>Action Description with journal page number</w:t>
      </w:r>
      <w:r w:rsidRPr="009406C4">
        <w:rPr>
          <w:u w:val="single"/>
        </w:rPr>
        <w:tab/>
      </w:r>
    </w:p>
    <w:p w:rsidR="00F87525" w:rsidRDefault="00F87525" w:rsidP="00F875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5/3/2018</w:t>
      </w:r>
      <w:r>
        <w:tab/>
        <w:t>House</w:t>
      </w:r>
      <w:r>
        <w:tab/>
      </w:r>
      <w:r w:rsidRPr="00996B4E">
        <w:t>Introduced and adopted (</w:t>
      </w:r>
      <w:hyperlink r:id="rId7" w:history="1">
        <w:r w:rsidRPr="00996B4E">
          <w:rPr>
            <w:rStyle w:val="Hyperlink"/>
          </w:rPr>
          <w:t>House Journal</w:t>
        </w:r>
        <w:r w:rsidRPr="00996B4E">
          <w:rPr>
            <w:rStyle w:val="Hyperlink"/>
          </w:rPr>
          <w:noBreakHyphen/>
          <w:t>page 45</w:t>
        </w:r>
      </w:hyperlink>
      <w:r w:rsidRPr="00996B4E">
        <w:t>)</w:t>
      </w:r>
    </w:p>
    <w:p w:rsidR="00F87525" w:rsidRDefault="00F87525" w:rsidP="00F875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06C4" w:rsidRDefault="009406C4" w:rsidP="00940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406C4">
          <w:rPr>
            <w:rStyle w:val="Hyperlink"/>
          </w:rPr>
          <w:t>legislative information</w:t>
        </w:r>
      </w:hyperlink>
      <w:r>
        <w:t xml:space="preserve"> at the website</w:t>
      </w:r>
    </w:p>
    <w:p w:rsidR="009406C4" w:rsidRDefault="009406C4" w:rsidP="00940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06C4" w:rsidRPr="009406C4" w:rsidRDefault="009406C4" w:rsidP="00940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06C4" w:rsidRDefault="009406C4" w:rsidP="009406C4">
      <w:r w:rsidRPr="009406C4">
        <w:rPr>
          <w:b/>
        </w:rPr>
        <w:t>VERSIONS OF THIS BILL</w:t>
      </w:r>
    </w:p>
    <w:p w:rsidR="009406C4" w:rsidRDefault="009406C4" w:rsidP="009406C4"/>
    <w:p w:rsidR="009406C4" w:rsidRDefault="004F0F75" w:rsidP="009406C4">
      <w:hyperlink r:id="rId9" w:history="1">
        <w:r w:rsidR="009406C4">
          <w:rPr>
            <w:rStyle w:val="Hyperlink"/>
          </w:rPr>
          <w:t>5/3/2018</w:t>
        </w:r>
      </w:hyperlink>
    </w:p>
    <w:p w:rsidR="009406C4" w:rsidRDefault="009406C4" w:rsidP="009406C4"/>
    <w:p w:rsidR="009406C4" w:rsidRDefault="009406C4" w:rsidP="009406C4">
      <w:pPr>
        <w:sectPr w:rsidR="009406C4" w:rsidSect="009406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37F2" w:rsidRDefault="008837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37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1D4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434" w:rsidRDefault="00FC6B25" w:rsidP="00FF4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F4434">
        <w:t xml:space="preserve">RECOGNIZE AND HONOR </w:t>
      </w:r>
      <w:r w:rsidR="00AE6DE6">
        <w:t>COACH STE</w:t>
      </w:r>
      <w:r w:rsidR="00CF174F">
        <w:t>V</w:t>
      </w:r>
      <w:r w:rsidR="00AE6DE6">
        <w:t>EN “SKIP” FRYE</w:t>
      </w:r>
      <w:r w:rsidR="00FF4434">
        <w:t xml:space="preserve">, </w:t>
      </w:r>
      <w:r w:rsidR="00AE6DE6">
        <w:t>BROOME HIGH SCHOOL</w:t>
      </w:r>
      <w:r w:rsidR="00FF4434">
        <w:t xml:space="preserve"> ATHLETIC DIRECTOR, ON HIS </w:t>
      </w:r>
      <w:r w:rsidR="00D1252B">
        <w:t>DISTINGUISHED</w:t>
      </w:r>
      <w:r w:rsidR="00FF4434">
        <w:t xml:space="preserve"> CAREER AS BOTH COACH AND MENTOR TO YOUNG </w:t>
      </w:r>
      <w:r w:rsidR="00D1252B">
        <w:t xml:space="preserve">STUDENT </w:t>
      </w:r>
      <w:r w:rsidR="00FF4434">
        <w:t xml:space="preserve">ATHLETES AND TO CONGRATULATE HIM ESPECIALLY ON HIS </w:t>
      </w:r>
      <w:r w:rsidR="00AE6DE6">
        <w:t xml:space="preserve">MANY SUCCESSFUL YEARS </w:t>
      </w:r>
      <w:r w:rsidR="00FF4434">
        <w:t xml:space="preserve">AT THE HELM OF THE </w:t>
      </w:r>
      <w:r w:rsidR="00AE6DE6">
        <w:t xml:space="preserve">BOYS TRACK TEAM AND BOYS </w:t>
      </w:r>
      <w:r w:rsidR="004005B5">
        <w:t>CROSS COUNTRY</w:t>
      </w:r>
      <w:r w:rsidR="00AE6DE6">
        <w:t xml:space="preserve"> TEAM</w:t>
      </w:r>
      <w:r w:rsidR="00FF4434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1CDC" w:rsidRDefault="005D1D43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E1CDC">
        <w:t xml:space="preserve">his long and successful tenure as </w:t>
      </w:r>
      <w:r w:rsidR="00EB2645">
        <w:t>Gettys D. Broome High School</w:t>
      </w:r>
      <w:r w:rsidR="00AE1CDC">
        <w:t xml:space="preserve"> </w:t>
      </w:r>
      <w:r w:rsidR="00A12F43">
        <w:t xml:space="preserve">boys track </w:t>
      </w:r>
      <w:r w:rsidR="00AE1CDC">
        <w:t xml:space="preserve">coach </w:t>
      </w:r>
      <w:r w:rsidR="00A12F43">
        <w:t xml:space="preserve">and boys cross country coach, as well as his </w:t>
      </w:r>
      <w:r w:rsidR="00AE1CDC">
        <w:t xml:space="preserve">present success as </w:t>
      </w:r>
      <w:r w:rsidR="00A12F43">
        <w:t>Broome</w:t>
      </w:r>
      <w:r w:rsidR="007E062C" w:rsidRPr="007E062C">
        <w:t>’</w:t>
      </w:r>
      <w:r w:rsidR="00A12F43">
        <w:t>s</w:t>
      </w:r>
      <w:r w:rsidR="00AE1CDC">
        <w:t xml:space="preserve"> athletic director</w:t>
      </w:r>
      <w:r w:rsidR="00A12F43">
        <w:t>,</w:t>
      </w:r>
      <w:r w:rsidR="00AE1CDC">
        <w:t xml:space="preserve"> have won Coach </w:t>
      </w:r>
      <w:r w:rsidR="00A12F43">
        <w:t>Ste</w:t>
      </w:r>
      <w:r w:rsidR="00CF174F">
        <w:t>v</w:t>
      </w:r>
      <w:r w:rsidR="00A12F43">
        <w:t>en “Skip” Frye</w:t>
      </w:r>
      <w:r w:rsidR="00AE1CDC">
        <w:t xml:space="preserve"> the respect of his </w:t>
      </w:r>
      <w:r w:rsidR="00A12F43">
        <w:t xml:space="preserve">athletes, his </w:t>
      </w:r>
      <w:r w:rsidR="00AE1CDC">
        <w:t xml:space="preserve">colleagues, </w:t>
      </w:r>
      <w:r w:rsidR="00A12F43">
        <w:t>and track and field</w:t>
      </w:r>
      <w:r w:rsidR="00AE1CDC">
        <w:t xml:space="preserve"> fans across the </w:t>
      </w:r>
      <w:r w:rsidR="00A12F43">
        <w:t>State of South Carolina</w:t>
      </w:r>
      <w:r w:rsidR="00AE1CDC">
        <w:t>; and</w:t>
      </w:r>
    </w:p>
    <w:p w:rsidR="00F4062E" w:rsidRDefault="00F4062E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3ACC" w:rsidRDefault="00173ACC" w:rsidP="00173A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D1598">
        <w:rPr>
          <w:color w:val="000000" w:themeColor="text1"/>
          <w:u w:color="000000" w:themeColor="text1"/>
        </w:rPr>
        <w:t>Rodney Graves, Broome High School principal</w:t>
      </w:r>
      <w:r>
        <w:rPr>
          <w:color w:val="000000" w:themeColor="text1"/>
          <w:u w:color="000000" w:themeColor="text1"/>
        </w:rPr>
        <w:t xml:space="preserve">, has this to say of this </w:t>
      </w:r>
      <w:r>
        <w:t xml:space="preserve">beloved Spartanburg County School District </w:t>
      </w:r>
      <w:r w:rsidR="007E0D7F">
        <w:t>Three</w:t>
      </w:r>
      <w:r>
        <w:t xml:space="preserve"> icon: </w:t>
      </w:r>
      <w:r w:rsidRPr="004D1598">
        <w:rPr>
          <w:color w:val="000000" w:themeColor="text1"/>
          <w:u w:color="000000" w:themeColor="text1"/>
        </w:rPr>
        <w:t xml:space="preserve">“During my </w:t>
      </w:r>
      <w:r>
        <w:rPr>
          <w:color w:val="000000" w:themeColor="text1"/>
          <w:u w:color="000000" w:themeColor="text1"/>
        </w:rPr>
        <w:t>thirty</w:t>
      </w:r>
      <w:r w:rsidR="007E06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plus</w:t>
      </w:r>
      <w:r w:rsidRPr="004D1598">
        <w:rPr>
          <w:color w:val="000000" w:themeColor="text1"/>
          <w:u w:color="000000" w:themeColor="text1"/>
        </w:rPr>
        <w:t xml:space="preserve"> years in education</w:t>
      </w:r>
      <w:r>
        <w:rPr>
          <w:color w:val="000000" w:themeColor="text1"/>
          <w:u w:color="000000" w:themeColor="text1"/>
        </w:rPr>
        <w:t>,</w:t>
      </w:r>
      <w:r w:rsidRPr="004D1598">
        <w:rPr>
          <w:color w:val="000000" w:themeColor="text1"/>
          <w:u w:color="000000" w:themeColor="text1"/>
        </w:rPr>
        <w:t xml:space="preserve"> Skip Frye has to be one of the most respected coaches, athletic directors, mentors, educators</w:t>
      </w:r>
      <w:r>
        <w:rPr>
          <w:color w:val="000000" w:themeColor="text1"/>
          <w:u w:color="000000" w:themeColor="text1"/>
        </w:rPr>
        <w:t>,</w:t>
      </w:r>
      <w:r w:rsidRPr="004D159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>,</w:t>
      </w:r>
      <w:r w:rsidRPr="004D1598">
        <w:rPr>
          <w:color w:val="000000" w:themeColor="text1"/>
          <w:u w:color="000000" w:themeColor="text1"/>
        </w:rPr>
        <w:t xml:space="preserve"> most importantly, class act</w:t>
      </w:r>
      <w:r>
        <w:rPr>
          <w:color w:val="000000" w:themeColor="text1"/>
          <w:u w:color="000000" w:themeColor="text1"/>
        </w:rPr>
        <w:t>s</w:t>
      </w:r>
      <w:r w:rsidRPr="004D1598">
        <w:rPr>
          <w:color w:val="000000" w:themeColor="text1"/>
          <w:u w:color="000000" w:themeColor="text1"/>
        </w:rPr>
        <w:t>. Broome High School is fortunate to have him on o</w:t>
      </w:r>
      <w:r>
        <w:rPr>
          <w:color w:val="000000" w:themeColor="text1"/>
          <w:u w:color="000000" w:themeColor="text1"/>
        </w:rPr>
        <w:t xml:space="preserve">ur team. </w:t>
      </w:r>
      <w:r w:rsidRPr="004D1598">
        <w:rPr>
          <w:color w:val="000000" w:themeColor="text1"/>
          <w:u w:color="000000" w:themeColor="text1"/>
        </w:rPr>
        <w:t>He sets the standard for the rest of us to follow”</w:t>
      </w:r>
      <w:r>
        <w:rPr>
          <w:color w:val="000000" w:themeColor="text1"/>
          <w:u w:color="000000" w:themeColor="text1"/>
        </w:rPr>
        <w:t>; and</w:t>
      </w:r>
    </w:p>
    <w:p w:rsidR="00173ACC" w:rsidRDefault="00173ACC" w:rsidP="00173A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7E062C" w:rsidRPr="007E06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Pr="00455E78">
        <w:rPr>
          <w:color w:val="000000" w:themeColor="text1"/>
          <w:u w:color="000000" w:themeColor="text1"/>
        </w:rPr>
        <w:t xml:space="preserve">Skip Frye </w:t>
      </w:r>
      <w:r>
        <w:rPr>
          <w:color w:val="000000" w:themeColor="text1"/>
          <w:u w:color="000000" w:themeColor="text1"/>
        </w:rPr>
        <w:t xml:space="preserve">earned </w:t>
      </w:r>
      <w:r w:rsidRPr="00455E7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Pr="00455E78">
        <w:rPr>
          <w:color w:val="000000" w:themeColor="text1"/>
          <w:u w:color="000000" w:themeColor="text1"/>
        </w:rPr>
        <w:t>achelor</w:t>
      </w:r>
      <w:r w:rsidR="007E062C" w:rsidRPr="007E06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455E78">
        <w:rPr>
          <w:color w:val="000000" w:themeColor="text1"/>
          <w:u w:color="000000" w:themeColor="text1"/>
        </w:rPr>
        <w:t xml:space="preserve"> in English </w:t>
      </w:r>
      <w:r>
        <w:rPr>
          <w:color w:val="000000" w:themeColor="text1"/>
          <w:u w:color="000000" w:themeColor="text1"/>
        </w:rPr>
        <w:t>e</w:t>
      </w:r>
      <w:r w:rsidRPr="00455E78">
        <w:rPr>
          <w:color w:val="000000" w:themeColor="text1"/>
          <w:u w:color="000000" w:themeColor="text1"/>
        </w:rPr>
        <w:t xml:space="preserve">ducation from </w:t>
      </w:r>
      <w:r>
        <w:rPr>
          <w:color w:val="000000" w:themeColor="text1"/>
          <w:u w:color="000000" w:themeColor="text1"/>
        </w:rPr>
        <w:t>the University of South Carolina</w:t>
      </w:r>
      <w:r w:rsidRPr="00455E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Upstate in </w:t>
      </w:r>
      <w:r w:rsidRPr="00455E78">
        <w:rPr>
          <w:color w:val="000000" w:themeColor="text1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, followed by </w:t>
      </w:r>
      <w:r w:rsidRPr="00455E7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455E78">
        <w:rPr>
          <w:color w:val="000000" w:themeColor="text1"/>
          <w:u w:color="000000" w:themeColor="text1"/>
        </w:rPr>
        <w:t>aster</w:t>
      </w:r>
      <w:r w:rsidR="007E062C" w:rsidRPr="007E062C">
        <w:rPr>
          <w:color w:val="000000" w:themeColor="text1"/>
          <w:u w:color="000000" w:themeColor="text1"/>
        </w:rPr>
        <w:t>’</w:t>
      </w:r>
      <w:r w:rsidRPr="00455E7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degree </w:t>
      </w:r>
      <w:r w:rsidRPr="00455E78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>the University of South Carolina; and</w:t>
      </w: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begun </w:t>
      </w:r>
      <w:r w:rsidRPr="00455E78">
        <w:rPr>
          <w:color w:val="000000" w:themeColor="text1"/>
          <w:u w:color="000000" w:themeColor="text1"/>
        </w:rPr>
        <w:t>his teaching career in 1979 at Laurens Junior High</w:t>
      </w:r>
      <w:r>
        <w:rPr>
          <w:color w:val="000000" w:themeColor="text1"/>
          <w:u w:color="000000" w:themeColor="text1"/>
        </w:rPr>
        <w:t xml:space="preserve">, </w:t>
      </w:r>
      <w:r w:rsidRPr="00455E78">
        <w:rPr>
          <w:color w:val="000000" w:themeColor="text1"/>
          <w:u w:color="000000" w:themeColor="text1"/>
        </w:rPr>
        <w:t xml:space="preserve">Coach Frye </w:t>
      </w:r>
      <w:r>
        <w:rPr>
          <w:color w:val="000000" w:themeColor="text1"/>
          <w:u w:color="000000" w:themeColor="text1"/>
        </w:rPr>
        <w:t>moved</w:t>
      </w:r>
      <w:r w:rsidRPr="00455E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1981 </w:t>
      </w:r>
      <w:r w:rsidRPr="00455E78">
        <w:rPr>
          <w:color w:val="000000" w:themeColor="text1"/>
          <w:u w:color="000000" w:themeColor="text1"/>
        </w:rPr>
        <w:t xml:space="preserve">to Spartanburg </w:t>
      </w:r>
      <w:r w:rsidR="00CF0CFE">
        <w:rPr>
          <w:color w:val="000000" w:themeColor="text1"/>
          <w:u w:color="000000" w:themeColor="text1"/>
        </w:rPr>
        <w:t xml:space="preserve">County </w:t>
      </w:r>
      <w:r w:rsidRPr="00455E78">
        <w:rPr>
          <w:color w:val="000000" w:themeColor="text1"/>
          <w:u w:color="000000" w:themeColor="text1"/>
        </w:rPr>
        <w:t xml:space="preserve">School District </w:t>
      </w:r>
      <w:r>
        <w:rPr>
          <w:color w:val="000000" w:themeColor="text1"/>
          <w:u w:color="000000" w:themeColor="text1"/>
        </w:rPr>
        <w:t>Three. There, he</w:t>
      </w:r>
      <w:r w:rsidRPr="00455E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taught for a year </w:t>
      </w:r>
      <w:r w:rsidRPr="00455E78">
        <w:rPr>
          <w:color w:val="000000" w:themeColor="text1"/>
          <w:u w:color="000000" w:themeColor="text1"/>
        </w:rPr>
        <w:t xml:space="preserve">at Cowpens Junior High </w:t>
      </w:r>
      <w:r>
        <w:rPr>
          <w:color w:val="000000" w:themeColor="text1"/>
          <w:u w:color="000000" w:themeColor="text1"/>
        </w:rPr>
        <w:t>and</w:t>
      </w:r>
      <w:r w:rsidRPr="00455E78">
        <w:rPr>
          <w:color w:val="000000" w:themeColor="text1"/>
          <w:u w:color="000000" w:themeColor="text1"/>
        </w:rPr>
        <w:t xml:space="preserve"> then </w:t>
      </w:r>
      <w:r>
        <w:rPr>
          <w:color w:val="000000" w:themeColor="text1"/>
          <w:u w:color="000000" w:themeColor="text1"/>
        </w:rPr>
        <w:t>transferred</w:t>
      </w:r>
      <w:r w:rsidRPr="00455E78">
        <w:rPr>
          <w:color w:val="000000" w:themeColor="text1"/>
          <w:u w:color="000000" w:themeColor="text1"/>
        </w:rPr>
        <w:t xml:space="preserve"> to Broome High School </w:t>
      </w:r>
      <w:r>
        <w:rPr>
          <w:color w:val="000000" w:themeColor="text1"/>
          <w:u w:color="000000" w:themeColor="text1"/>
        </w:rPr>
        <w:t xml:space="preserve">in 1982 </w:t>
      </w:r>
      <w:r w:rsidRPr="00455E78">
        <w:rPr>
          <w:color w:val="000000" w:themeColor="text1"/>
          <w:u w:color="000000" w:themeColor="text1"/>
        </w:rPr>
        <w:t>as an Eng</w:t>
      </w:r>
      <w:r>
        <w:rPr>
          <w:color w:val="000000" w:themeColor="text1"/>
          <w:u w:color="000000" w:themeColor="text1"/>
        </w:rPr>
        <w:t>lish teacher and coach; and</w:t>
      </w: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1983, </w:t>
      </w:r>
      <w:r w:rsidRPr="004D1598">
        <w:rPr>
          <w:color w:val="000000" w:themeColor="text1"/>
          <w:u w:color="000000" w:themeColor="text1"/>
        </w:rPr>
        <w:t>Skip Frye began coaching track and field at Broome</w:t>
      </w:r>
      <w:r>
        <w:rPr>
          <w:color w:val="000000" w:themeColor="text1"/>
          <w:u w:color="000000" w:themeColor="text1"/>
        </w:rPr>
        <w:t>, and the</w:t>
      </w:r>
      <w:r w:rsidRPr="004D1598">
        <w:rPr>
          <w:color w:val="000000" w:themeColor="text1"/>
          <w:u w:color="000000" w:themeColor="text1"/>
        </w:rPr>
        <w:t xml:space="preserve"> following year he started the school</w:t>
      </w:r>
      <w:r w:rsidR="007E062C" w:rsidRPr="007E06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cross country program; and</w:t>
      </w: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D1598">
        <w:rPr>
          <w:color w:val="000000" w:themeColor="text1"/>
          <w:u w:color="000000" w:themeColor="text1"/>
        </w:rPr>
        <w:t xml:space="preserve">s a track coach, </w:t>
      </w:r>
      <w:r>
        <w:rPr>
          <w:color w:val="000000" w:themeColor="text1"/>
          <w:u w:color="000000" w:themeColor="text1"/>
        </w:rPr>
        <w:t>he</w:t>
      </w:r>
      <w:r w:rsidRPr="004D1598">
        <w:rPr>
          <w:color w:val="000000" w:themeColor="text1"/>
          <w:u w:color="000000" w:themeColor="text1"/>
        </w:rPr>
        <w:t xml:space="preserve"> has won </w:t>
      </w:r>
      <w:r>
        <w:rPr>
          <w:color w:val="000000" w:themeColor="text1"/>
          <w:u w:color="000000" w:themeColor="text1"/>
        </w:rPr>
        <w:t>four</w:t>
      </w:r>
      <w:r w:rsidRPr="004D15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4D159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4D1598">
        <w:rPr>
          <w:color w:val="000000" w:themeColor="text1"/>
          <w:u w:color="000000" w:themeColor="text1"/>
        </w:rPr>
        <w:t xml:space="preserve">hampionships, </w:t>
      </w:r>
      <w:r>
        <w:rPr>
          <w:color w:val="000000" w:themeColor="text1"/>
          <w:u w:color="000000" w:themeColor="text1"/>
        </w:rPr>
        <w:t>five</w:t>
      </w:r>
      <w:r w:rsidRPr="004D15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Pr="004D1598">
        <w:rPr>
          <w:color w:val="000000" w:themeColor="text1"/>
          <w:u w:color="000000" w:themeColor="text1"/>
        </w:rPr>
        <w:t>pper</w:t>
      </w:r>
      <w:r w:rsidR="007E06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4D159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4D1598">
        <w:rPr>
          <w:color w:val="000000" w:themeColor="text1"/>
          <w:u w:color="000000" w:themeColor="text1"/>
        </w:rPr>
        <w:t xml:space="preserve">hampionships and </w:t>
      </w:r>
      <w:r>
        <w:rPr>
          <w:color w:val="000000" w:themeColor="text1"/>
          <w:u w:color="000000" w:themeColor="text1"/>
        </w:rPr>
        <w:t>twenty</w:t>
      </w:r>
      <w:r w:rsidR="007E06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4D15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4D1598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c</w:t>
      </w:r>
      <w:r w:rsidRPr="004D1598">
        <w:rPr>
          <w:color w:val="000000" w:themeColor="text1"/>
          <w:u w:color="000000" w:themeColor="text1"/>
        </w:rPr>
        <w:t xml:space="preserve">hampionships. In </w:t>
      </w:r>
      <w:r>
        <w:rPr>
          <w:color w:val="000000" w:themeColor="text1"/>
          <w:u w:color="000000" w:themeColor="text1"/>
        </w:rPr>
        <w:t>c</w:t>
      </w:r>
      <w:r w:rsidRPr="004D1598">
        <w:rPr>
          <w:color w:val="000000" w:themeColor="text1"/>
          <w:u w:color="000000" w:themeColor="text1"/>
        </w:rPr>
        <w:t>ross</w:t>
      </w:r>
      <w:r>
        <w:rPr>
          <w:color w:val="000000" w:themeColor="text1"/>
          <w:u w:color="000000" w:themeColor="text1"/>
        </w:rPr>
        <w:t xml:space="preserve"> c</w:t>
      </w:r>
      <w:r w:rsidRPr="004D1598">
        <w:rPr>
          <w:color w:val="000000" w:themeColor="text1"/>
          <w:u w:color="000000" w:themeColor="text1"/>
        </w:rPr>
        <w:t xml:space="preserve">ountry, </w:t>
      </w:r>
      <w:r>
        <w:rPr>
          <w:color w:val="000000" w:themeColor="text1"/>
          <w:u w:color="000000" w:themeColor="text1"/>
        </w:rPr>
        <w:t>Coach Frye</w:t>
      </w:r>
      <w:r w:rsidRPr="004D15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owns</w:t>
      </w:r>
      <w:r w:rsidRPr="004D15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twelve</w:t>
      </w:r>
      <w:r w:rsidRPr="004D15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4D1598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c</w:t>
      </w:r>
      <w:r w:rsidRPr="004D1598">
        <w:rPr>
          <w:color w:val="000000" w:themeColor="text1"/>
          <w:u w:color="000000" w:themeColor="text1"/>
        </w:rPr>
        <w:t xml:space="preserve">hampionships, </w:t>
      </w:r>
      <w:r>
        <w:rPr>
          <w:color w:val="000000" w:themeColor="text1"/>
          <w:u w:color="000000" w:themeColor="text1"/>
        </w:rPr>
        <w:t>two</w:t>
      </w:r>
      <w:r w:rsidRPr="004D15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Pr="004D1598">
        <w:rPr>
          <w:color w:val="000000" w:themeColor="text1"/>
          <w:u w:color="000000" w:themeColor="text1"/>
        </w:rPr>
        <w:t>pper</w:t>
      </w:r>
      <w:r w:rsidR="007E06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4D159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4D1598">
        <w:rPr>
          <w:color w:val="000000" w:themeColor="text1"/>
          <w:u w:color="000000" w:themeColor="text1"/>
        </w:rPr>
        <w:t>hampions</w:t>
      </w:r>
      <w:r>
        <w:rPr>
          <w:color w:val="000000" w:themeColor="text1"/>
          <w:u w:color="000000" w:themeColor="text1"/>
        </w:rPr>
        <w:t>hips, and one state championship; and</w:t>
      </w: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4D1598">
        <w:rPr>
          <w:color w:val="000000" w:themeColor="text1"/>
          <w:u w:color="000000" w:themeColor="text1"/>
        </w:rPr>
        <w:t xml:space="preserve">ost recently, the </w:t>
      </w:r>
      <w:r>
        <w:rPr>
          <w:color w:val="000000" w:themeColor="text1"/>
          <w:u w:color="000000" w:themeColor="text1"/>
        </w:rPr>
        <w:t>b</w:t>
      </w:r>
      <w:r w:rsidRPr="004D1598">
        <w:rPr>
          <w:color w:val="000000" w:themeColor="text1"/>
          <w:u w:color="000000" w:themeColor="text1"/>
        </w:rPr>
        <w:t>oys</w:t>
      </w:r>
      <w:r w:rsidR="007E062C" w:rsidRPr="007E062C">
        <w:rPr>
          <w:color w:val="000000" w:themeColor="text1"/>
          <w:u w:color="000000" w:themeColor="text1"/>
        </w:rPr>
        <w:t>’</w:t>
      </w:r>
      <w:r w:rsidRPr="004D15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4D1598">
        <w:rPr>
          <w:color w:val="000000" w:themeColor="text1"/>
          <w:u w:color="000000" w:themeColor="text1"/>
        </w:rPr>
        <w:t xml:space="preserve">rack </w:t>
      </w:r>
      <w:r>
        <w:rPr>
          <w:color w:val="000000" w:themeColor="text1"/>
          <w:u w:color="000000" w:themeColor="text1"/>
        </w:rPr>
        <w:t>t</w:t>
      </w:r>
      <w:r w:rsidRPr="004D1598">
        <w:rPr>
          <w:color w:val="000000" w:themeColor="text1"/>
          <w:u w:color="000000" w:themeColor="text1"/>
        </w:rPr>
        <w:t xml:space="preserve">eam won its </w:t>
      </w:r>
      <w:r>
        <w:rPr>
          <w:color w:val="000000" w:themeColor="text1"/>
          <w:u w:color="000000" w:themeColor="text1"/>
        </w:rPr>
        <w:t>eighteenth</w:t>
      </w:r>
      <w:r w:rsidRPr="004D1598">
        <w:rPr>
          <w:color w:val="000000" w:themeColor="text1"/>
          <w:u w:color="000000" w:themeColor="text1"/>
        </w:rPr>
        <w:t xml:space="preserve"> consecutive region championship, </w:t>
      </w:r>
      <w:r>
        <w:rPr>
          <w:color w:val="000000" w:themeColor="text1"/>
          <w:u w:color="000000" w:themeColor="text1"/>
        </w:rPr>
        <w:t xml:space="preserve">giving them the top prize for </w:t>
      </w:r>
      <w:r w:rsidRPr="004D1598">
        <w:rPr>
          <w:color w:val="000000" w:themeColor="text1"/>
          <w:u w:color="000000" w:themeColor="text1"/>
        </w:rPr>
        <w:t>the region e</w:t>
      </w:r>
      <w:r>
        <w:rPr>
          <w:color w:val="000000" w:themeColor="text1"/>
          <w:u w:color="000000" w:themeColor="text1"/>
        </w:rPr>
        <w:t>very</w:t>
      </w:r>
      <w:r w:rsidRPr="004D1598">
        <w:rPr>
          <w:color w:val="000000" w:themeColor="text1"/>
          <w:u w:color="000000" w:themeColor="text1"/>
        </w:rPr>
        <w:t xml:space="preserve"> year since</w:t>
      </w:r>
      <w:r>
        <w:rPr>
          <w:color w:val="000000" w:themeColor="text1"/>
          <w:u w:color="000000" w:themeColor="text1"/>
        </w:rPr>
        <w:t xml:space="preserve"> the turn of the twenty</w:t>
      </w:r>
      <w:r w:rsidR="007E06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5B6C89" w:rsidRPr="004D1598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furthermore, </w:t>
      </w:r>
      <w:r w:rsidRPr="00455E78">
        <w:rPr>
          <w:color w:val="000000" w:themeColor="text1"/>
          <w:u w:color="000000" w:themeColor="text1"/>
        </w:rPr>
        <w:t>Coach Frye</w:t>
      </w:r>
      <w:r>
        <w:rPr>
          <w:color w:val="000000" w:themeColor="text1"/>
          <w:u w:color="000000" w:themeColor="text1"/>
        </w:rPr>
        <w:t>, whose career spans thirty</w:t>
      </w:r>
      <w:r w:rsidR="007E06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D1598">
        <w:rPr>
          <w:color w:val="000000" w:themeColor="text1"/>
          <w:u w:color="000000" w:themeColor="text1"/>
        </w:rPr>
        <w:t xml:space="preserve"> seasons of </w:t>
      </w:r>
      <w:r>
        <w:rPr>
          <w:color w:val="000000" w:themeColor="text1"/>
          <w:u w:color="000000" w:themeColor="text1"/>
        </w:rPr>
        <w:t xml:space="preserve">coaching </w:t>
      </w:r>
      <w:r w:rsidRPr="004D1598">
        <w:rPr>
          <w:color w:val="000000" w:themeColor="text1"/>
          <w:u w:color="000000" w:themeColor="text1"/>
        </w:rPr>
        <w:t>track and field</w:t>
      </w:r>
      <w:r>
        <w:rPr>
          <w:color w:val="000000" w:themeColor="text1"/>
          <w:u w:color="000000" w:themeColor="text1"/>
        </w:rPr>
        <w:t xml:space="preserve"> and thirty</w:t>
      </w:r>
      <w:r w:rsidR="007E06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seasons of coaching </w:t>
      </w:r>
      <w:r w:rsidRPr="004D1598">
        <w:rPr>
          <w:color w:val="000000" w:themeColor="text1"/>
          <w:u w:color="000000" w:themeColor="text1"/>
        </w:rPr>
        <w:t>cross country</w:t>
      </w:r>
      <w:r>
        <w:rPr>
          <w:color w:val="000000" w:themeColor="text1"/>
          <w:u w:color="000000" w:themeColor="text1"/>
        </w:rPr>
        <w:t xml:space="preserve">, </w:t>
      </w:r>
      <w:r w:rsidRPr="00455E78">
        <w:rPr>
          <w:color w:val="000000" w:themeColor="text1"/>
          <w:u w:color="000000" w:themeColor="text1"/>
        </w:rPr>
        <w:t xml:space="preserve">is a South Carolina Track and Cross Country Coaches Association Hall of Fame member, </w:t>
      </w:r>
      <w:r>
        <w:rPr>
          <w:color w:val="000000" w:themeColor="text1"/>
          <w:u w:color="000000" w:themeColor="text1"/>
        </w:rPr>
        <w:t>having been</w:t>
      </w:r>
      <w:r w:rsidRPr="00455E78">
        <w:rPr>
          <w:color w:val="000000" w:themeColor="text1"/>
          <w:u w:color="000000" w:themeColor="text1"/>
        </w:rPr>
        <w:t xml:space="preserve"> inducted in 2010</w:t>
      </w:r>
      <w:r>
        <w:rPr>
          <w:color w:val="000000" w:themeColor="text1"/>
          <w:u w:color="000000" w:themeColor="text1"/>
        </w:rPr>
        <w:t>; and</w:t>
      </w:r>
    </w:p>
    <w:p w:rsidR="00173ACC" w:rsidRDefault="00173ACC" w:rsidP="00173A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B2E" w:rsidRDefault="00926B2E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Skip Frye finds his greatest strength in the strong support of his </w:t>
      </w:r>
      <w:r w:rsidR="00D1252B">
        <w:t xml:space="preserve">beloved </w:t>
      </w:r>
      <w:r>
        <w:t>wife, Chris, their three fine children, and their delightful grandchild; and</w:t>
      </w:r>
    </w:p>
    <w:p w:rsidR="00926B2E" w:rsidRDefault="00926B2E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1CDC" w:rsidRDefault="00AE1CDC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grateful for his excellence as a coach and athletic director, the </w:t>
      </w:r>
      <w:r w:rsidR="00EB2645">
        <w:t>House</w:t>
      </w:r>
      <w:r>
        <w:t xml:space="preserve"> takes great pleasure in commending </w:t>
      </w:r>
      <w:r w:rsidR="007438F3">
        <w:t>Skip Frye</w:t>
      </w:r>
      <w:r>
        <w:t xml:space="preserve"> on his </w:t>
      </w:r>
      <w:r w:rsidR="006C4B1C">
        <w:t>outstanding</w:t>
      </w:r>
      <w:r>
        <w:t xml:space="preserve"> career, and the members wish him much continued success in the </w:t>
      </w:r>
      <w:r w:rsidR="007438F3">
        <w:t>days</w:t>
      </w:r>
      <w:r>
        <w:t xml:space="preserve"> to come. Now, therefore, </w:t>
      </w:r>
    </w:p>
    <w:p w:rsidR="00AE1CDC" w:rsidRDefault="00AE1CDC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2645" w:rsidRDefault="00EB2645" w:rsidP="00EB2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1CDC" w:rsidRDefault="00AE1CDC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478C" w:rsidRDefault="00AE1CDC" w:rsidP="00024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EB2645">
        <w:t>House of Representatives</w:t>
      </w:r>
      <w:r>
        <w:t xml:space="preserve">, by this resolution, </w:t>
      </w:r>
      <w:r w:rsidR="0002478C">
        <w:t>recognize and honor Coach Ste</w:t>
      </w:r>
      <w:r w:rsidR="00DD23B3">
        <w:t>v</w:t>
      </w:r>
      <w:r w:rsidR="0002478C">
        <w:t xml:space="preserve">en “Skip” Frye, Broome High School athletic director, on his </w:t>
      </w:r>
      <w:r w:rsidR="006C42D6">
        <w:t>distinguished</w:t>
      </w:r>
      <w:r w:rsidR="0002478C">
        <w:t xml:space="preserve"> career as both coach and mentor to young </w:t>
      </w:r>
      <w:r w:rsidR="006C42D6">
        <w:t xml:space="preserve">student </w:t>
      </w:r>
      <w:r w:rsidR="0002478C">
        <w:t>athletes and congratulate him especially on his many successful years at the helm of the boys track team and boys cross country team.</w:t>
      </w:r>
    </w:p>
    <w:p w:rsidR="00AE1CDC" w:rsidRDefault="00AE1CDC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1CDC" w:rsidRDefault="00AE1CDC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Coach </w:t>
      </w:r>
      <w:r w:rsidR="00D1252B">
        <w:t>Steven “Skip”</w:t>
      </w:r>
      <w:r w:rsidR="000401DF">
        <w:t xml:space="preserve"> Frye</w:t>
      </w:r>
      <w:r>
        <w:t>.</w:t>
      </w:r>
    </w:p>
    <w:p w:rsidR="002E402A" w:rsidRDefault="007E062C" w:rsidP="003E1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06C4" w:rsidRDefault="009406C4" w:rsidP="009406C4">
      <w:pPr>
        <w:suppressAutoHyphens/>
      </w:pPr>
    </w:p>
    <w:sectPr w:rsidR="009406C4" w:rsidSect="009406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D43" w:rsidRDefault="005D1D43" w:rsidP="009F0C77">
      <w:r>
        <w:separator/>
      </w:r>
    </w:p>
  </w:endnote>
  <w:endnote w:type="continuationSeparator" w:id="0">
    <w:p w:rsidR="005D1D43" w:rsidRDefault="005D1D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A47940-F07B-465F-96B7-4BF10E52C7A1}"/>
    <w:embedBold r:id="rId2" w:fontKey="{49B37C68-8553-449B-BA76-74FA0F7B7C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0E26BD-AA7F-4204-83ED-BF7A3B4F86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D0E026-749B-4CD5-A974-2F12B0E3F8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8DED97-4818-47F8-966F-02382E1E5B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6C4" w:rsidRPr="008837F2" w:rsidRDefault="009406C4" w:rsidP="008837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232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D43" w:rsidRDefault="005D1D43" w:rsidP="009F0C77">
      <w:r>
        <w:separator/>
      </w:r>
    </w:p>
  </w:footnote>
  <w:footnote w:type="continuationSeparator" w:id="0">
    <w:p w:rsidR="005D1D43" w:rsidRDefault="005D1D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0WAB18"/>
    <w:docVar w:name="CoverBillType" w:val="r"/>
    <w:docVar w:name="DocPath" w:val="L:\Council\bills\RM\1410WAB18.DOCX"/>
    <w:docVar w:name="dvBillNumber" w:val="53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D1D43"/>
    <w:rsid w:val="00011869"/>
    <w:rsid w:val="00015CD6"/>
    <w:rsid w:val="0002478C"/>
    <w:rsid w:val="000401DF"/>
    <w:rsid w:val="000E0100"/>
    <w:rsid w:val="000E1785"/>
    <w:rsid w:val="000F40FA"/>
    <w:rsid w:val="00101706"/>
    <w:rsid w:val="001035F1"/>
    <w:rsid w:val="0010776B"/>
    <w:rsid w:val="001232A1"/>
    <w:rsid w:val="00133E66"/>
    <w:rsid w:val="001435A3"/>
    <w:rsid w:val="00146ED3"/>
    <w:rsid w:val="00151044"/>
    <w:rsid w:val="00173AC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402A"/>
    <w:rsid w:val="002E5912"/>
    <w:rsid w:val="002F0BD0"/>
    <w:rsid w:val="00301B21"/>
    <w:rsid w:val="00325348"/>
    <w:rsid w:val="0032732C"/>
    <w:rsid w:val="00336AD0"/>
    <w:rsid w:val="0037079A"/>
    <w:rsid w:val="003A4C71"/>
    <w:rsid w:val="003C4DAB"/>
    <w:rsid w:val="003D01E8"/>
    <w:rsid w:val="003E10A3"/>
    <w:rsid w:val="003E5288"/>
    <w:rsid w:val="003F6D79"/>
    <w:rsid w:val="004005B5"/>
    <w:rsid w:val="0041760A"/>
    <w:rsid w:val="00417C01"/>
    <w:rsid w:val="00437ACC"/>
    <w:rsid w:val="004403BD"/>
    <w:rsid w:val="00461441"/>
    <w:rsid w:val="0046596F"/>
    <w:rsid w:val="004809EE"/>
    <w:rsid w:val="004E7D54"/>
    <w:rsid w:val="00521AC9"/>
    <w:rsid w:val="005273C6"/>
    <w:rsid w:val="00530A69"/>
    <w:rsid w:val="00545593"/>
    <w:rsid w:val="00556EBF"/>
    <w:rsid w:val="00577C6C"/>
    <w:rsid w:val="005A62FE"/>
    <w:rsid w:val="005B6C89"/>
    <w:rsid w:val="005C2FE2"/>
    <w:rsid w:val="005D1D43"/>
    <w:rsid w:val="005E2BC9"/>
    <w:rsid w:val="00605102"/>
    <w:rsid w:val="006215AA"/>
    <w:rsid w:val="006545D9"/>
    <w:rsid w:val="006913C9"/>
    <w:rsid w:val="0069470D"/>
    <w:rsid w:val="006A4147"/>
    <w:rsid w:val="006C42D6"/>
    <w:rsid w:val="006C4B1C"/>
    <w:rsid w:val="006D58AA"/>
    <w:rsid w:val="00702B4D"/>
    <w:rsid w:val="00734F00"/>
    <w:rsid w:val="007438F3"/>
    <w:rsid w:val="007A70AE"/>
    <w:rsid w:val="007D4D3B"/>
    <w:rsid w:val="007E062C"/>
    <w:rsid w:val="007E0D7F"/>
    <w:rsid w:val="008340FE"/>
    <w:rsid w:val="008362E8"/>
    <w:rsid w:val="0085786E"/>
    <w:rsid w:val="008837F2"/>
    <w:rsid w:val="008A1768"/>
    <w:rsid w:val="008A489F"/>
    <w:rsid w:val="008F0F33"/>
    <w:rsid w:val="008F4429"/>
    <w:rsid w:val="00901A50"/>
    <w:rsid w:val="00926B2E"/>
    <w:rsid w:val="0094021A"/>
    <w:rsid w:val="009406C4"/>
    <w:rsid w:val="009B44AF"/>
    <w:rsid w:val="009C6A0B"/>
    <w:rsid w:val="009F0C77"/>
    <w:rsid w:val="009F4DD1"/>
    <w:rsid w:val="00A02543"/>
    <w:rsid w:val="00A12F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CDC"/>
    <w:rsid w:val="00AE6DE6"/>
    <w:rsid w:val="00B25B8F"/>
    <w:rsid w:val="00B412D4"/>
    <w:rsid w:val="00BE3C22"/>
    <w:rsid w:val="00BF3E1A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0CFE"/>
    <w:rsid w:val="00CF174F"/>
    <w:rsid w:val="00D1252B"/>
    <w:rsid w:val="00D73A67"/>
    <w:rsid w:val="00D970A9"/>
    <w:rsid w:val="00DD23B3"/>
    <w:rsid w:val="00DF3845"/>
    <w:rsid w:val="00E41911"/>
    <w:rsid w:val="00E44B57"/>
    <w:rsid w:val="00E92EEF"/>
    <w:rsid w:val="00EB2645"/>
    <w:rsid w:val="00EF2368"/>
    <w:rsid w:val="00F24442"/>
    <w:rsid w:val="00F4062E"/>
    <w:rsid w:val="00F50AE3"/>
    <w:rsid w:val="00F655B7"/>
    <w:rsid w:val="00F656BA"/>
    <w:rsid w:val="00F67CF1"/>
    <w:rsid w:val="00F728AA"/>
    <w:rsid w:val="00F840F0"/>
    <w:rsid w:val="00F87525"/>
    <w:rsid w:val="00FB0D0D"/>
    <w:rsid w:val="00FB43B4"/>
    <w:rsid w:val="00FB6B0B"/>
    <w:rsid w:val="00FC6B25"/>
    <w:rsid w:val="00FF2AE4"/>
    <w:rsid w:val="00FF443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DDB7D3-EB5E-4444-A9A9-7A15CAB43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0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0F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06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53_2018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AD6DD-C8FB-4F46-9824-840C89D6E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749</Words>
  <Characters>4243</Characters>
  <Application>Microsoft Office Word</Application>
  <DocSecurity>0</DocSecurity>
  <Lines>125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5353: Coach Steven "Skip" Frye - South Carolina Legislature Online</dc:title>
  <dc:creator>Rosanne McDowell</dc:creator>
  <cp:lastModifiedBy>S Volk</cp:lastModifiedBy>
  <cp:revision>2</cp:revision>
  <cp:lastPrinted>2018-05-01T16:07:00Z</cp:lastPrinted>
  <dcterms:created xsi:type="dcterms:W3CDTF">2018-05-14T19:52:00Z</dcterms:created>
  <dcterms:modified xsi:type="dcterms:W3CDTF">2018-05-14T19:52:00Z</dcterms:modified>
</cp:coreProperties>
</file>