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94F" w:rsidRDefault="00F2594F" w:rsidP="00F2594F">
      <w:pPr>
        <w:widowControl w:val="0"/>
        <w:jc w:val="center"/>
      </w:pPr>
      <w:r w:rsidRPr="00F2594F">
        <w:rPr>
          <w:b/>
        </w:rPr>
        <w:t>South Carolina General Assembly</w:t>
      </w:r>
    </w:p>
    <w:p w:rsidR="00F2594F" w:rsidRDefault="00F2594F" w:rsidP="00F2594F">
      <w:pPr>
        <w:widowControl w:val="0"/>
        <w:jc w:val="center"/>
      </w:pPr>
      <w:r>
        <w:t>122nd Session, 2017-2018</w:t>
      </w:r>
    </w:p>
    <w:p w:rsidR="00F2594F" w:rsidRDefault="00F2594F" w:rsidP="00F2594F">
      <w:pPr>
        <w:widowControl w:val="0"/>
        <w:jc w:val="left"/>
      </w:pPr>
    </w:p>
    <w:p w:rsidR="00F2594F" w:rsidRDefault="00F2594F" w:rsidP="00F2594F">
      <w:pPr>
        <w:widowControl w:val="0"/>
        <w:jc w:val="left"/>
        <w:rPr>
          <w:b/>
        </w:rPr>
      </w:pPr>
      <w:r w:rsidRPr="00F2594F">
        <w:rPr>
          <w:b/>
        </w:rPr>
        <w:t>S.</w:t>
      </w:r>
      <w:r>
        <w:rPr>
          <w:b/>
        </w:rPr>
        <w:t xml:space="preserve"> </w:t>
      </w:r>
      <w:r w:rsidRPr="00F2594F">
        <w:rPr>
          <w:b/>
        </w:rPr>
        <w:t>538</w:t>
      </w:r>
    </w:p>
    <w:p w:rsidR="00F2594F" w:rsidRDefault="00F2594F" w:rsidP="00F2594F">
      <w:pPr>
        <w:widowControl w:val="0"/>
        <w:jc w:val="left"/>
        <w:rPr>
          <w:b/>
        </w:rPr>
      </w:pPr>
    </w:p>
    <w:p w:rsidR="00F2594F" w:rsidRDefault="00F2594F" w:rsidP="00F2594F">
      <w:pPr>
        <w:widowControl w:val="0"/>
        <w:jc w:val="left"/>
      </w:pPr>
      <w:r w:rsidRPr="00F2594F">
        <w:rPr>
          <w:b/>
        </w:rPr>
        <w:t>STATUS INFORMATION</w:t>
      </w:r>
    </w:p>
    <w:p w:rsidR="00F2594F" w:rsidRDefault="00F2594F" w:rsidP="00F2594F">
      <w:pPr>
        <w:widowControl w:val="0"/>
        <w:jc w:val="left"/>
      </w:pPr>
    </w:p>
    <w:p w:rsidR="00F2594F" w:rsidRDefault="00F2594F" w:rsidP="00F2594F">
      <w:pPr>
        <w:widowControl w:val="0"/>
        <w:jc w:val="left"/>
      </w:pPr>
      <w:r>
        <w:t>General Bill</w:t>
      </w:r>
    </w:p>
    <w:p w:rsidR="00F2594F" w:rsidRDefault="00F2594F" w:rsidP="00F2594F">
      <w:pPr>
        <w:widowControl w:val="0"/>
        <w:jc w:val="left"/>
      </w:pPr>
      <w:r>
        <w:t>Sponsors: Senator Alexander</w:t>
      </w:r>
    </w:p>
    <w:p w:rsidR="00F2594F" w:rsidRDefault="00F2594F" w:rsidP="00F2594F">
      <w:pPr>
        <w:widowControl w:val="0"/>
        <w:jc w:val="left"/>
      </w:pPr>
      <w:r>
        <w:t>Document Path: l:\council\bills\bbm\9649dg17.docx</w:t>
      </w:r>
    </w:p>
    <w:p w:rsidR="00F2594F" w:rsidRDefault="00F2594F" w:rsidP="00F2594F">
      <w:pPr>
        <w:widowControl w:val="0"/>
        <w:jc w:val="left"/>
      </w:pPr>
    </w:p>
    <w:p w:rsidR="00F2594F" w:rsidRDefault="00F2594F" w:rsidP="00F2594F">
      <w:pPr>
        <w:widowControl w:val="0"/>
        <w:jc w:val="left"/>
      </w:pPr>
      <w:r>
        <w:t>Introduced in the Senate on March 14, 2017</w:t>
      </w:r>
    </w:p>
    <w:p w:rsidR="00F2594F" w:rsidRDefault="00F2594F" w:rsidP="00F2594F">
      <w:pPr>
        <w:widowControl w:val="0"/>
        <w:jc w:val="left"/>
      </w:pPr>
      <w:r>
        <w:t xml:space="preserve">Currently residing in the Senate Committee on </w:t>
      </w:r>
      <w:r w:rsidRPr="00F2594F">
        <w:rPr>
          <w:b/>
        </w:rPr>
        <w:t>Finance</w:t>
      </w:r>
    </w:p>
    <w:p w:rsidR="00F2594F" w:rsidRDefault="00F2594F" w:rsidP="00F2594F">
      <w:pPr>
        <w:widowControl w:val="0"/>
        <w:jc w:val="left"/>
      </w:pPr>
    </w:p>
    <w:p w:rsidR="00F2594F" w:rsidRDefault="00F2594F" w:rsidP="00F2594F">
      <w:pPr>
        <w:widowControl w:val="0"/>
        <w:jc w:val="left"/>
      </w:pPr>
      <w:r>
        <w:t xml:space="preserve">Summary: </w:t>
      </w:r>
      <w:r w:rsidR="008123A0">
        <w:t>Corporations annual reports</w:t>
      </w:r>
    </w:p>
    <w:p w:rsidR="00F2594F" w:rsidRDefault="00F2594F" w:rsidP="00F2594F">
      <w:pPr>
        <w:widowControl w:val="0"/>
        <w:jc w:val="left"/>
      </w:pPr>
    </w:p>
    <w:p w:rsidR="00F2594F" w:rsidRDefault="00F2594F" w:rsidP="00F2594F">
      <w:pPr>
        <w:widowControl w:val="0"/>
        <w:jc w:val="left"/>
      </w:pPr>
    </w:p>
    <w:p w:rsidR="00F2594F" w:rsidRDefault="00F2594F" w:rsidP="00F259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594F">
        <w:rPr>
          <w:b/>
        </w:rPr>
        <w:t>HISTORY OF LEGISLATIVE ACTIONS</w:t>
      </w:r>
    </w:p>
    <w:p w:rsidR="00F2594F" w:rsidRDefault="00F2594F" w:rsidP="00F259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594F" w:rsidRPr="00F2594F" w:rsidRDefault="00F2594F" w:rsidP="00F2594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594F">
        <w:rPr>
          <w:u w:val="single"/>
        </w:rPr>
        <w:tab/>
        <w:t>Date</w:t>
      </w:r>
      <w:r w:rsidRPr="00F2594F">
        <w:rPr>
          <w:u w:val="single"/>
        </w:rPr>
        <w:tab/>
        <w:t>Body</w:t>
      </w:r>
      <w:r w:rsidRPr="00F2594F">
        <w:rPr>
          <w:u w:val="single"/>
        </w:rPr>
        <w:tab/>
        <w:t>Action Description with journal page number</w:t>
      </w:r>
      <w:r w:rsidRPr="00F2594F">
        <w:rPr>
          <w:u w:val="single"/>
        </w:rPr>
        <w:tab/>
      </w:r>
    </w:p>
    <w:p w:rsidR="006F1649" w:rsidRDefault="006F1649" w:rsidP="006F16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3/14/2017</w:t>
      </w:r>
      <w:r>
        <w:tab/>
        <w:t>Senate</w:t>
      </w:r>
      <w:r>
        <w:tab/>
      </w:r>
      <w:r w:rsidRPr="002F150C">
        <w:t>Introduced and read first time (</w:t>
      </w:r>
      <w:hyperlink r:id="rId7" w:history="1">
        <w:r w:rsidRPr="002F150C">
          <w:rPr>
            <w:rStyle w:val="Hyperlink"/>
          </w:rPr>
          <w:t>Senate Journal</w:t>
        </w:r>
        <w:r w:rsidRPr="002F150C">
          <w:rPr>
            <w:rStyle w:val="Hyperlink"/>
          </w:rPr>
          <w:noBreakHyphen/>
          <w:t>page 6</w:t>
        </w:r>
      </w:hyperlink>
      <w:r w:rsidRPr="002F150C">
        <w:t>)</w:t>
      </w:r>
    </w:p>
    <w:p w:rsidR="006F1649" w:rsidRDefault="006F1649" w:rsidP="006F16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3/14/2017</w:t>
      </w:r>
      <w:r>
        <w:tab/>
        <w:t>Senate</w:t>
      </w:r>
      <w:r>
        <w:tab/>
      </w:r>
      <w:r w:rsidRPr="002F150C">
        <w:t>R</w:t>
      </w:r>
      <w:r>
        <w:t xml:space="preserve">eferred to Committee on </w:t>
      </w:r>
      <w:r w:rsidRPr="002F150C">
        <w:rPr>
          <w:b/>
        </w:rPr>
        <w:t>Finance</w:t>
      </w:r>
      <w:r>
        <w:t xml:space="preserve"> </w:t>
      </w:r>
      <w:r w:rsidRPr="002F150C">
        <w:t>(</w:t>
      </w:r>
      <w:hyperlink r:id="rId8" w:history="1">
        <w:r w:rsidRPr="002F150C">
          <w:rPr>
            <w:rStyle w:val="Hyperlink"/>
          </w:rPr>
          <w:t>Senate Journal</w:t>
        </w:r>
        <w:r w:rsidRPr="002F150C">
          <w:rPr>
            <w:rStyle w:val="Hyperlink"/>
          </w:rPr>
          <w:noBreakHyphen/>
          <w:t>page 6</w:t>
        </w:r>
      </w:hyperlink>
      <w:r w:rsidRPr="002F150C">
        <w:t>)</w:t>
      </w:r>
    </w:p>
    <w:p w:rsidR="006F1649" w:rsidRDefault="006F1649" w:rsidP="006F16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594F" w:rsidRDefault="00F2594F" w:rsidP="00F259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F2594F">
          <w:rPr>
            <w:rStyle w:val="Hyperlink"/>
          </w:rPr>
          <w:t>legislative information</w:t>
        </w:r>
      </w:hyperlink>
      <w:r>
        <w:t xml:space="preserve"> at the website</w:t>
      </w:r>
    </w:p>
    <w:p w:rsidR="00F2594F" w:rsidRDefault="00F2594F" w:rsidP="00F259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594F" w:rsidRPr="00F2594F" w:rsidRDefault="00F2594F" w:rsidP="00F259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594F" w:rsidRDefault="00F2594F" w:rsidP="00F2594F">
      <w:pPr>
        <w:widowControl w:val="0"/>
        <w:jc w:val="left"/>
      </w:pPr>
      <w:r w:rsidRPr="00F2594F">
        <w:rPr>
          <w:b/>
        </w:rPr>
        <w:t>VERSIONS OF THIS BILL</w:t>
      </w:r>
    </w:p>
    <w:p w:rsidR="00F2594F" w:rsidRDefault="00F2594F" w:rsidP="00F2594F">
      <w:pPr>
        <w:widowControl w:val="0"/>
        <w:jc w:val="left"/>
      </w:pPr>
    </w:p>
    <w:p w:rsidR="00F2594F" w:rsidRDefault="008C64D4" w:rsidP="00F2594F">
      <w:pPr>
        <w:widowControl w:val="0"/>
        <w:jc w:val="left"/>
      </w:pPr>
      <w:hyperlink r:id="rId10" w:history="1">
        <w:r w:rsidR="00F2594F">
          <w:rPr>
            <w:rStyle w:val="Hyperlink"/>
          </w:rPr>
          <w:t>3/14/2017</w:t>
        </w:r>
      </w:hyperlink>
    </w:p>
    <w:p w:rsidR="00F2594F" w:rsidRDefault="00F2594F" w:rsidP="00F2594F"/>
    <w:p w:rsidR="00F2594F" w:rsidRDefault="00F2594F" w:rsidP="00F2594F">
      <w:pPr>
        <w:sectPr w:rsidR="00F2594F" w:rsidSect="00F259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C1916" w:rsidRDefault="00EC1916" w:rsidP="00D21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4C5" w:rsidRDefault="00D214C5" w:rsidP="00D21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4C5" w:rsidRDefault="00D214C5" w:rsidP="00D21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4C5" w:rsidRDefault="00D214C5" w:rsidP="00D21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4C5" w:rsidRDefault="00D214C5" w:rsidP="00D21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4C5" w:rsidRDefault="00D214C5" w:rsidP="00D21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4C5" w:rsidRDefault="00D214C5" w:rsidP="00D21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063" w:rsidRDefault="004C20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1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1E4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2F4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91AF8">
        <w:rPr>
          <w:color w:val="000000" w:themeColor="text1"/>
          <w:u w:color="000000" w:themeColor="text1"/>
        </w:rPr>
        <w:t>TO AMEND SECTION 12</w:t>
      </w:r>
      <w:r w:rsidR="00B30A61">
        <w:rPr>
          <w:color w:val="000000" w:themeColor="text1"/>
          <w:u w:color="000000" w:themeColor="text1"/>
        </w:rPr>
        <w:noBreakHyphen/>
      </w:r>
      <w:r w:rsidRPr="00991AF8">
        <w:rPr>
          <w:color w:val="000000" w:themeColor="text1"/>
          <w:u w:color="000000" w:themeColor="text1"/>
        </w:rPr>
        <w:t>20</w:t>
      </w:r>
      <w:r w:rsidR="00B30A61">
        <w:rPr>
          <w:color w:val="000000" w:themeColor="text1"/>
          <w:u w:color="000000" w:themeColor="text1"/>
        </w:rPr>
        <w:noBreakHyphen/>
      </w:r>
      <w:r w:rsidRPr="00991AF8">
        <w:rPr>
          <w:color w:val="000000" w:themeColor="text1"/>
          <w:u w:color="000000" w:themeColor="text1"/>
        </w:rPr>
        <w:t>20, AS AMENDED, CODE OF LAWS OF SOUTH CAROLINA, 1976, RELATING TO ANNUAL REPORTS FILED BY CORPORATIONS, SO AS TO SPECIFY THAT A CORPORATION MUST FILE ITS ANNUAL REPORT BY THE DATE THE CORPORATION’S RETURN IS DUE.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1E44" w:rsidRDefault="006D1E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1E44" w:rsidRDefault="006D1E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E44" w:rsidRDefault="006D1E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24F5A">
        <w:t>Section 12</w:t>
      </w:r>
      <w:r w:rsidR="00B30A61">
        <w:noBreakHyphen/>
      </w:r>
      <w:r w:rsidR="00D24F5A">
        <w:t>20</w:t>
      </w:r>
      <w:r w:rsidR="00B30A61">
        <w:noBreakHyphen/>
      </w:r>
      <w:r w:rsidR="00D24F5A">
        <w:t>20(B) of the 1976 Code, as last amended by Act 160 of 2016, is further amended to read:</w:t>
      </w:r>
    </w:p>
    <w:p w:rsidR="00D24F5A" w:rsidRDefault="00D24F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F5A" w:rsidRDefault="00D24F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2143EA">
        <w:t xml:space="preserve">Unless otherwise provided, corporations shall file an annual report </w:t>
      </w:r>
      <w:r w:rsidR="00032F4F">
        <w:rPr>
          <w:u w:val="single"/>
        </w:rPr>
        <w:t>on a form prescribed by the d</w:t>
      </w:r>
      <w:r>
        <w:rPr>
          <w:u w:val="single"/>
        </w:rPr>
        <w:t>epartment</w:t>
      </w:r>
      <w:r w:rsidRPr="00D24F5A">
        <w:t xml:space="preserve"> </w:t>
      </w:r>
      <w:r w:rsidRPr="002143EA">
        <w:t xml:space="preserve">on or before the </w:t>
      </w:r>
      <w:r>
        <w:rPr>
          <w:u w:val="single"/>
        </w:rPr>
        <w:t>date for filing the income tax return as provided in Section 12</w:t>
      </w:r>
      <w:r w:rsidR="00B30A61">
        <w:rPr>
          <w:u w:val="single"/>
        </w:rPr>
        <w:noBreakHyphen/>
      </w:r>
      <w:r>
        <w:rPr>
          <w:u w:val="single"/>
        </w:rPr>
        <w:t>6</w:t>
      </w:r>
      <w:r w:rsidR="00B30A61">
        <w:rPr>
          <w:u w:val="single"/>
        </w:rPr>
        <w:noBreakHyphen/>
      </w:r>
      <w:r>
        <w:rPr>
          <w:u w:val="single"/>
        </w:rPr>
        <w:t>4970.  Any other entity subject to a license fee in this chapter must file an annual report on or before the</w:t>
      </w:r>
      <w:r>
        <w:t xml:space="preserve"> </w:t>
      </w:r>
      <w:r w:rsidRPr="002143EA">
        <w:t>fifteenth day of the fourth month following the close of the taxable year.</w:t>
      </w:r>
      <w:r>
        <w:t>”</w:t>
      </w:r>
    </w:p>
    <w:p w:rsidR="006D1E44" w:rsidRDefault="006D1E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E44" w:rsidRDefault="006D1E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24F5A">
        <w:t>2</w:t>
      </w:r>
      <w:r>
        <w:t>.</w:t>
      </w:r>
      <w:r>
        <w:tab/>
        <w:t>This act takes effect upon approval by the Governor</w:t>
      </w:r>
      <w:r w:rsidR="00D24F5A">
        <w:t xml:space="preserve"> and applies to tax years beginning after 2016</w:t>
      </w:r>
      <w:r>
        <w:t>.</w:t>
      </w:r>
    </w:p>
    <w:p w:rsidR="000D1B60" w:rsidRDefault="00B30A6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594F" w:rsidRDefault="00F2594F" w:rsidP="00F2594F">
      <w:pPr>
        <w:suppressAutoHyphens/>
      </w:pPr>
    </w:p>
    <w:sectPr w:rsidR="00F2594F" w:rsidSect="00F2594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E44" w:rsidRDefault="006D1E44" w:rsidP="009F0C77">
      <w:r>
        <w:separator/>
      </w:r>
    </w:p>
  </w:endnote>
  <w:endnote w:type="continuationSeparator" w:id="0">
    <w:p w:rsidR="006D1E44" w:rsidRDefault="006D1E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9DC8C3-33DE-43F3-A9F7-ED24CD9CB4F5}"/>
    <w:embedBold r:id="rId2" w:fontKey="{873FDFFE-0E22-49E4-8D39-2577F227CA8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0F1998B-94F0-4AEA-963E-D2421FD9DBF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33C7A20-5A73-4CA0-B45C-E5B361BA2D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0BD723-883A-4745-B9A2-8D3C6A0B81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594F" w:rsidRPr="00EC1916" w:rsidRDefault="00F2594F" w:rsidP="00EC19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23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E44" w:rsidRDefault="006D1E44" w:rsidP="009F0C77">
      <w:r>
        <w:separator/>
      </w:r>
    </w:p>
  </w:footnote>
  <w:footnote w:type="continuationSeparator" w:id="0">
    <w:p w:rsidR="006D1E44" w:rsidRDefault="006D1E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649DG17"/>
    <w:docVar w:name="CoverBillType" w:val="b"/>
    <w:docVar w:name="DocPath" w:val="L:\Council\bills\BBM\9649DG17.DOCX"/>
    <w:docVar w:name="dvBillNumber" w:val="538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6D1E44"/>
    <w:rsid w:val="000263D9"/>
    <w:rsid w:val="00026C9A"/>
    <w:rsid w:val="000329D8"/>
    <w:rsid w:val="00032F4F"/>
    <w:rsid w:val="000503B3"/>
    <w:rsid w:val="000965A1"/>
    <w:rsid w:val="000C487D"/>
    <w:rsid w:val="000D1B60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0450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C06F2"/>
    <w:rsid w:val="004C2063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1E44"/>
    <w:rsid w:val="006E02F9"/>
    <w:rsid w:val="006F164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23A0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30A61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14C5"/>
    <w:rsid w:val="00D239F9"/>
    <w:rsid w:val="00D24C61"/>
    <w:rsid w:val="00D24F5A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C1916"/>
    <w:rsid w:val="00EF3EEE"/>
    <w:rsid w:val="00F149A7"/>
    <w:rsid w:val="00F2594F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720A3F-1DA0-431E-9C49-4B1CF6CBC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2F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F4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59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703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3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38_2017031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3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37589-4896-402A-9DFA-466C37EF6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E1BC7BA1.dotm</Template>
  <TotalTime>0</TotalTime>
  <Pages>2</Pages>
  <Words>247</Words>
  <Characters>1306</Characters>
  <Application>Microsoft Office Word</Application>
  <DocSecurity>0</DocSecurity>
  <Lines>64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538: Corporations annual reports - South Carolina Legislature Online</dc:title>
  <dc:subject/>
  <dc:creator>BRENDA MELTON</dc:creator>
  <cp:keywords/>
  <dc:description/>
  <cp:lastModifiedBy>S Volk</cp:lastModifiedBy>
  <cp:revision>2</cp:revision>
  <cp:lastPrinted>2017-03-13T18:03:00Z</cp:lastPrinted>
  <dcterms:created xsi:type="dcterms:W3CDTF">2017-03-17T16:09:00Z</dcterms:created>
  <dcterms:modified xsi:type="dcterms:W3CDTF">2017-03-17T16:09:00Z</dcterms:modified>
</cp:coreProperties>
</file>