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E5A" w:rsidRDefault="00203E5A" w:rsidP="00203E5A">
      <w:pPr>
        <w:widowControl w:val="0"/>
        <w:jc w:val="center"/>
      </w:pPr>
      <w:r w:rsidRPr="00203E5A">
        <w:rPr>
          <w:b/>
        </w:rPr>
        <w:t>South Carolina General Assembly</w:t>
      </w:r>
    </w:p>
    <w:p w:rsidR="00203E5A" w:rsidRDefault="00203E5A" w:rsidP="00203E5A">
      <w:pPr>
        <w:widowControl w:val="0"/>
        <w:jc w:val="center"/>
      </w:pPr>
      <w:r>
        <w:t>122nd Session, 2017-2018</w:t>
      </w:r>
    </w:p>
    <w:p w:rsidR="00203E5A" w:rsidRDefault="00203E5A" w:rsidP="00203E5A">
      <w:pPr>
        <w:widowControl w:val="0"/>
        <w:jc w:val="left"/>
      </w:pPr>
    </w:p>
    <w:p w:rsidR="00203E5A" w:rsidRDefault="00203E5A" w:rsidP="00203E5A">
      <w:pPr>
        <w:widowControl w:val="0"/>
        <w:jc w:val="left"/>
        <w:rPr>
          <w:b/>
        </w:rPr>
      </w:pPr>
      <w:r w:rsidRPr="00203E5A">
        <w:rPr>
          <w:b/>
        </w:rPr>
        <w:t>S.</w:t>
      </w:r>
      <w:r>
        <w:rPr>
          <w:b/>
        </w:rPr>
        <w:t xml:space="preserve"> </w:t>
      </w:r>
      <w:r w:rsidRPr="00203E5A">
        <w:rPr>
          <w:b/>
        </w:rPr>
        <w:t>689</w:t>
      </w:r>
    </w:p>
    <w:p w:rsidR="00203E5A" w:rsidRDefault="00203E5A" w:rsidP="00203E5A">
      <w:pPr>
        <w:widowControl w:val="0"/>
        <w:jc w:val="left"/>
        <w:rPr>
          <w:b/>
        </w:rPr>
      </w:pPr>
    </w:p>
    <w:p w:rsidR="00203E5A" w:rsidRDefault="00203E5A" w:rsidP="00203E5A">
      <w:pPr>
        <w:widowControl w:val="0"/>
        <w:jc w:val="left"/>
      </w:pPr>
      <w:r w:rsidRPr="00203E5A">
        <w:rPr>
          <w:b/>
        </w:rPr>
        <w:t>STATUS INFORMATION</w:t>
      </w:r>
    </w:p>
    <w:p w:rsidR="00203E5A" w:rsidRDefault="00203E5A" w:rsidP="00203E5A">
      <w:pPr>
        <w:widowControl w:val="0"/>
        <w:jc w:val="left"/>
      </w:pPr>
    </w:p>
    <w:p w:rsidR="00203E5A" w:rsidRDefault="00203E5A" w:rsidP="00203E5A">
      <w:pPr>
        <w:widowControl w:val="0"/>
        <w:jc w:val="left"/>
      </w:pPr>
      <w:r>
        <w:t>Joint Resolution</w:t>
      </w:r>
    </w:p>
    <w:p w:rsidR="00203E5A" w:rsidRDefault="00203E5A" w:rsidP="00203E5A">
      <w:pPr>
        <w:widowControl w:val="0"/>
        <w:jc w:val="left"/>
      </w:pPr>
      <w:r>
        <w:t>Sponsors: Fish, Game and Forestry Committee</w:t>
      </w:r>
    </w:p>
    <w:p w:rsidR="00203E5A" w:rsidRDefault="00203E5A" w:rsidP="00203E5A">
      <w:pPr>
        <w:widowControl w:val="0"/>
        <w:jc w:val="left"/>
      </w:pPr>
      <w:r>
        <w:t>Document Path: l:\council\bills\dbs\31451cz17.docx</w:t>
      </w:r>
    </w:p>
    <w:p w:rsidR="00203E5A" w:rsidRDefault="00203E5A" w:rsidP="00203E5A">
      <w:pPr>
        <w:widowControl w:val="0"/>
        <w:jc w:val="left"/>
      </w:pPr>
    </w:p>
    <w:p w:rsidR="002526CD" w:rsidRDefault="002526CD" w:rsidP="00203E5A">
      <w:pPr>
        <w:widowControl w:val="0"/>
        <w:jc w:val="left"/>
      </w:pPr>
      <w:r>
        <w:t>Introduced in the Senate on May 3, 2017</w:t>
      </w:r>
    </w:p>
    <w:p w:rsidR="002526CD" w:rsidRPr="002526CD" w:rsidRDefault="002526CD" w:rsidP="00203E5A">
      <w:pPr>
        <w:widowControl w:val="0"/>
        <w:jc w:val="left"/>
      </w:pPr>
      <w:r>
        <w:t xml:space="preserve">Currently residing in the Senate Committee on </w:t>
      </w:r>
      <w:r w:rsidRPr="002526CD">
        <w:rPr>
          <w:b/>
        </w:rPr>
        <w:t>Fish, Game and Forestry</w:t>
      </w:r>
    </w:p>
    <w:p w:rsidR="002526CD" w:rsidRDefault="002526CD" w:rsidP="00203E5A">
      <w:pPr>
        <w:widowControl w:val="0"/>
        <w:jc w:val="left"/>
      </w:pPr>
    </w:p>
    <w:p w:rsidR="00203E5A" w:rsidRDefault="00203E5A" w:rsidP="00203E5A">
      <w:pPr>
        <w:widowControl w:val="0"/>
        <w:jc w:val="left"/>
      </w:pPr>
      <w:r>
        <w:t xml:space="preserve">Summary: </w:t>
      </w:r>
      <w:r w:rsidR="002051A6">
        <w:t>Terms and Conditions for the public's use of state lakes and ponds (D. No. 4727)</w:t>
      </w:r>
    </w:p>
    <w:p w:rsidR="00203E5A" w:rsidRDefault="00203E5A" w:rsidP="00203E5A">
      <w:pPr>
        <w:widowControl w:val="0"/>
        <w:jc w:val="left"/>
      </w:pPr>
    </w:p>
    <w:p w:rsidR="00203E5A" w:rsidRDefault="00203E5A" w:rsidP="00203E5A">
      <w:pPr>
        <w:widowControl w:val="0"/>
        <w:jc w:val="left"/>
      </w:pPr>
    </w:p>
    <w:p w:rsidR="00203E5A" w:rsidRDefault="00203E5A" w:rsidP="00203E5A">
      <w:pPr>
        <w:widowControl w:val="0"/>
        <w:tabs>
          <w:tab w:val="center" w:pos="590"/>
          <w:tab w:val="center" w:pos="1440"/>
          <w:tab w:val="left" w:pos="1872"/>
          <w:tab w:val="left" w:pos="9187"/>
        </w:tabs>
        <w:jc w:val="left"/>
      </w:pPr>
      <w:r w:rsidRPr="00203E5A">
        <w:rPr>
          <w:b/>
        </w:rPr>
        <w:t>HISTORY OF LEGISLATIVE ACTIONS</w:t>
      </w:r>
    </w:p>
    <w:p w:rsidR="00203E5A" w:rsidRDefault="00203E5A" w:rsidP="00203E5A">
      <w:pPr>
        <w:widowControl w:val="0"/>
        <w:tabs>
          <w:tab w:val="center" w:pos="590"/>
          <w:tab w:val="center" w:pos="1440"/>
          <w:tab w:val="left" w:pos="1872"/>
          <w:tab w:val="left" w:pos="9187"/>
        </w:tabs>
        <w:jc w:val="left"/>
      </w:pPr>
    </w:p>
    <w:p w:rsidR="00203E5A" w:rsidRPr="00203E5A" w:rsidRDefault="00203E5A" w:rsidP="00203E5A">
      <w:pPr>
        <w:widowControl w:val="0"/>
        <w:tabs>
          <w:tab w:val="center" w:pos="590"/>
          <w:tab w:val="center" w:pos="1440"/>
          <w:tab w:val="left" w:pos="1872"/>
          <w:tab w:val="left" w:pos="9187"/>
        </w:tabs>
        <w:jc w:val="left"/>
      </w:pPr>
      <w:r w:rsidRPr="00203E5A">
        <w:rPr>
          <w:u w:val="single"/>
        </w:rPr>
        <w:tab/>
        <w:t>Date</w:t>
      </w:r>
      <w:r w:rsidRPr="00203E5A">
        <w:rPr>
          <w:u w:val="single"/>
        </w:rPr>
        <w:tab/>
        <w:t>Body</w:t>
      </w:r>
      <w:r w:rsidRPr="00203E5A">
        <w:rPr>
          <w:u w:val="single"/>
        </w:rPr>
        <w:tab/>
        <w:t>Action Description with journal page number</w:t>
      </w:r>
      <w:r w:rsidRPr="00203E5A">
        <w:rPr>
          <w:u w:val="single"/>
        </w:rPr>
        <w:tab/>
      </w:r>
    </w:p>
    <w:p w:rsidR="00CE238C" w:rsidRDefault="00CE238C" w:rsidP="00CE238C">
      <w:pPr>
        <w:widowControl w:val="0"/>
        <w:tabs>
          <w:tab w:val="right" w:pos="1008"/>
          <w:tab w:val="left" w:pos="1152"/>
          <w:tab w:val="left" w:pos="1872"/>
          <w:tab w:val="left" w:pos="9187"/>
        </w:tabs>
        <w:ind w:left="2088" w:hanging="2088"/>
        <w:jc w:val="left"/>
      </w:pPr>
      <w:r>
        <w:tab/>
        <w:t>5/3/2017</w:t>
      </w:r>
      <w:r>
        <w:tab/>
        <w:t>Senate</w:t>
      </w:r>
      <w:r>
        <w:tab/>
      </w:r>
      <w:r w:rsidRPr="007A7D24">
        <w:t>Introduced, read</w:t>
      </w:r>
      <w:r>
        <w:t xml:space="preserve"> first time, placed on calendar </w:t>
      </w:r>
      <w:r w:rsidRPr="007A7D24">
        <w:t>without reference (</w:t>
      </w:r>
      <w:hyperlink r:id="rId7" w:history="1">
        <w:r w:rsidRPr="007A7D24">
          <w:rPr>
            <w:rStyle w:val="Hyperlink"/>
          </w:rPr>
          <w:t>Senate Journal</w:t>
        </w:r>
        <w:r w:rsidRPr="007A7D24">
          <w:rPr>
            <w:rStyle w:val="Hyperlink"/>
          </w:rPr>
          <w:noBreakHyphen/>
          <w:t>page 8</w:t>
        </w:r>
      </w:hyperlink>
      <w:r w:rsidRPr="007A7D24">
        <w:t>)</w:t>
      </w:r>
    </w:p>
    <w:p w:rsidR="00CE238C" w:rsidRDefault="00CE238C" w:rsidP="00CE238C">
      <w:pPr>
        <w:widowControl w:val="0"/>
        <w:tabs>
          <w:tab w:val="right" w:pos="1008"/>
          <w:tab w:val="left" w:pos="1152"/>
          <w:tab w:val="left" w:pos="1872"/>
          <w:tab w:val="left" w:pos="9187"/>
        </w:tabs>
        <w:ind w:left="2088" w:hanging="2088"/>
        <w:jc w:val="left"/>
      </w:pPr>
      <w:r>
        <w:tab/>
        <w:t>5/8/2017</w:t>
      </w:r>
      <w:r>
        <w:tab/>
        <w:t>Senate</w:t>
      </w:r>
      <w:r>
        <w:tab/>
      </w:r>
      <w:r w:rsidRPr="007A7D24">
        <w:t>Committed to Commi</w:t>
      </w:r>
      <w:r>
        <w:t xml:space="preserve">ttee on </w:t>
      </w:r>
      <w:r w:rsidRPr="007A7D24">
        <w:rPr>
          <w:b/>
        </w:rPr>
        <w:t>Fish, Game and Forestry</w:t>
      </w:r>
      <w:r>
        <w:t xml:space="preserve"> </w:t>
      </w:r>
      <w:r w:rsidRPr="007A7D24">
        <w:t>(</w:t>
      </w:r>
      <w:hyperlink r:id="rId8" w:history="1">
        <w:r w:rsidRPr="007A7D24">
          <w:rPr>
            <w:rStyle w:val="Hyperlink"/>
          </w:rPr>
          <w:t>Senate Journal</w:t>
        </w:r>
        <w:r w:rsidRPr="007A7D24">
          <w:rPr>
            <w:rStyle w:val="Hyperlink"/>
          </w:rPr>
          <w:noBreakHyphen/>
          <w:t>page 2</w:t>
        </w:r>
      </w:hyperlink>
      <w:r w:rsidRPr="007A7D24">
        <w:t>)</w:t>
      </w:r>
    </w:p>
    <w:p w:rsidR="00CE238C" w:rsidRDefault="00CE238C" w:rsidP="00CE238C">
      <w:pPr>
        <w:widowControl w:val="0"/>
        <w:tabs>
          <w:tab w:val="right" w:pos="1008"/>
          <w:tab w:val="left" w:pos="1152"/>
          <w:tab w:val="left" w:pos="1872"/>
          <w:tab w:val="left" w:pos="9187"/>
        </w:tabs>
        <w:ind w:left="2088" w:hanging="2088"/>
        <w:jc w:val="left"/>
      </w:pPr>
    </w:p>
    <w:p w:rsidR="00203E5A" w:rsidRDefault="00203E5A" w:rsidP="00203E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03E5A">
          <w:rPr>
            <w:rStyle w:val="Hyperlink"/>
          </w:rPr>
          <w:t>legislative information</w:t>
        </w:r>
      </w:hyperlink>
      <w:r>
        <w:t xml:space="preserve"> at the website</w:t>
      </w:r>
    </w:p>
    <w:p w:rsidR="00203E5A" w:rsidRDefault="00203E5A" w:rsidP="00203E5A">
      <w:pPr>
        <w:widowControl w:val="0"/>
        <w:tabs>
          <w:tab w:val="right" w:pos="1008"/>
          <w:tab w:val="left" w:pos="1152"/>
          <w:tab w:val="left" w:pos="1872"/>
          <w:tab w:val="left" w:pos="9187"/>
        </w:tabs>
        <w:ind w:left="2088" w:hanging="2088"/>
        <w:jc w:val="left"/>
      </w:pPr>
    </w:p>
    <w:p w:rsidR="00203E5A" w:rsidRPr="00203E5A" w:rsidRDefault="00203E5A" w:rsidP="00203E5A">
      <w:pPr>
        <w:widowControl w:val="0"/>
        <w:tabs>
          <w:tab w:val="right" w:pos="1008"/>
          <w:tab w:val="left" w:pos="1152"/>
          <w:tab w:val="left" w:pos="1872"/>
          <w:tab w:val="left" w:pos="9187"/>
        </w:tabs>
        <w:ind w:left="2088" w:hanging="2088"/>
        <w:jc w:val="left"/>
      </w:pPr>
    </w:p>
    <w:p w:rsidR="00203E5A" w:rsidRDefault="00203E5A" w:rsidP="00203E5A">
      <w:r w:rsidRPr="00203E5A">
        <w:rPr>
          <w:b/>
        </w:rPr>
        <w:t>VERSIONS OF THIS BILL</w:t>
      </w:r>
    </w:p>
    <w:p w:rsidR="00203E5A" w:rsidRDefault="00203E5A" w:rsidP="00203E5A"/>
    <w:p w:rsidR="00203E5A" w:rsidRDefault="006D7AE2" w:rsidP="00203E5A">
      <w:hyperlink r:id="rId10" w:history="1">
        <w:r w:rsidR="00203E5A">
          <w:rPr>
            <w:rStyle w:val="Hyperlink"/>
          </w:rPr>
          <w:t>5/3/2017</w:t>
        </w:r>
      </w:hyperlink>
    </w:p>
    <w:p w:rsidR="00203E5A" w:rsidRDefault="006D7AE2" w:rsidP="00203E5A">
      <w:hyperlink r:id="rId11" w:history="1">
        <w:r w:rsidR="009C0877" w:rsidRPr="009C0877">
          <w:rPr>
            <w:rStyle w:val="Hyperlink"/>
          </w:rPr>
          <w:t>5/3/2017-A</w:t>
        </w:r>
      </w:hyperlink>
    </w:p>
    <w:p w:rsidR="009C0877" w:rsidRDefault="009C0877" w:rsidP="00203E5A"/>
    <w:p w:rsidR="00203E5A" w:rsidRDefault="00203E5A" w:rsidP="00203E5A">
      <w:pPr>
        <w:sectPr w:rsidR="00203E5A" w:rsidSect="00203E5A">
          <w:pgSz w:w="12240" w:h="15840" w:code="1"/>
          <w:pgMar w:top="1080" w:right="1440" w:bottom="1080" w:left="1440" w:header="720" w:footer="720" w:gutter="0"/>
          <w:cols w:space="720"/>
          <w:noEndnote/>
          <w:docGrid w:linePitch="360"/>
        </w:sectPr>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Pr="007B429B" w:rsidRDefault="009C0877" w:rsidP="007B429B">
      <w:pPr>
        <w:tabs>
          <w:tab w:val="right" w:pos="5933"/>
        </w:tabs>
        <w:suppressAutoHyphens/>
      </w:pPr>
      <w:r>
        <w:tab/>
      </w:r>
      <w:r>
        <w:rPr>
          <w:b/>
          <w:sz w:val="36"/>
        </w:rPr>
        <w:t>S. 689</w:t>
      </w: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7B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7061F">
        <w:t>Fish, Game and Forestry Committee</w:t>
      </w: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9C0877" w:rsidRPr="007B429B" w:rsidRDefault="009C0877" w:rsidP="007B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0877" w:rsidSect="007B429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Pr="00325348" w:rsidRDefault="009C0877" w:rsidP="0048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C0877" w:rsidRDefault="009C0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4727, PURSUANT TO THE PROVISIONS OF ARTICLE 1, CHAPTER 23, TITLE 1 OF THE 1976 CODE.</w:t>
      </w: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Natural Resources, designated as Regulation Document Number 4727, and submitted to the General Assembly pursuant to the provisions of Article 1, Chapter 23, Title 1 of the 1976 Code, are approved.</w:t>
      </w: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77" w:rsidRDefault="009C08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C087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C087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087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C087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Pr="00B51517">
        <w:t>he Department of Natural Resources (the department) proposes to establish revised Regulation 123</w:t>
      </w:r>
      <w:r w:rsidRPr="00B51517">
        <w:noBreakHyphen/>
        <w:t xml:space="preserve">209 setting the terms and conditions for the public use of lakes and ponds owned the department </w:t>
      </w:r>
      <w:r w:rsidRPr="00B51517">
        <w:rPr>
          <w:bCs/>
        </w:rPr>
        <w:t>for the purpose of providing public fishing</w:t>
      </w:r>
      <w:r w:rsidRPr="00B51517">
        <w:t xml:space="preserve"> and Regulation 123</w:t>
      </w:r>
      <w:r w:rsidRPr="00B51517">
        <w:noBreakHyphen/>
        <w:t xml:space="preserve">210 setting terms and conditions for the public’s use of lakes and ponds leased by the department </w:t>
      </w:r>
      <w:r w:rsidRPr="00B51517">
        <w:rPr>
          <w:bCs/>
        </w:rPr>
        <w:t>for the purpose of providing public fishing. The following is a section</w:t>
      </w:r>
      <w:r w:rsidRPr="00B51517">
        <w:rPr>
          <w:bCs/>
        </w:rPr>
        <w:noBreakHyphen/>
        <w:t>by</w:t>
      </w:r>
      <w:r w:rsidRPr="00B51517">
        <w:rPr>
          <w:bCs/>
        </w:rPr>
        <w:noBreakHyphen/>
        <w:t>section summary of the proposed changes and revisions:</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t>123</w:t>
      </w:r>
      <w:r w:rsidRPr="00B51517">
        <w:noBreakHyphen/>
        <w:t xml:space="preserve">209. </w:t>
      </w:r>
      <w:r w:rsidRPr="00B51517">
        <w:rPr>
          <w:bCs/>
        </w:rPr>
        <w:t>Term and Conditions for the Public’s Use of State Lakes and Ponds Owned by the Department of Natural Resources.</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rPr>
          <w:bCs/>
        </w:rPr>
        <w:tab/>
        <w:t>A.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a. Draper WMA State Lakes in York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b. Lake Cherokee in Cherokee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c. Lake Edgar Brown in Barnwell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d. Lake George Warren in Hampton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e. Lake John D. Long in Union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f. Mountain Lakes in Chester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g. Lake Paul Wallace in Marlboro County – allow for permitting of a swimming area and permitting the use of fireworks..</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h. Lake Thicketty in Cherokee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i. Webb Center Lakes in Hampton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t>123</w:t>
      </w:r>
      <w:r w:rsidRPr="00B51517">
        <w:noBreakHyphen/>
        <w:t xml:space="preserve">210. </w:t>
      </w:r>
      <w:r w:rsidRPr="00B51517">
        <w:rPr>
          <w:bCs/>
        </w:rPr>
        <w:t>Term and Conditions for the Public’s Use of State Lakes and Ponds Leased by the Department of Natural Resources.</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rPr>
          <w:bCs/>
        </w:rPr>
        <w:tab/>
        <w:t>A.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a. Lake Ashwood in Lee County – provide for closure of lake for flood related repairs.</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b. Dargan’s Pond in Darlington County – provide for closure of lake for flood related repairs.</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c. Lake Edwin Johnson in Spartanburg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d. Jonesville Reservoir in Union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 xml:space="preserve">e. Lancaster Reservoir in Lancaster County </w:t>
      </w:r>
      <w:r w:rsidRPr="00B51517">
        <w:noBreakHyphen/>
        <w:t xml:space="preserve">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f. Lake Oliphant in Chester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g. Star Fort Pond in Greenwood County – no change.</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tab/>
      </w:r>
      <w:r w:rsidRPr="00B51517">
        <w:tab/>
        <w:t>h. Sunrise Lake in Lancaster County – extend closure period for 12 months</w:t>
      </w: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C0877" w:rsidRPr="00B51517" w:rsidRDefault="009C087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rPr>
          <w:bCs/>
        </w:rPr>
        <w:t xml:space="preserve">The Notice of Drafting regarding these regulations was published on October 28, 2016 in the </w:t>
      </w:r>
      <w:r w:rsidRPr="00B51517">
        <w:rPr>
          <w:bCs/>
          <w:i/>
        </w:rPr>
        <w:t>South Carolina State Register</w:t>
      </w:r>
      <w:r w:rsidRPr="00B51517">
        <w:rPr>
          <w:bCs/>
        </w:rPr>
        <w:t>, Volume 40, Issue No. 10.</w:t>
      </w:r>
    </w:p>
    <w:p w:rsidR="009C0877" w:rsidRDefault="009C08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03E5A" w:rsidRDefault="00203E5A" w:rsidP="009C0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03E5A" w:rsidSect="007B429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4F7" w:rsidRDefault="00AD64F7" w:rsidP="009F0C77">
      <w:r>
        <w:separator/>
      </w:r>
    </w:p>
  </w:endnote>
  <w:endnote w:type="continuationSeparator" w:id="0">
    <w:p w:rsidR="00AD64F7" w:rsidRDefault="00AD64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25777F-B1B6-4A46-961A-3A359BB08E29}"/>
    <w:embedBold r:id="rId2" w:fontKey="{7862182E-1211-4CFA-A80F-71CCCEFDADE8}"/>
    <w:embedItalic r:id="rId3" w:fontKey="{01D457C5-CC4B-4BF7-BFA8-C06390D33E2B}"/>
  </w:font>
  <w:font w:name="Calibri">
    <w:panose1 w:val="020F0502020204030204"/>
    <w:charset w:val="00"/>
    <w:family w:val="swiss"/>
    <w:pitch w:val="variable"/>
    <w:sig w:usb0="E00002FF" w:usb1="4000ACFF" w:usb2="00000001" w:usb3="00000000" w:csb0="0000019F" w:csb1="00000000"/>
    <w:embedRegular r:id="rId4" w:fontKey="{401B00F6-A5CA-4AD1-A6DE-7A63A30B40CC}"/>
  </w:font>
  <w:font w:name="Segoe UI">
    <w:panose1 w:val="020B0502040204020203"/>
    <w:charset w:val="00"/>
    <w:family w:val="swiss"/>
    <w:pitch w:val="variable"/>
    <w:sig w:usb0="E10022FF" w:usb1="C000E47F" w:usb2="00000029" w:usb3="00000000" w:csb0="000001DF" w:csb1="00000000"/>
    <w:embedRegular r:id="rId5" w:fontKey="{C4093CFE-8094-4829-8350-2152036988A2}"/>
  </w:font>
  <w:font w:name="Cambria">
    <w:panose1 w:val="02040503050406030204"/>
    <w:charset w:val="00"/>
    <w:family w:val="roman"/>
    <w:pitch w:val="variable"/>
    <w:sig w:usb0="E00002FF" w:usb1="400004FF" w:usb2="00000000" w:usb3="00000000" w:csb0="0000019F" w:csb1="00000000"/>
    <w:embedRegular r:id="rId6" w:fontKey="{07748920-670D-4B0E-9296-CBFAC73DE9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877" w:rsidRPr="00484CA7" w:rsidRDefault="009C0877" w:rsidP="00484CA7">
    <w:pPr>
      <w:pStyle w:val="Footer"/>
      <w:tabs>
        <w:tab w:val="clear" w:pos="4680"/>
        <w:tab w:val="clear" w:pos="9360"/>
        <w:tab w:val="center" w:pos="2995"/>
      </w:tabs>
      <w:spacing w:before="120"/>
    </w:pPr>
    <w:r>
      <w:t>[689-</w:t>
    </w:r>
    <w:r>
      <w:fldChar w:fldCharType="begin"/>
    </w:r>
    <w:r>
      <w:instrText xml:space="preserve"> PAGE  \* MERGEFORMAT </w:instrText>
    </w:r>
    <w:r>
      <w:fldChar w:fldCharType="separate"/>
    </w:r>
    <w:r w:rsidR="00CE238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29B" w:rsidRPr="00484CA7" w:rsidRDefault="009C0877" w:rsidP="00484CA7">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4F7" w:rsidRDefault="00AD64F7" w:rsidP="009F0C77">
      <w:r>
        <w:separator/>
      </w:r>
    </w:p>
  </w:footnote>
  <w:footnote w:type="continuationSeparator" w:id="0">
    <w:p w:rsidR="00AD64F7" w:rsidRDefault="00AD64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1CZ17"/>
    <w:docVar w:name="CoverBillType" w:val="a"/>
    <w:docVar w:name="DocPath" w:val="L:\Council\bills\DBS\31451CZ17.DOCX"/>
    <w:docVar w:name="dvBillNumber" w:val="689"/>
    <w:docVar w:name="dvBillNumberPrefix" w:val="S. "/>
    <w:docVar w:name="dvOriginalBody" w:val="Senate"/>
    <w:docVar w:name="dvSteno" w:val="DBS"/>
    <w:docVar w:name="NameofBody" w:val="s"/>
    <w:docVar w:name="vGroup2" w:val="Council"/>
  </w:docVars>
  <w:rsids>
    <w:rsidRoot w:val="00AD64F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3E5A"/>
    <w:rsid w:val="002047A2"/>
    <w:rsid w:val="002051A6"/>
    <w:rsid w:val="002321B6"/>
    <w:rsid w:val="0023696B"/>
    <w:rsid w:val="00250967"/>
    <w:rsid w:val="002526CD"/>
    <w:rsid w:val="002759C5"/>
    <w:rsid w:val="00277DEE"/>
    <w:rsid w:val="00280D88"/>
    <w:rsid w:val="00294ABE"/>
    <w:rsid w:val="002A3EB4"/>
    <w:rsid w:val="002C59AD"/>
    <w:rsid w:val="00325348"/>
    <w:rsid w:val="00393688"/>
    <w:rsid w:val="003D411E"/>
    <w:rsid w:val="003E3C1E"/>
    <w:rsid w:val="003E6148"/>
    <w:rsid w:val="003E7D04"/>
    <w:rsid w:val="00400EAA"/>
    <w:rsid w:val="0040406C"/>
    <w:rsid w:val="0041760A"/>
    <w:rsid w:val="004203D7"/>
    <w:rsid w:val="004809EE"/>
    <w:rsid w:val="00484CA7"/>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0877"/>
    <w:rsid w:val="009F0C77"/>
    <w:rsid w:val="009F4DD1"/>
    <w:rsid w:val="00A64E80"/>
    <w:rsid w:val="00A741D9"/>
    <w:rsid w:val="00A85589"/>
    <w:rsid w:val="00A9741D"/>
    <w:rsid w:val="00AB0576"/>
    <w:rsid w:val="00AD4B17"/>
    <w:rsid w:val="00AD64F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238C"/>
    <w:rsid w:val="00CF4447"/>
    <w:rsid w:val="00D239F9"/>
    <w:rsid w:val="00D24C61"/>
    <w:rsid w:val="00D405E7"/>
    <w:rsid w:val="00D40DD2"/>
    <w:rsid w:val="00D41D56"/>
    <w:rsid w:val="00D52974"/>
    <w:rsid w:val="00D6260D"/>
    <w:rsid w:val="00D6662B"/>
    <w:rsid w:val="00D95E2F"/>
    <w:rsid w:val="00D970A9"/>
    <w:rsid w:val="00DB3AC0"/>
    <w:rsid w:val="00DC6813"/>
    <w:rsid w:val="00DE68F0"/>
    <w:rsid w:val="00DF3845"/>
    <w:rsid w:val="00DF7E17"/>
    <w:rsid w:val="00E6743D"/>
    <w:rsid w:val="00EB00A2"/>
    <w:rsid w:val="00EB1BF3"/>
    <w:rsid w:val="00EF3EEE"/>
    <w:rsid w:val="00F149A7"/>
    <w:rsid w:val="00F50BAF"/>
    <w:rsid w:val="00F52C10"/>
    <w:rsid w:val="00F81FFD"/>
    <w:rsid w:val="00F85228"/>
    <w:rsid w:val="00F907F7"/>
    <w:rsid w:val="00FB6773"/>
    <w:rsid w:val="00FF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173F4-AFDA-4185-9F7E-EF616E28B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74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43D"/>
    <w:rPr>
      <w:rFonts w:ascii="Segoe UI" w:eastAsia="Times New Roman" w:hAnsi="Segoe UI" w:cs="Segoe UI"/>
      <w:sz w:val="18"/>
      <w:szCs w:val="18"/>
    </w:rPr>
  </w:style>
  <w:style w:type="character" w:styleId="Hyperlink">
    <w:name w:val="Hyperlink"/>
    <w:basedOn w:val="DefaultParagraphFont"/>
    <w:uiPriority w:val="99"/>
    <w:unhideWhenUsed/>
    <w:rsid w:val="00203E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689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689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89&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A53AC-2952-4C6B-8051-7359C2F9A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9A934D92.dotm</Template>
  <TotalTime>0</TotalTime>
  <Pages>3</Pages>
  <Words>625</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689: Terms and Conditions for the public's use of state lakes and ponds (D. No. 4727) - South Carolina Legislature Online</dc:title>
  <dc:subject/>
  <dc:creator>DeirdreBrevardSmith</dc:creator>
  <cp:keywords/>
  <dc:description/>
  <cp:lastModifiedBy>S Volk</cp:lastModifiedBy>
  <cp:revision>2</cp:revision>
  <cp:lastPrinted>2017-05-01T20:27:00Z</cp:lastPrinted>
  <dcterms:created xsi:type="dcterms:W3CDTF">2017-05-09T12:44:00Z</dcterms:created>
  <dcterms:modified xsi:type="dcterms:W3CDTF">2017-05-09T12:44:00Z</dcterms:modified>
</cp:coreProperties>
</file>