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4BEEF3E0" w:rsidR="00BB5B05"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90EC22D" w14:textId="279A2C30"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14:paraId="3520A98D" w14:textId="2C78E7AA"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C3382" w14:textId="22C540DA" w:rsidR="00A5287C" w:rsidRPr="00A5287C" w:rsidRDefault="00A5287C" w:rsidP="00A5287C">
      <w:pPr>
        <w:tabs>
          <w:tab w:val="right" w:pos="5933"/>
        </w:tabs>
        <w:suppressAutoHyphens/>
        <w:jc w:val="both"/>
        <w:rPr>
          <w:rFonts w:eastAsia="Times New Roman"/>
        </w:rPr>
      </w:pPr>
      <w:r>
        <w:rPr>
          <w:rFonts w:eastAsia="Times New Roman"/>
        </w:rPr>
        <w:tab/>
      </w:r>
      <w:r>
        <w:rPr>
          <w:rFonts w:eastAsia="Times New Roman"/>
          <w:b/>
          <w:sz w:val="36"/>
        </w:rPr>
        <w:t>S. 115</w:t>
      </w:r>
    </w:p>
    <w:p w14:paraId="012D276F" w14:textId="07665CA9"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D68E7" w14:textId="5EE9261F" w:rsid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4D189F19" w14:textId="5ED19C14"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5D9AE9" w14:textId="34B89BE2" w:rsidR="00A5287C" w:rsidRDefault="00A5287C" w:rsidP="003142D9">
      <w:pPr>
        <w:tabs>
          <w:tab w:val="right" w:pos="5933"/>
        </w:tabs>
        <w:suppressAutoHyphens/>
        <w:jc w:val="both"/>
        <w:rPr>
          <w:rFonts w:eastAsia="Times New Roman"/>
        </w:rPr>
      </w:pPr>
      <w:r>
        <w:rPr>
          <w:rFonts w:eastAsia="Times New Roman"/>
        </w:rPr>
        <w:t>S. Printed 5/3/18--H.</w:t>
      </w:r>
      <w:r w:rsidR="003142D9">
        <w:rPr>
          <w:rFonts w:eastAsia="Times New Roman"/>
        </w:rPr>
        <w:tab/>
        <w:t>[SEC 5/4/18 11:58 AM]</w:t>
      </w:r>
    </w:p>
    <w:p w14:paraId="2F2D8390" w14:textId="19A78048"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2017.</w:t>
      </w:r>
    </w:p>
    <w:p w14:paraId="238B960D" w14:textId="54CB4CBB"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1A0A84D" w14:textId="5232D215"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B24640" w14:textId="26A3ADF3"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E619A23" w14:textId="06FB273E"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115) to amend Title 61, Code of Laws of South Carolina, 1976, relating to alcohol and alcoholic beverages, by adding Chapter 3, so as to provide for the establishment, etc., respectfully</w:t>
      </w:r>
    </w:p>
    <w:p w14:paraId="384ACA20" w14:textId="1D953012"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908782B" w14:textId="1737D6DD"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43A8B0A" w14:textId="77777777"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196FC9"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7091">
        <w:rPr>
          <w:u w:color="000000" w:themeColor="text1"/>
        </w:rPr>
        <w:t>Amend the bill, as and if amended, SECTION 2, by striking Section 61</w:t>
      </w:r>
      <w:r w:rsidRPr="00677091">
        <w:rPr>
          <w:u w:color="000000" w:themeColor="text1"/>
        </w:rPr>
        <w:noBreakHyphen/>
        <w:t>3</w:t>
      </w:r>
      <w:r w:rsidRPr="00677091">
        <w:rPr>
          <w:u w:color="000000" w:themeColor="text1"/>
        </w:rPr>
        <w:noBreakHyphen/>
        <w:t>130(</w:t>
      </w:r>
      <w:bookmarkStart w:id="0" w:name="temp"/>
      <w:bookmarkEnd w:id="0"/>
      <w:r w:rsidRPr="00677091">
        <w:rPr>
          <w:u w:color="000000" w:themeColor="text1"/>
        </w:rPr>
        <w:t xml:space="preserve">C)(6) and inserting: </w:t>
      </w:r>
    </w:p>
    <w:p w14:paraId="15E23023"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7091">
        <w:rPr>
          <w:u w:color="000000" w:themeColor="text1"/>
        </w:rPr>
        <w:t>/</w:t>
      </w:r>
      <w:r w:rsidRPr="00677091">
        <w:rPr>
          <w:u w:color="000000" w:themeColor="text1"/>
        </w:rPr>
        <w:tab/>
        <w:t>(6)</w:t>
      </w:r>
      <w:r w:rsidRPr="00677091">
        <w:rPr>
          <w:u w:color="000000" w:themeColor="text1"/>
        </w:rPr>
        <w:tab/>
        <w:t>Training and testing is conducted by any means available, including, but not limited to, online, computer, classroom, and live trainers. A passing grade of a test, as provided by the program, is required.</w:t>
      </w:r>
      <w:r w:rsidRPr="00677091">
        <w:rPr>
          <w:u w:color="000000" w:themeColor="text1"/>
        </w:rPr>
        <w:tab/>
      </w:r>
      <w:r w:rsidRPr="00677091">
        <w:rPr>
          <w:u w:color="000000" w:themeColor="text1"/>
        </w:rPr>
        <w:tab/>
        <w:t>/</w:t>
      </w:r>
    </w:p>
    <w:p w14:paraId="215D7872"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7091">
        <w:rPr>
          <w:rFonts w:eastAsia="Times New Roman"/>
          <w:szCs w:val="20"/>
        </w:rPr>
        <w:t>Renumber sections to conform.</w:t>
      </w:r>
    </w:p>
    <w:p w14:paraId="19E27D11" w14:textId="77777777" w:rsid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7091">
        <w:rPr>
          <w:rFonts w:eastAsia="Times New Roman"/>
          <w:szCs w:val="20"/>
        </w:rPr>
        <w:t>Amend title to conform.</w:t>
      </w:r>
    </w:p>
    <w:p w14:paraId="20E4ABE0" w14:textId="77777777" w:rsidR="00A5287C" w:rsidRPr="00677091"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326553B1" w14:textId="0114D89C"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14:paraId="6B603351" w14:textId="73CEBB2F"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EF263AA" w14:textId="04A6E0CF"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0B1E99" w14:textId="1304A53C" w:rsidR="00A5287C" w:rsidRPr="00A5287C"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990C70B"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Explanation of Fiscal Impact</w:t>
      </w:r>
    </w:p>
    <w:p w14:paraId="3230C49E"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Amended by Senate Judiciary on February 21, 2017</w:t>
      </w:r>
    </w:p>
    <w:p w14:paraId="13F3B027"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Updated for Additional Agency Response</w:t>
      </w:r>
    </w:p>
    <w:p w14:paraId="06B977FA"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62DB6">
        <w:rPr>
          <w:b/>
        </w:rPr>
        <w:t>State Expenditure</w:t>
      </w:r>
    </w:p>
    <w:p w14:paraId="143C60F4"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Currently DAODAS approves alcohol retailer and server education as required by state law.  In addition, DAODAS </w:t>
      </w:r>
      <w:r w:rsidRPr="00E62DB6">
        <w:lastRenderedPageBreak/>
        <w:t xml:space="preserve">developed a server education curricula known as Palmetto Retailers Education Program (PREP).  PREP is delivered through a community-based system of thirty-two county alcohol and drug abuse authorities.  DAODAS provides resources to the local alcohol and drug abuse authorities, to include training manuals, state affiliated trainers, marketing pamphlets, certificates and a percentage of an agency FTE to support the delivery of PREP.  The costs to DAODAS are approximately $10,000 currently and funded through the federal Substance Abuse Prevention and Treatment Block Grant (SAPT).  Any increase in resource costs as a result of more demand for the course will be managed within DAODAS federal funds. </w:t>
      </w:r>
    </w:p>
    <w:p w14:paraId="6B602DC8"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As a state agency, DAODAS is exempt from paying DOR the $500 provider fee.  However, if the thirty-two county alcohol and drug abuse authorities are not considered exempt from the provider fee, expenditures for each of those organizations would increase $500 annually beginning in FY 2017-18.  Local alcohol and drug abuse authorities currently use funding collected through the charged fees for the PREP course to support local material distribution, space rental, and FTE training expenses.  DAODAS estimates that the cost to local alcohol and drug abuse authorities per year in order to continue to participate in the server education programming if they are found non-exempt, to be $16,000.  The department indicates it may need to subsidize the $500 fee charged to local provider agencies, which would increase DAODAS costs.  DAODAS’ increased cost, if any, would be charged to and managed within the federal SAPT block grant.  The amended bill would not have an expenditure impact on the </w:t>
      </w:r>
      <w:r>
        <w:t>general fund</w:t>
      </w:r>
      <w:r w:rsidRPr="00E62DB6">
        <w:t xml:space="preserve"> or </w:t>
      </w:r>
      <w:r>
        <w:t>other fund</w:t>
      </w:r>
      <w:r w:rsidRPr="00E62DB6">
        <w:t>s for DAODAS.</w:t>
      </w:r>
    </w:p>
    <w:p w14:paraId="63C933E3"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2DB6">
        <w:rPr>
          <w:b/>
        </w:rPr>
        <w:t xml:space="preserve">Department of Alcohol and Other Drug Abuse Services.  </w:t>
      </w:r>
      <w:r w:rsidRPr="00E62DB6">
        <w:t xml:space="preserve">The agency indicates that any expenses associated with subsidizing the $500 provider fee charged to local provider agencies would be managed within the federal SAPT block grant.  Therefore, this bill will have no expenditure impact on the </w:t>
      </w:r>
      <w:r>
        <w:t>general fund, other funds, or federal funds</w:t>
      </w:r>
      <w:r w:rsidRPr="00E62DB6">
        <w:t>.  This section includes an additional response from DAODAS.</w:t>
      </w:r>
    </w:p>
    <w:p w14:paraId="38D86A66"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6176AA36"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 xml:space="preserve">The division indicates this bill will have no expenditure impact on the </w:t>
      </w:r>
      <w:r>
        <w:rPr>
          <w:rFonts w:cs="Times New Roman"/>
          <w:bCs/>
          <w:sz w:val="22"/>
        </w:rPr>
        <w:t xml:space="preserve">general </w:t>
      </w:r>
      <w:r>
        <w:rPr>
          <w:rFonts w:cs="Times New Roman"/>
          <w:bCs/>
          <w:sz w:val="22"/>
        </w:rPr>
        <w:lastRenderedPageBreak/>
        <w:t>fund, other funds, or federal funds</w:t>
      </w:r>
      <w:r w:rsidRPr="00E62DB6">
        <w:rPr>
          <w:rFonts w:cs="Times New Roman"/>
          <w:bCs/>
          <w:sz w:val="22"/>
        </w:rPr>
        <w:t xml:space="preserve">. The agency can accomplish enforcement during their normal inspection processes and will not require additional staff. </w:t>
      </w:r>
    </w:p>
    <w:p w14:paraId="206CCDAF" w14:textId="77777777" w:rsidR="00A5287C" w:rsidRPr="00E62DB6" w:rsidRDefault="00A5287C" w:rsidP="00A5287C">
      <w:pPr>
        <w:rPr>
          <w:b/>
        </w:rPr>
      </w:pPr>
      <w:r w:rsidRPr="00E62DB6">
        <w:rPr>
          <w:b/>
        </w:rPr>
        <w:t>State Reve</w:t>
      </w:r>
      <w:r w:rsidRPr="00E62DB6">
        <w:rPr>
          <w:rStyle w:val="Heading2Char"/>
        </w:rPr>
        <w:t>n</w:t>
      </w:r>
      <w:r w:rsidRPr="00E62DB6">
        <w:rPr>
          <w:b/>
        </w:rPr>
        <w:t>ue</w:t>
      </w:r>
    </w:p>
    <w:p w14:paraId="091B73EA" w14:textId="77777777" w:rsidR="00A5287C" w:rsidRPr="00E62DB6" w:rsidRDefault="00A5287C"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2DB6">
        <w:t xml:space="preserve">DAODAS does not currently receive any revenue from the local alcohol and drug abuse authorities who deliver PREP and does not anticipate charging for resources provided to the county authorities, if the training is made mandatory by this bill.  Therefore, the bill is not expected to have a state revenue impact for DAODAS.  </w:t>
      </w:r>
    </w:p>
    <w:p w14:paraId="7D3A9A77" w14:textId="450B7638" w:rsidR="00A5287C" w:rsidRPr="00E62DB6" w:rsidRDefault="00E45AA4" w:rsidP="00A52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5287C" w:rsidRPr="00E62DB6">
        <w:t>Based upon data from DOR and DAODAS, there are currently six approved providers. One of the six is DAODAS, which is exempt from paying the $500 provider fee.  DAODAS developed the server education curricula know as PREP.  Under the PREP program, there are thirty-two county providers.  If the thirty-two county providers are exempt from paying the $500 provider fee, revenue of the Responsible Alcohol Server Training Fund will increase by $2,500 for this section of the bill.  If the thirty-two county providers are required to pay the $500 provider fee, revenue of the Responsible Alcohol server Training Fund will increase by $18,500 for this section of the bill.  This section includes additional data from DOR and DAODAS.</w:t>
      </w:r>
    </w:p>
    <w:p w14:paraId="4C44CBDA" w14:textId="77777777" w:rsidR="00A5287C" w:rsidRPr="00E62DB6" w:rsidRDefault="00A5287C" w:rsidP="00A5287C">
      <w:pPr>
        <w:rPr>
          <w:b/>
        </w:rPr>
      </w:pPr>
      <w:r w:rsidRPr="00E62DB6">
        <w:rPr>
          <w:b/>
        </w:rPr>
        <w:t xml:space="preserve">Local Expenditure </w:t>
      </w:r>
    </w:p>
    <w:p w14:paraId="064D5785"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increase in law enforcement or detention in local facilities is dependent upon the number of violations. Therefore, the increase in expenses for local governments is undetermined.</w:t>
      </w:r>
    </w:p>
    <w:p w14:paraId="60233D51" w14:textId="77777777" w:rsidR="00A5287C" w:rsidRPr="00E62DB6" w:rsidRDefault="00A5287C" w:rsidP="00A5287C">
      <w:pPr>
        <w:rPr>
          <w:b/>
        </w:rPr>
      </w:pPr>
      <w:r w:rsidRPr="00E62DB6">
        <w:rPr>
          <w:b/>
        </w:rPr>
        <w:t>Local Revenue</w:t>
      </w:r>
    </w:p>
    <w:p w14:paraId="42F42883"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14:paraId="2BC30C7F" w14:textId="77777777" w:rsidR="00A5287C" w:rsidRPr="00E62DB6" w:rsidRDefault="00A5287C" w:rsidP="00A5287C">
      <w:pPr>
        <w:rPr>
          <w:b/>
        </w:rPr>
      </w:pPr>
      <w:r w:rsidRPr="00E62DB6">
        <w:rPr>
          <w:b/>
        </w:rPr>
        <w:t>Amended by Senate Judiciary on February 21, 2017</w:t>
      </w:r>
    </w:p>
    <w:p w14:paraId="74C334FB" w14:textId="77777777" w:rsidR="00A5287C" w:rsidRPr="00E62DB6" w:rsidRDefault="00A5287C" w:rsidP="00A5287C">
      <w:pPr>
        <w:rPr>
          <w:b/>
        </w:rPr>
      </w:pPr>
      <w:r w:rsidRPr="00E62DB6">
        <w:rPr>
          <w:b/>
        </w:rPr>
        <w:t>Updated for Revised Agency Response</w:t>
      </w:r>
    </w:p>
    <w:p w14:paraId="7FD48102" w14:textId="77777777" w:rsidR="00A5287C" w:rsidRPr="00E62DB6" w:rsidRDefault="00A5287C" w:rsidP="00A5287C">
      <w:r w:rsidRPr="00E62DB6">
        <w:rPr>
          <w:b/>
        </w:rPr>
        <w:t>State Expenditure</w:t>
      </w:r>
    </w:p>
    <w:p w14:paraId="16662570"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bill as amended would enact the Responsible Alcohol Server Training Act (training act) or Alli’s Law, and make related amendments to other beer, wine and alcoholic liquor laws.  The </w:t>
      </w:r>
      <w:r w:rsidRPr="00E62DB6">
        <w:rPr>
          <w:rFonts w:cs="Times New Roman"/>
          <w:sz w:val="22"/>
        </w:rPr>
        <w:lastRenderedPageBreak/>
        <w:t>training act prohibits an individual from employment as a manager or alcohol server on a premises licensed or permitted for the sale of alcohol on-premises unless and until the individual obtains, within 60 calendar days of employment, an alcohol server permit. If a permittee or licensee is a manager or server on the permitted or licensed premises, then the permittee or licensee must also complete an approved training program on responsible alcohol service and obtain a server permit. Each permittee or licensee must maintain on its premises copies of the server permits of the permittee or licensee, each manager, and each server then employed by the permittee or licensee. Failure to produce an alcohol server certificate for an alcohol server employed for 60 calendar days subjects the permittee or licensee to fines and penalties. DOR, in collaboration with the Department of Alcohol and Other Drug Services (DAODAS) and the State Law Enforcement Division (SLED), is authorized to approve training programs offered by providers. An authorized provider must pay an annual fee in an amount determined by DOR, not to exceed $500. The provider fee is deposited to the Responsible Alcohol Server Training Fund, a revolving fund to assist with the cost of implementation and enforcement of the training act’s provisions. DOR must issue a server certificate valid for 3 years to each applicant who completes an approved responsible alcohol server education program or recertification program. An applicant must apply for the alcohol server certificate within 6 months of completing the program. DOR may charge a fee, not to exceed $15 for the issuance of the server certificate. The fees charged to issue and renew an alcohol server certificate are deposited to the Responsible Alcohol Server Training Fund.</w:t>
      </w:r>
    </w:p>
    <w:p w14:paraId="67B6E8F7"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amended bill includes administrative penalties for alcohol servers who violate provisions of the training act. The administrative penalties are tiered depending on the number of prior offenses. The penalties range from a fine of not more than $50, or the suspension of the server certificate for a period of not more than 30 days, or both, for a first offense, to a fine of not more than $350, or suspension of the certificate for not more than a year, or both, for a second or subsequent offense. Fines collected pursuant to these provisions are deposited to the Responsible Alcohol Server Training Fund. </w:t>
      </w:r>
    </w:p>
    <w:p w14:paraId="6F143D2B"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DOR may also suspend or revoke the server certificate of a person who repeatedly violates the provisions of the training act within a 3 year period, or in the alternative, require the offender attend and successfully complete the full server training program or recertification program. DOR and SLED are responsible for </w:t>
      </w:r>
      <w:r w:rsidRPr="00E62DB6">
        <w:rPr>
          <w:rFonts w:cs="Times New Roman"/>
          <w:sz w:val="22"/>
        </w:rPr>
        <w:lastRenderedPageBreak/>
        <w:t xml:space="preserve">enforcing the training act, and DOR must make certificate suspension and revocation information accessible for licensees and permittees. </w:t>
      </w:r>
    </w:p>
    <w:p w14:paraId="767B9AF8"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requires the suspension of an alcohol server’s certificate, if the server is convicted of selling or providing beer, wine, or alcoholic liquors to a person under the age of 21. The period of suspension varies depending on the number of prior convictions. If the offender does not hold an alcohol server’s certificate and sells beer, wine, or alcoholic liquors to a person under 21, the amended bill requires the offender complete alcohol server training and obtain the alcohol server certificate.</w:t>
      </w:r>
    </w:p>
    <w:p w14:paraId="7EF52223"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also provides criminal penalties for holders of permits to sell beer or wine and their agents, who hold alcohol server certificates and knowingly sell beer or wine to a person under 21 or an intoxicated person. The penalties are a fine of not less than $200 nor more than $300, or imprisonment for not more than 30 days, or both, for a first offense, and a fine of not less than $400 nor more than $500, or imprisonment for not more than 30 days, or both, for a second or subsequent offense. In addition, server certificates must be suspended. Criminal penalties are also provided for persons who sell alcoholic liquors to intoxicated persons. The penalties are the same as provided for such sales of beer or wine, including suspension of a server’s certificate.</w:t>
      </w:r>
    </w:p>
    <w:p w14:paraId="1D2B9745"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2C5703F7"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 xml:space="preserve">The division indicates this bill will have no expenditure impact on the </w:t>
      </w:r>
      <w:r>
        <w:rPr>
          <w:rFonts w:cs="Times New Roman"/>
          <w:bCs/>
          <w:sz w:val="22"/>
        </w:rPr>
        <w:t>general fund, other funds, or federal funds</w:t>
      </w:r>
      <w:r w:rsidRPr="00E62DB6">
        <w:rPr>
          <w:rFonts w:cs="Times New Roman"/>
          <w:bCs/>
          <w:sz w:val="22"/>
        </w:rPr>
        <w:t xml:space="preserve">. The agency can accomplish enforcement during their normal inspection processes and will not require additional staff. </w:t>
      </w:r>
    </w:p>
    <w:p w14:paraId="213FE2AA" w14:textId="77777777" w:rsidR="00A5287C" w:rsidRPr="00E62DB6" w:rsidRDefault="00A5287C" w:rsidP="00A5287C">
      <w:pPr>
        <w:rPr>
          <w:b/>
        </w:rPr>
      </w:pPr>
      <w:r w:rsidRPr="00E62DB6">
        <w:rPr>
          <w:b/>
        </w:rPr>
        <w:t>State Reve</w:t>
      </w:r>
      <w:r w:rsidRPr="00E62DB6">
        <w:rPr>
          <w:rStyle w:val="Heading2Char"/>
        </w:rPr>
        <w:t>n</w:t>
      </w:r>
      <w:r w:rsidRPr="00E62DB6">
        <w:rPr>
          <w:b/>
        </w:rPr>
        <w:t>ue</w:t>
      </w:r>
    </w:p>
    <w:p w14:paraId="2AE7559F"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The amended bill allows DOR to charge providers of alcohol server training programs a fee not to exceed $500 annually. State agencies are exempt from payment of the $500 alcohol server training program provider fee. The revenue from this $500 fee must be deposited into the Responsible Alcohol Server Training Fund to assist in the costs associated with implementation and enforcement of alcohol server training. DOR may also charge a fee for the issuance of alcohol server certificates in an amount not to exceed $15. The alcohol server certificates are valid for a period of 3 years.  </w:t>
      </w:r>
      <w:r w:rsidRPr="00E62DB6">
        <w:rPr>
          <w:rFonts w:cs="Times New Roman"/>
          <w:sz w:val="22"/>
        </w:rPr>
        <w:lastRenderedPageBreak/>
        <w:t xml:space="preserve">DOR may impose administrative fines, not to exceed $350, against any person that violates the provisions of the training act. The revenue generated from the $15 fee and the administrative fines must be deposited into the Responsible Alcohol Server Training Fund. Additionally, the amended bill provides for the suspension of alcohol server permits due to various violations of selling or providing alcohol to individuals who are intoxicated or under the age of 21.  </w:t>
      </w:r>
    </w:p>
    <w:p w14:paraId="07CC81A4"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revised data provided by DOR, there are currently six approved providers for alcohol server training programs, with only one provider being a state agency. For this analysis, we assume that DOR will charge the full $500 fee for providers. Therefore, revenue of the Responsible Alcohol Server Training Fund will increase by $2,500 for this portion of the bill. </w:t>
      </w:r>
    </w:p>
    <w:p w14:paraId="4B9631FD"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of the Responsible Alcohol Server Training Fund will increase by $525,000 for this portion of the bill.  </w:t>
      </w:r>
    </w:p>
    <w:p w14:paraId="5C08A6B4"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Since the bill creates a new administrative fine for which there is no historical data, the revenue impact on the Responsible Alcohol Server Training Fund for this portion of the bill is undetermined. Revenue from fines imposed for criminal convictions is also undetermined for lack of data and judicial discretion in sentencing. Criminal fines are distributed to the </w:t>
      </w:r>
      <w:r>
        <w:rPr>
          <w:rFonts w:cs="Times New Roman"/>
          <w:sz w:val="22"/>
        </w:rPr>
        <w:t>general fund</w:t>
      </w:r>
      <w:r w:rsidRPr="00E62DB6">
        <w:rPr>
          <w:rFonts w:cs="Times New Roman"/>
          <w:sz w:val="22"/>
        </w:rPr>
        <w:t xml:space="preserve">, specified state agencies and programs, and local governments. </w:t>
      </w:r>
    </w:p>
    <w:p w14:paraId="52F02187" w14:textId="77777777" w:rsidR="00A5287C" w:rsidRPr="00E62DB6" w:rsidRDefault="00A5287C" w:rsidP="00A5287C">
      <w:pPr>
        <w:rPr>
          <w:b/>
        </w:rPr>
      </w:pPr>
      <w:r w:rsidRPr="00E62DB6">
        <w:rPr>
          <w:b/>
        </w:rPr>
        <w:t xml:space="preserve">Local Expenditure </w:t>
      </w:r>
    </w:p>
    <w:p w14:paraId="61432596"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increase in law enforcement or detention in local facilities is dependent upon the number of violations. Therefore, the increase in expenses for local governments is undetermined.</w:t>
      </w:r>
    </w:p>
    <w:p w14:paraId="6805DAC2" w14:textId="77777777" w:rsidR="00A5287C" w:rsidRPr="00E62DB6" w:rsidRDefault="00A5287C" w:rsidP="00A5287C">
      <w:pPr>
        <w:rPr>
          <w:b/>
        </w:rPr>
      </w:pPr>
      <w:r w:rsidRPr="00E62DB6">
        <w:rPr>
          <w:b/>
        </w:rPr>
        <w:t>Local Revenue</w:t>
      </w:r>
    </w:p>
    <w:p w14:paraId="43A63A90"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The amended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14:paraId="5B218A57" w14:textId="77777777" w:rsidR="00A5287C" w:rsidRPr="00E62DB6" w:rsidRDefault="00A5287C" w:rsidP="00A5287C">
      <w:pPr>
        <w:rPr>
          <w:b/>
        </w:rPr>
      </w:pPr>
      <w:r w:rsidRPr="00E62DB6">
        <w:rPr>
          <w:b/>
        </w:rPr>
        <w:lastRenderedPageBreak/>
        <w:t>Introduced on January 10, 2017</w:t>
      </w:r>
    </w:p>
    <w:p w14:paraId="30C51841" w14:textId="77777777" w:rsidR="00A5287C" w:rsidRPr="00E62DB6" w:rsidRDefault="00A5287C" w:rsidP="00A5287C">
      <w:pPr>
        <w:rPr>
          <w:b/>
        </w:rPr>
      </w:pPr>
      <w:r w:rsidRPr="00E62DB6">
        <w:rPr>
          <w:b/>
        </w:rPr>
        <w:t>State Expenditure</w:t>
      </w:r>
    </w:p>
    <w:p w14:paraId="144037A1"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This bill prohibits an individual from being employed as a manager or alcohol server on a  premises licensed or permitted for the sale of alcohol on-premises unless and until the individual obtains an alcohol server permit. If a permittee or licensee is a manager or server on the permitted or licensed premises, then the permittee or licensee must also complete an approved training program on responsible alcohol service and obtain a server permit. Each permittee or licensee shall maintain on its premises copies of the server permits of the permittee or licensee, each manager, and each server then employed by the permittee or licensee. Failure to produce a permit shall subject the permittee or licensee to fines and penalties. Administrative fines, not to exceed $1,000, may be imposed by DOR against any person that violates the permitting requirements. DOR is authorized to approve training programs offered by providers. An authorized provider shall pay a fee not to exceed $500 that will go to the South Carolina Mandatory Alcohol Server Training Program Fund to assist with the cost of implementation and enforcement of this bill’s provisions. The department shall issue a server permit to each applicant that completes an approved responsible alcohol server education program. The department may charge a fee, not to exceed $15 for the issuance of the server permit.</w:t>
      </w:r>
    </w:p>
    <w:p w14:paraId="7EA2CFEF"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Department of Revenue. </w:t>
      </w:r>
      <w:r w:rsidRPr="00E62DB6">
        <w:rPr>
          <w:rFonts w:cs="Times New Roman"/>
          <w:bCs/>
          <w:sz w:val="22"/>
        </w:rPr>
        <w:t xml:space="preserve">The department indicates this bill will have an expenditure impact of $225,000 to the </w:t>
      </w:r>
      <w:r>
        <w:rPr>
          <w:rFonts w:cs="Times New Roman"/>
          <w:bCs/>
          <w:sz w:val="22"/>
        </w:rPr>
        <w:t>general fund</w:t>
      </w:r>
      <w:r w:rsidRPr="00E62DB6">
        <w:rPr>
          <w:rFonts w:cs="Times New Roman"/>
          <w:bCs/>
          <w:sz w:val="22"/>
        </w:rPr>
        <w:t xml:space="preserve"> </w:t>
      </w:r>
      <w:r w:rsidRPr="00E62DB6">
        <w:rPr>
          <w:rFonts w:cs="Times New Roman"/>
          <w:sz w:val="22"/>
        </w:rPr>
        <w:t xml:space="preserve">to hire three FTEs and five temporary employees to administer the new requirements. This bill will have no expenditure impact on </w:t>
      </w:r>
      <w:r>
        <w:rPr>
          <w:rFonts w:cs="Times New Roman"/>
          <w:sz w:val="22"/>
        </w:rPr>
        <w:t>other funds or federal funds</w:t>
      </w:r>
      <w:r w:rsidRPr="00E62DB6">
        <w:rPr>
          <w:rFonts w:cs="Times New Roman"/>
          <w:sz w:val="22"/>
        </w:rPr>
        <w:t xml:space="preserve">. </w:t>
      </w:r>
    </w:p>
    <w:p w14:paraId="471009B9"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2DB6">
        <w:rPr>
          <w:rFonts w:cs="Times New Roman"/>
          <w:b/>
          <w:bCs/>
          <w:sz w:val="22"/>
        </w:rPr>
        <w:t xml:space="preserve">South Carolina Law Enforcement Division. </w:t>
      </w:r>
      <w:r w:rsidRPr="00E62DB6">
        <w:rPr>
          <w:rFonts w:cs="Times New Roman"/>
          <w:bCs/>
          <w:sz w:val="22"/>
        </w:rPr>
        <w:t>The expenditure impact is undetermined, pending a response from the agency.</w:t>
      </w:r>
    </w:p>
    <w:p w14:paraId="4D51C876" w14:textId="77777777" w:rsidR="00A5287C" w:rsidRPr="00E62DB6" w:rsidRDefault="00A5287C" w:rsidP="00A5287C">
      <w:pPr>
        <w:rPr>
          <w:b/>
        </w:rPr>
      </w:pPr>
      <w:r w:rsidRPr="00E62DB6">
        <w:rPr>
          <w:b/>
        </w:rPr>
        <w:t>State Reve</w:t>
      </w:r>
      <w:r w:rsidRPr="00E62DB6">
        <w:rPr>
          <w:rStyle w:val="Heading2Char"/>
        </w:rPr>
        <w:t>n</w:t>
      </w:r>
      <w:r w:rsidRPr="00E62DB6">
        <w:rPr>
          <w:b/>
        </w:rPr>
        <w:t>ue</w:t>
      </w:r>
    </w:p>
    <w:p w14:paraId="558430EE"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This bill authorizes DOR to charge providers of alcohol server training programs a fee in an amount not to exceed $500. The revenue generated from the fee must be deposited into the South Carolina Mandatory Alcohol Server Training Program Fund to assist in the costs associated with implementation and enforcement of alcohol server training. DOR may also charge a fee for the issuance of alcohol server certificates in an amount not to exceed $15. The alcohol server certificates are valid for a period of 3 years.  DOR may impose administrative fines, not to exceed $1,000, against any person that violates the provisions of Chapter 3.  </w:t>
      </w:r>
    </w:p>
    <w:p w14:paraId="4B56010A"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E62DB6">
        <w:rPr>
          <w:rFonts w:cs="Times New Roman"/>
          <w:sz w:val="22"/>
        </w:rPr>
        <w:t xml:space="preserve">Based upon data provided by DOR, we estimate 40 approved providers will offer alcohol server training programs.  For this analysis, we assume that DOR will charge the full $500 fee for providers. Therefore, revenue of the South Carolina Mandatory Alcohol Server Training Program will increase by $20,000.  </w:t>
      </w:r>
    </w:p>
    <w:p w14:paraId="3D72A9A9"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would increase by $525,000. Since the bill does not state the allocation of the revenue generated from the $15 fee, Proviso 117.1 of the FY 2016-17 Appropriations Act, directs the $525,000 to the </w:t>
      </w:r>
      <w:r>
        <w:rPr>
          <w:rFonts w:cs="Times New Roman"/>
          <w:sz w:val="22"/>
        </w:rPr>
        <w:t>general fund</w:t>
      </w:r>
      <w:r w:rsidRPr="00E62DB6">
        <w:rPr>
          <w:rFonts w:cs="Times New Roman"/>
          <w:sz w:val="22"/>
        </w:rPr>
        <w:t xml:space="preserve">.  </w:t>
      </w:r>
    </w:p>
    <w:p w14:paraId="72E387BE" w14:textId="77777777" w:rsidR="00A5287C" w:rsidRPr="00E62DB6" w:rsidRDefault="00A5287C" w:rsidP="00A528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62DB6">
        <w:rPr>
          <w:rFonts w:cs="Times New Roman"/>
          <w:sz w:val="22"/>
        </w:rPr>
        <w:t xml:space="preserve">Since the bill creates a new administrative fine for which there is no historical data, the revenue impact is undetermined. The bill does not state the allocation of the revenue generated from the administrative fine. However, based on Proviso 117.1 of the FY 2016-17 Appropriations Act, any revenue generated from the administrative fine would be allocated to the </w:t>
      </w:r>
      <w:r>
        <w:rPr>
          <w:rFonts w:cs="Times New Roman"/>
          <w:sz w:val="22"/>
        </w:rPr>
        <w:t>general fund</w:t>
      </w:r>
      <w:r w:rsidRPr="00E62DB6">
        <w:rPr>
          <w:rFonts w:cs="Times New Roman"/>
          <w:sz w:val="22"/>
        </w:rPr>
        <w:t>.</w:t>
      </w:r>
    </w:p>
    <w:p w14:paraId="61CCF385" w14:textId="218BFC6B"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F6AE4" w14:textId="0A2AAB57"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1FBDBB5" w14:textId="187B3A13" w:rsidR="00A5287C" w:rsidRP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AE49B0C" w14:textId="6A3F4002"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78776" w14:textId="77777777" w:rsidR="00A5287C" w:rsidRDefault="00A52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287C"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2"/>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10B0BCA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w:t>
      </w:r>
      <w:r w:rsidR="00217ABA">
        <w:rPr>
          <w:color w:val="000000" w:themeColor="text1"/>
        </w:rPr>
        <w:t xml:space="preserve">lared to be the policy of this </w:t>
      </w:r>
      <w:r w:rsidR="000A4FF8">
        <w:rPr>
          <w:color w:val="000000" w:themeColor="text1"/>
        </w:rPr>
        <w:t>S</w:t>
      </w:r>
      <w:r w:rsidRPr="00705BCE">
        <w:rPr>
          <w:color w:val="000000" w:themeColor="text1"/>
        </w:rPr>
        <w:t>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E386F29" w14:textId="77777777" w:rsidR="006839D4" w:rsidRPr="00E25F2D"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006839D4" w:rsidRPr="00E25F2D">
        <w:t>Section 61</w:t>
      </w:r>
      <w:r w:rsidR="006839D4" w:rsidRPr="00E25F2D">
        <w:noBreakHyphen/>
        <w:t>3</w:t>
      </w:r>
      <w:r w:rsidR="006839D4" w:rsidRPr="00E25F2D">
        <w:noBreakHyphen/>
        <w:t>110.</w:t>
      </w:r>
      <w:r w:rsidR="006839D4" w:rsidRPr="00E25F2D">
        <w:tab/>
        <w:t>For purposes of this chapter, the following definitions apply:</w:t>
      </w:r>
    </w:p>
    <w:p w14:paraId="560D7F24"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ED35CAC"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 xml:space="preserve">premises consumption at permitted or licensed premises, and may include a permittee, licensee, manager, or other employee of a permittee or licensee.  </w:t>
      </w:r>
      <w:r w:rsidRPr="00E25F2D">
        <w:rPr>
          <w:rFonts w:eastAsia="Calibri"/>
        </w:rPr>
        <w:lastRenderedPageBreak/>
        <w:t>‘Alcohol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6D970F18"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72AF90A"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26A0CF1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0234C899"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3E004E01"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2CBD4D97"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556606F"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DBE869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613D7FCE"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78954227" w14:textId="36B3B758" w:rsidR="00725F3E" w:rsidRDefault="000D3D8D"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006839D4" w:rsidRPr="00E25F2D">
        <w:rPr>
          <w:rFonts w:eastAsia="Calibri"/>
        </w:rPr>
        <w:t>)</w:t>
      </w:r>
      <w:r w:rsidR="006839D4" w:rsidRPr="00E25F2D">
        <w:rPr>
          <w:rFonts w:eastAsia="Calibri"/>
        </w:rPr>
        <w:tab/>
      </w:r>
      <w:r w:rsidR="006839D4" w:rsidRPr="00E25F2D">
        <w:t>‘</w:t>
      </w:r>
      <w:r w:rsidR="006839D4" w:rsidRPr="00E25F2D">
        <w:rPr>
          <w:rFonts w:eastAsia="Calibri"/>
        </w:rPr>
        <w:t>Provider</w:t>
      </w:r>
      <w:r w:rsidR="006839D4" w:rsidRPr="00E25F2D">
        <w:t>’</w:t>
      </w:r>
      <w:r w:rsidR="006839D4" w:rsidRPr="00E25F2D">
        <w:rPr>
          <w:rFonts w:eastAsia="Calibri"/>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59B4DAD8" w14:textId="58C2909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 xml:space="preserve">manager on permitted or licensed premises unless and until that individual obtains, within sixty calendar days </w:t>
      </w:r>
      <w:r w:rsidRPr="00705BCE">
        <w:rPr>
          <w:rFonts w:eastAsia="Calibri"/>
          <w:color w:val="000000" w:themeColor="text1"/>
        </w:rPr>
        <w:lastRenderedPageBreak/>
        <w:t>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007D62A3" w:rsidRPr="003429A1">
        <w:rPr>
          <w:rFonts w:eastAsia="Calibri"/>
          <w:color w:val="000000" w:themeColor="text1"/>
        </w:rPr>
        <w:t xml:space="preserve">server certificate pursuant to the provisions of this chapter.  An alcohol server shall not </w:t>
      </w:r>
      <w:r w:rsidR="007D62A3">
        <w:rPr>
          <w:rFonts w:eastAsia="Calibri"/>
          <w:color w:val="000000" w:themeColor="text1"/>
        </w:rPr>
        <w:t xml:space="preserve">be mentally or physically impaired by alcohol, drugs, or controlled substances </w:t>
      </w:r>
      <w:r w:rsidR="007D62A3" w:rsidRPr="003429A1">
        <w:rPr>
          <w:rFonts w:eastAsia="Calibri"/>
          <w:color w:val="000000" w:themeColor="text1"/>
        </w:rPr>
        <w:t>while serving alcohol.</w:t>
      </w:r>
      <w:r w:rsidR="007D62A3">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4DB3077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w:t>
      </w:r>
      <w:r w:rsidR="003142D9">
        <w:rPr>
          <w:rFonts w:eastAsia="Calibri"/>
          <w:color w:val="000000" w:themeColor="text1"/>
        </w:rPr>
        <w:t>ving alcoholic beverages,</w:t>
      </w:r>
      <w:r w:rsidRPr="00705BCE">
        <w:rPr>
          <w:rFonts w:eastAsia="Calibri"/>
          <w:color w:val="000000" w:themeColor="text1"/>
        </w:rPr>
        <w:t xml:space="preserve"> and</w:t>
      </w:r>
    </w:p>
    <w:p w14:paraId="75F34DFA" w14:textId="4DE03063"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w:t>
      </w:r>
      <w:r w:rsidR="003142D9">
        <w:rPr>
          <w:rFonts w:eastAsia="Calibri"/>
          <w:color w:val="000000" w:themeColor="text1"/>
        </w:rPr>
        <w:t xml:space="preserve"> or sale of alcoholic beverages;</w:t>
      </w:r>
    </w:p>
    <w:p w14:paraId="12037845" w14:textId="23639F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sidR="0096143A">
        <w:rPr>
          <w:rFonts w:eastAsia="Calibri"/>
          <w:color w:val="000000" w:themeColor="text1"/>
        </w:rPr>
        <w:t>,</w:t>
      </w:r>
      <w:r w:rsidRPr="00705BCE">
        <w:rPr>
          <w:rFonts w:eastAsia="Calibri"/>
          <w:color w:val="000000" w:themeColor="text1"/>
        </w:rPr>
        <w:t xml:space="preserve">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2817A2FD" w14:textId="77777777" w:rsidR="006839D4" w:rsidRPr="001B1B0A"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sidR="006839D4">
        <w:rPr>
          <w:rFonts w:eastAsia="Calibri"/>
        </w:rPr>
        <w:t>(C)</w:t>
      </w:r>
      <w:r w:rsidR="006839D4">
        <w:rPr>
          <w:rFonts w:eastAsia="Calibri"/>
        </w:rPr>
        <w:tab/>
      </w:r>
      <w:r w:rsidR="006839D4" w:rsidRPr="001B1B0A">
        <w:rPr>
          <w:rFonts w:eastAsia="Calibri"/>
        </w:rPr>
        <w:t>The department shall approve only online or classroom designed training programs that meet each of the following criteria:</w:t>
      </w:r>
    </w:p>
    <w:p w14:paraId="2DD48C8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E1F7E2B"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293805C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14:paraId="654241B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14:paraId="39DFD99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lastRenderedPageBreak/>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5BAAE34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45DDCC78"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5CF3A7C8" w14:textId="68FA01D7" w:rsidR="00725F3E" w:rsidRPr="00705BCE"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A7879C1" w14:textId="31F1E1F9"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w:t>
      </w:r>
      <w:r w:rsidR="00217ABA">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45048AE3" w:rsidR="00725F3E" w:rsidRPr="00705BCE" w:rsidRDefault="00217AB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 xml:space="preserve">The </w:t>
      </w:r>
      <w:r w:rsidR="000A4FF8">
        <w:rPr>
          <w:rFonts w:eastAsia="Calibri"/>
          <w:color w:val="000000" w:themeColor="text1"/>
        </w:rPr>
        <w:t>f</w:t>
      </w:r>
      <w:r w:rsidR="00725F3E" w:rsidRPr="00705BCE">
        <w:rPr>
          <w:rFonts w:eastAsia="Calibri"/>
          <w:color w:val="000000" w:themeColor="text1"/>
        </w:rPr>
        <w:t>und is a revolving fund and no funds deposit</w:t>
      </w:r>
      <w:r>
        <w:rPr>
          <w:rFonts w:eastAsia="Calibri"/>
          <w:color w:val="000000" w:themeColor="text1"/>
        </w:rPr>
        <w:t>ed therein shall revert to the g</w:t>
      </w:r>
      <w:r w:rsidR="00725F3E" w:rsidRPr="00705BCE">
        <w:rPr>
          <w:rFonts w:eastAsia="Calibri"/>
          <w:color w:val="000000" w:themeColor="text1"/>
        </w:rPr>
        <w:t xml:space="preserve">eneral </w:t>
      </w:r>
      <w:r>
        <w:rPr>
          <w:rFonts w:eastAsia="Calibri"/>
          <w:color w:val="000000" w:themeColor="text1"/>
        </w:rPr>
        <w:t>f</w:t>
      </w:r>
      <w:r w:rsidR="00725F3E" w:rsidRPr="00705BCE">
        <w:rPr>
          <w:rFonts w:eastAsia="Calibri"/>
          <w:color w:val="000000" w:themeColor="text1"/>
        </w:rPr>
        <w:t>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one of the previous year.  A copy of the report shall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1E6518C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w:t>
      </w:r>
      <w:r w:rsidR="0096143A">
        <w:rPr>
          <w:rFonts w:eastAsia="Calibri"/>
          <w:color w:val="000000" w:themeColor="text1"/>
        </w:rPr>
        <w:t>icate to an individual from out-of-</w:t>
      </w:r>
      <w:r>
        <w:rPr>
          <w:rFonts w:eastAsia="Calibri"/>
          <w:color w:val="000000" w:themeColor="text1"/>
        </w:rPr>
        <w:t>state, who applies for an alcohol server certificate, if the individual has an alcohol server certificate from a nationally recognized or comparable state recognized alcohol server certification program that the department, DAODAS, and the division find meets or exceed</w:t>
      </w:r>
      <w:r w:rsidR="00217ABA">
        <w:rPr>
          <w:rFonts w:eastAsia="Calibri"/>
          <w:color w:val="000000" w:themeColor="text1"/>
        </w:rPr>
        <w:t xml:space="preserve">s the programs offered in this </w:t>
      </w:r>
      <w:r w:rsidR="0096143A">
        <w:rPr>
          <w:rFonts w:eastAsia="Calibri"/>
          <w:color w:val="000000" w:themeColor="text1"/>
        </w:rPr>
        <w:t>S</w:t>
      </w:r>
      <w:r>
        <w:rPr>
          <w:rFonts w:eastAsia="Calibri"/>
          <w:color w:val="000000" w:themeColor="text1"/>
        </w:rPr>
        <w:t>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1D6A484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006839D4">
        <w:rPr>
          <w:rFonts w:eastAsia="Calibri"/>
        </w:rPr>
        <w:t>(D)</w:t>
      </w:r>
      <w:r w:rsidR="006839D4">
        <w:rPr>
          <w:rFonts w:eastAsia="Calibri"/>
        </w:rPr>
        <w:tab/>
      </w:r>
      <w:r w:rsidR="006839D4" w:rsidRPr="001B1B0A">
        <w:rPr>
          <w:rFonts w:eastAsia="Calibri"/>
        </w:rPr>
        <w:t>Alcohol server certific</w:t>
      </w:r>
      <w:r w:rsidR="006839D4">
        <w:rPr>
          <w:rFonts w:eastAsia="Calibri"/>
        </w:rPr>
        <w:t>ates are valid for a period of five</w:t>
      </w:r>
      <w:r w:rsidR="006839D4" w:rsidRPr="001B1B0A">
        <w:rPr>
          <w:rFonts w:eastAsia="Calibri"/>
        </w:rPr>
        <w:t xml:space="preserve"> years from the date that the alcohol server certificate was issued.  After the </w:t>
      </w:r>
      <w:r w:rsidR="006839D4">
        <w:rPr>
          <w:rFonts w:eastAsia="Calibri"/>
        </w:rPr>
        <w:t>five</w:t>
      </w:r>
      <w:r w:rsidR="006839D4" w:rsidRPr="001B1B0A">
        <w:rPr>
          <w:rFonts w:eastAsia="Calibri"/>
        </w:rPr>
        <w:noBreakHyphen/>
        <w:t>year period, a new or recertified alcohol server certificate must be obtained pursuant to the provisions of this chapter in order for the holder to be employed as a server.</w:t>
      </w:r>
      <w:r w:rsidR="006839D4">
        <w:rPr>
          <w:rFonts w:eastAsia="Calibri"/>
        </w:rPr>
        <w:tab/>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55F5564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w:t>
      </w:r>
      <w:r w:rsidR="00217ABA">
        <w:rPr>
          <w:rFonts w:eastAsia="Calibri"/>
          <w:color w:val="000000" w:themeColor="text1"/>
        </w:rPr>
        <w:t xml:space="preserve"> of not more than three hundred </w:t>
      </w:r>
      <w:r w:rsidRPr="00705BCE">
        <w:rPr>
          <w:rFonts w:eastAsia="Calibri"/>
          <w:color w:val="000000" w:themeColor="text1"/>
        </w:rPr>
        <w:t>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099090C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217ABA">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 xml:space="preserve">The division and the department are responsible for enforcement of the provisions of this chapter.  The department is responsible for bringing administrative actions for violations of the provisions of this chapter or related regulations, </w:t>
      </w:r>
      <w:r w:rsidRPr="00705BCE">
        <w:rPr>
          <w:rFonts w:eastAsia="Calibri"/>
          <w:color w:val="000000" w:themeColor="text1"/>
        </w:rPr>
        <w:lastRenderedPageBreak/>
        <w:t>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It is unlawful for a person to sell beer, ale, porter, wine, or other similar malt or fermented beverage to a person under twenty</w:t>
      </w:r>
      <w:r w:rsidRPr="00705BCE">
        <w:rPr>
          <w:rFonts w:eastAsia="Times New Roman"/>
          <w:szCs w:val="24"/>
        </w:rPr>
        <w:noBreakHyphen/>
        <w:t>one years of age.  A person who makes a sale in violation of this section, upon conviction:</w:t>
      </w:r>
    </w:p>
    <w:p w14:paraId="16956D1D" w14:textId="450BC4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 xml:space="preserve">if the person so convicted holds an </w:t>
      </w:r>
      <w:r w:rsidRPr="00705BCE">
        <w:rPr>
          <w:rFonts w:eastAsia="Times New Roman"/>
          <w:szCs w:val="24"/>
          <w:u w:val="single"/>
        </w:rPr>
        <w:lastRenderedPageBreak/>
        <w:t>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D87A143" w14:textId="774F96F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00217ABA">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3CEE7A2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000D3D8D" w:rsidRPr="000D3D8D">
        <w:rPr>
          <w:rFonts w:eastAsia="Times New Roman"/>
          <w:szCs w:val="24"/>
        </w:rPr>
        <w:t>”</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6F574DF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57EF67C6"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sidR="006825DF">
        <w:rPr>
          <w:rFonts w:eastAsia="Times New Roman"/>
          <w:szCs w:val="24"/>
        </w:rPr>
        <w:t>s</w:t>
      </w:r>
      <w:r w:rsidRPr="00705BCE">
        <w:rPr>
          <w:rFonts w:eastAsia="Times New Roman"/>
          <w:szCs w:val="24"/>
        </w:rPr>
        <w:t xml:space="preserve"> of this State;</w:t>
      </w:r>
    </w:p>
    <w:p w14:paraId="7E7C2AED" w14:textId="0ECB30C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(7)</w:t>
      </w:r>
      <w:r w:rsidRPr="00705BCE">
        <w:rPr>
          <w:rFonts w:eastAsia="Times New Roman"/>
          <w:szCs w:val="24"/>
        </w:rPr>
        <w:tab/>
        <w:t>conduct, operate, organize, promote, advertise, run, or par</w:t>
      </w:r>
      <w:r w:rsidR="006825DF">
        <w:rPr>
          <w:rFonts w:eastAsia="Times New Roman"/>
          <w:szCs w:val="24"/>
        </w:rPr>
        <w:t>ticipate in a ‘drinking contest’ or ‘drinking game’. For purposes of this item, ‘</w:t>
      </w:r>
      <w:r w:rsidRPr="00705BCE">
        <w:rPr>
          <w:rFonts w:eastAsia="Times New Roman"/>
          <w:szCs w:val="24"/>
        </w:rPr>
        <w:t>drinking contest</w:t>
      </w:r>
      <w:r w:rsidR="006825DF">
        <w:rPr>
          <w:rFonts w:eastAsia="Times New Roman"/>
          <w:szCs w:val="24"/>
        </w:rPr>
        <w:t>’ or ‘</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sidR="006825DF">
        <w:rPr>
          <w:rFonts w:eastAsia="Times New Roman"/>
          <w:szCs w:val="24"/>
        </w:rPr>
        <w:t>ities or in more potent form.  ‘</w:t>
      </w:r>
      <w:r w:rsidRPr="00705BCE">
        <w:rPr>
          <w:rFonts w:eastAsia="Times New Roman"/>
          <w:szCs w:val="24"/>
        </w:rPr>
        <w:t>Drinking contest</w:t>
      </w:r>
      <w:r w:rsidR="006825DF">
        <w:rPr>
          <w:rFonts w:eastAsia="Times New Roman"/>
          <w:szCs w:val="24"/>
        </w:rPr>
        <w:t>’</w:t>
      </w:r>
      <w:r w:rsidRPr="00705BCE">
        <w:rPr>
          <w:rFonts w:eastAsia="Times New Roman"/>
          <w:szCs w:val="24"/>
        </w:rPr>
        <w:t xml:space="preserve"> or </w:t>
      </w:r>
      <w:r w:rsidR="006825DF">
        <w:rPr>
          <w:rFonts w:eastAsia="Times New Roman"/>
          <w:szCs w:val="24"/>
        </w:rPr>
        <w:t>‘</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DDD5F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r w:rsidR="006825DF">
        <w:rPr>
          <w:rFonts w:eastAsia="Times New Roman"/>
          <w:szCs w:val="24"/>
          <w:u w:val="single"/>
        </w:rPr>
        <w:t>:</w:t>
      </w:r>
    </w:p>
    <w:p w14:paraId="22FF0197" w14:textId="4FBE8D0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6825DF">
        <w:rPr>
          <w:rFonts w:eastAsia="Times New Roman"/>
          <w:szCs w:val="24"/>
          <w:u w:val="single"/>
        </w:rPr>
        <w:t xml:space="preserve"> and</w:t>
      </w:r>
    </w:p>
    <w:p w14:paraId="2BECCA82" w14:textId="3D1DFE1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006825DF">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2391FC3D"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CB45D42" w14:textId="583790BF"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00217ABA">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6524DA3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lastRenderedPageBreak/>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4D4041A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3CC986C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00217ABA">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D45689C" w14:textId="40533579"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 xml:space="preserve">The </w:t>
      </w:r>
      <w:r w:rsidR="006825DF">
        <w:rPr>
          <w:rFonts w:eastAsia="Times New Roman"/>
          <w:snapToGrid w:val="0"/>
          <w:szCs w:val="20"/>
        </w:rPr>
        <w:t>S</w:t>
      </w:r>
      <w:r>
        <w:rPr>
          <w:rFonts w:eastAsia="Times New Roman"/>
          <w:snapToGrid w:val="0"/>
          <w:szCs w:val="20"/>
        </w:rPr>
        <w:t xml:space="preserve">tate, through the South Carolina Department of Alcohol and Other Drug Abuse Services, shall provide alcohol server training at minimal costs to any participant for the first three years after the effective date of this </w:t>
      </w:r>
      <w:r w:rsidR="000A4FF8">
        <w:rPr>
          <w:rFonts w:eastAsia="Times New Roman"/>
          <w:snapToGrid w:val="0"/>
          <w:szCs w:val="20"/>
        </w:rPr>
        <w:t>a</w:t>
      </w:r>
      <w:r>
        <w:rPr>
          <w:rFonts w:eastAsia="Times New Roman"/>
          <w:snapToGrid w:val="0"/>
          <w:szCs w:val="20"/>
        </w:rPr>
        <w:t xml:space="preserve">ct.  The alcohol education training shall meet or exceed the requirements of Section 61-3-130 of this </w:t>
      </w:r>
      <w:r w:rsidR="006825DF">
        <w:rPr>
          <w:rFonts w:eastAsia="Times New Roman"/>
          <w:snapToGrid w:val="0"/>
          <w:szCs w:val="20"/>
        </w:rPr>
        <w:t>a</w:t>
      </w:r>
      <w:r>
        <w:rPr>
          <w:rFonts w:eastAsia="Times New Roman"/>
          <w:snapToGrid w:val="0"/>
          <w:szCs w:val="20"/>
        </w:rPr>
        <w:t xml:space="preserve">ct.  It shall be provided quarterly at no fewer than seven locations across the </w:t>
      </w:r>
      <w:r w:rsidR="006825DF">
        <w:rPr>
          <w:rFonts w:eastAsia="Times New Roman"/>
          <w:snapToGrid w:val="0"/>
          <w:szCs w:val="20"/>
        </w:rPr>
        <w:t>S</w:t>
      </w:r>
      <w:r>
        <w:rPr>
          <w:rFonts w:eastAsia="Times New Roman"/>
          <w:snapToGrid w:val="0"/>
          <w:szCs w:val="20"/>
        </w:rPr>
        <w:t xml:space="preserve">tate.  An individual who completes this training successfully is eligible to apply for the alcohol server certificate pursuant to the requirements of Section 61-3-150 of this </w:t>
      </w:r>
      <w:r w:rsidR="006825DF">
        <w:rPr>
          <w:rFonts w:eastAsia="Times New Roman"/>
          <w:snapToGrid w:val="0"/>
          <w:szCs w:val="20"/>
        </w:rPr>
        <w:t>a</w:t>
      </w:r>
      <w:r>
        <w:rPr>
          <w:rFonts w:eastAsia="Times New Roman"/>
          <w:snapToGrid w:val="0"/>
          <w:szCs w:val="20"/>
        </w:rPr>
        <w:t>ct.</w:t>
      </w:r>
    </w:p>
    <w:p w14:paraId="7ACAFF70"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1D240FF" w14:textId="2A8CABF1"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w:t>
      </w:r>
      <w:r w:rsidR="00217ABA">
        <w:rPr>
          <w:rFonts w:eastAsia="Calibri"/>
          <w:color w:val="000000" w:themeColor="text1"/>
        </w:rPr>
        <w:t>,</w:t>
      </w:r>
      <w:r w:rsidRPr="009D2516">
        <w:rPr>
          <w:rFonts w:eastAsia="Calibri"/>
          <w:color w:val="000000" w:themeColor="text1"/>
        </w:rPr>
        <w:t xml:space="preserve">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0007CF63" w14:textId="0A1453C7" w:rsidR="003C2CFB" w:rsidRDefault="00522CE0"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9AF0AB4" w14:textId="77777777" w:rsidR="00D32EBD" w:rsidRDefault="00D32EBD" w:rsidP="00D32EBD">
      <w:pPr>
        <w:suppressAutoHyphens/>
        <w:jc w:val="both"/>
        <w:rPr>
          <w:rFonts w:eastAsia="Times New Roman"/>
        </w:rPr>
      </w:pPr>
    </w:p>
    <w:sectPr w:rsidR="00D32EBD"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709DE5-FB52-4DBD-AE90-4F9521258A8B}"/>
    <w:embedBold r:id="rId2" w:fontKey="{C475DFA7-1A22-4A52-A2AD-AC78E14AE53D}"/>
  </w:font>
  <w:font w:name="Calibri">
    <w:panose1 w:val="020F0502020204030204"/>
    <w:charset w:val="00"/>
    <w:family w:val="swiss"/>
    <w:pitch w:val="variable"/>
    <w:sig w:usb0="E00002FF" w:usb1="4000ACFF" w:usb2="00000001" w:usb3="00000000" w:csb0="0000019F" w:csb1="00000000"/>
    <w:embedRegular r:id="rId3" w:fontKey="{B72183B4-30AE-4E93-A8E0-4E70A3CDB73B}"/>
    <w:embedBold r:id="rId4" w:fontKey="{C3E7628A-F339-445D-A0CE-20A3A19940E2}"/>
  </w:font>
  <w:font w:name="Segoe UI">
    <w:panose1 w:val="020B0502040204020203"/>
    <w:charset w:val="00"/>
    <w:family w:val="swiss"/>
    <w:pitch w:val="variable"/>
    <w:sig w:usb0="E10022FF" w:usb1="C000E47F" w:usb2="00000029" w:usb3="00000000" w:csb0="000001DF" w:csb1="00000000"/>
    <w:embedRegular r:id="rId5" w:fontKey="{399DFEA1-DBD5-4F31-934B-8AE788A3F0DA}"/>
  </w:font>
  <w:font w:name="Cambria">
    <w:panose1 w:val="02040503050406030204"/>
    <w:charset w:val="00"/>
    <w:family w:val="roman"/>
    <w:pitch w:val="variable"/>
    <w:sig w:usb0="E00002FF" w:usb1="400004FF" w:usb2="00000000" w:usb3="00000000" w:csb0="0000019F" w:csb1="00000000"/>
    <w:embedRegular r:id="rId6" w:fontKey="{15CAD1F2-9197-4B13-8DAB-8F86825796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D32EBD">
      <w:rPr>
        <w:noProof/>
      </w:rPr>
      <w:t>8</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D32E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4FF8"/>
    <w:rsid w:val="000A6988"/>
    <w:rsid w:val="000A7362"/>
    <w:rsid w:val="000B0720"/>
    <w:rsid w:val="000B5EAF"/>
    <w:rsid w:val="000D3D8D"/>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17ABA"/>
    <w:rsid w:val="00221A5C"/>
    <w:rsid w:val="0024519E"/>
    <w:rsid w:val="00245C4E"/>
    <w:rsid w:val="00282169"/>
    <w:rsid w:val="002C5896"/>
    <w:rsid w:val="00307C2B"/>
    <w:rsid w:val="0031409E"/>
    <w:rsid w:val="003142D9"/>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4D28"/>
    <w:rsid w:val="00606D23"/>
    <w:rsid w:val="00641A16"/>
    <w:rsid w:val="006431BA"/>
    <w:rsid w:val="006825DF"/>
    <w:rsid w:val="006839D4"/>
    <w:rsid w:val="006B4B3C"/>
    <w:rsid w:val="006C74EA"/>
    <w:rsid w:val="00720D40"/>
    <w:rsid w:val="00725F3E"/>
    <w:rsid w:val="0073026D"/>
    <w:rsid w:val="007311B4"/>
    <w:rsid w:val="007318D4"/>
    <w:rsid w:val="00746551"/>
    <w:rsid w:val="0076552B"/>
    <w:rsid w:val="00765784"/>
    <w:rsid w:val="007A4390"/>
    <w:rsid w:val="007C65B0"/>
    <w:rsid w:val="007D62A3"/>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6143A"/>
    <w:rsid w:val="00983951"/>
    <w:rsid w:val="00984124"/>
    <w:rsid w:val="00984640"/>
    <w:rsid w:val="00995C37"/>
    <w:rsid w:val="009A7B72"/>
    <w:rsid w:val="009C118A"/>
    <w:rsid w:val="009C6FD3"/>
    <w:rsid w:val="00A02011"/>
    <w:rsid w:val="00A1612A"/>
    <w:rsid w:val="00A1770F"/>
    <w:rsid w:val="00A221C7"/>
    <w:rsid w:val="00A35165"/>
    <w:rsid w:val="00A4011E"/>
    <w:rsid w:val="00A41565"/>
    <w:rsid w:val="00A5287C"/>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2EBD"/>
    <w:rsid w:val="00D340C5"/>
    <w:rsid w:val="00D52540"/>
    <w:rsid w:val="00D77EC0"/>
    <w:rsid w:val="00D86943"/>
    <w:rsid w:val="00D95C80"/>
    <w:rsid w:val="00DA47B9"/>
    <w:rsid w:val="00E45AA4"/>
    <w:rsid w:val="00E677A1"/>
    <w:rsid w:val="00E84AF9"/>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44832-5374-4371-A32D-CFAC80761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D0FAF6E6.dotm</Template>
  <TotalTime>0</TotalTime>
  <Pages>23</Pages>
  <Words>8237</Words>
  <Characters>43046</Characters>
  <Application>Microsoft Office Word</Application>
  <DocSecurity>0</DocSecurity>
  <Lines>957</Lines>
  <Paragraphs>198</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51407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(May 4, 2018) - South Carolina Legislature Online</dc:title>
  <dc:subject/>
  <dc:creator>LindseyKnipp</dc:creator>
  <cp:keywords/>
  <dc:description/>
  <cp:lastModifiedBy>Derrick Williamson</cp:lastModifiedBy>
  <cp:revision>2</cp:revision>
  <cp:lastPrinted>2018-05-04T00:35:00Z</cp:lastPrinted>
  <dcterms:created xsi:type="dcterms:W3CDTF">2018-05-04T15:58:00Z</dcterms:created>
  <dcterms:modified xsi:type="dcterms:W3CDTF">2018-05-04T15:58:00Z</dcterms:modified>
</cp:coreProperties>
</file>