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B2B" w:rsidRDefault="00AF5B2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5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2CE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37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INTERSECTION LOCATED AT TH</w:t>
      </w:r>
      <w:r w:rsidR="008B0BE7">
        <w:t>E JUNCTION OF ORANGEBURG ROAD (S</w:t>
      </w:r>
      <w:r>
        <w:noBreakHyphen/>
        <w:t>18</w:t>
      </w:r>
      <w:r>
        <w:noBreakHyphen/>
        <w:t>22) AND DORCHESTER ROAD (SOUTH CAROLINA HIGHWAY 642) IN DORCHESTER COUNTY “BENJAMIN JAMES SINGLETON, SR. MEMORIAL INTERSECTION” AND ERECT APPROPRIATE MARKERS OR SIGNS AT THIS INTERSECTION CONTAINING THIS DESIGNATION.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2CE0" w:rsidRDefault="004C2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4C2CE0" w:rsidRDefault="004C2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2CE0" w:rsidRDefault="004C2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F3737">
        <w:t xml:space="preserve"> the members of the General Assembly request the Department of Transportation name the intersection located at th</w:t>
      </w:r>
      <w:r w:rsidR="008B0BE7">
        <w:t>e junction of Orangeburg Road (S</w:t>
      </w:r>
      <w:r w:rsidR="006F3737">
        <w:noBreakHyphen/>
        <w:t>18</w:t>
      </w:r>
      <w:r w:rsidR="006F3737">
        <w:noBreakHyphen/>
        <w:t>22) and Dorchester Road (South Carolina Highway 642) in Dorchester County “Benjamin James Singleton, Sr. Memorial Intersection” and erect appropriate markers or signs at this intersection containing this designation.</w:t>
      </w:r>
    </w:p>
    <w:p w:rsidR="004C2CE0" w:rsidRDefault="004C2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2CE0" w:rsidRDefault="004C2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F3737">
        <w:t>forwarded</w:t>
      </w:r>
      <w:r>
        <w:t xml:space="preserve"> to</w:t>
      </w:r>
      <w:r w:rsidR="006F3737">
        <w:t xml:space="preserve"> the Department of Transportation.</w:t>
      </w:r>
    </w:p>
    <w:p w:rsidR="006C3594" w:rsidRDefault="006F373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5B2B" w:rsidRDefault="00AF5B2B" w:rsidP="00AF5B2B">
      <w:pPr>
        <w:suppressAutoHyphens/>
      </w:pPr>
    </w:p>
    <w:sectPr w:rsidR="00AF5B2B" w:rsidSect="00AF5B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737" w:rsidRDefault="006F3737" w:rsidP="009F0C77">
      <w:r>
        <w:separator/>
      </w:r>
    </w:p>
  </w:endnote>
  <w:endnote w:type="continuationSeparator" w:id="0">
    <w:p w:rsidR="006F3737" w:rsidRDefault="006F37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8DF48B1-A5F6-4F4A-A6FD-1456ACE19276}"/>
    <w:embedBold r:id="rId2" w:fontKey="{220CF85D-D74B-4A99-BA82-E3908411B8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A2A4000-8BF4-4C95-9D4D-56EE2A4C5ED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012F0A4-AD95-4FA3-A6AF-20B3510D23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75463B-0CC8-4962-B3C2-86926C346E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594" w:rsidRPr="00AF5B2B" w:rsidRDefault="00AF5B2B" w:rsidP="00AF5B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737" w:rsidRDefault="006F3737" w:rsidP="009F0C77">
      <w:r>
        <w:separator/>
      </w:r>
    </w:p>
  </w:footnote>
  <w:footnote w:type="continuationSeparator" w:id="0">
    <w:p w:rsidR="006F3737" w:rsidRDefault="006F37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516CM18"/>
    <w:docVar w:name="CoverBillType" w:val="c"/>
    <w:docVar w:name="DocPath" w:val="L:\Council\bills\GT\5516CM18.DOCX"/>
    <w:docVar w:name="dvBillNumber" w:val="1247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4C2CE0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0563B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C2CE0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3594"/>
    <w:rsid w:val="006C6A93"/>
    <w:rsid w:val="006E02F9"/>
    <w:rsid w:val="006F3737"/>
    <w:rsid w:val="006F3F76"/>
    <w:rsid w:val="00700481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B0BE7"/>
    <w:rsid w:val="008D68A6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F5B2B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C1CF72-1D8B-49EB-B2A5-EDA02A0DF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04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48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B7A0B-3C79-4944-B398-08490B1F8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33FDE1AD.dotm</Template>
  <TotalTime>0</TotalTime>
  <Pages>1</Pages>
  <Words>129</Words>
  <Characters>784</Characters>
  <Application>Microsoft Office Word</Application>
  <DocSecurity>0</DocSecurity>
  <Lines>32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1247 Text of Previous Version (May 9, 2018) - South Carolina Legislature Online</dc:title>
  <dc:subject/>
  <dc:creator>Gwen Thurmond</dc:creator>
  <cp:keywords/>
  <dc:description/>
  <cp:lastModifiedBy>S Volk</cp:lastModifiedBy>
  <cp:revision>2</cp:revision>
  <cp:lastPrinted>2018-05-09T13:47:00Z</cp:lastPrinted>
  <dcterms:created xsi:type="dcterms:W3CDTF">2018-05-09T15:48:00Z</dcterms:created>
  <dcterms:modified xsi:type="dcterms:W3CDTF">2018-05-09T15:48:00Z</dcterms:modified>
</cp:coreProperties>
</file>