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2EC" w:rsidRDefault="00D86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862EC" w:rsidRDefault="00D86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26, 2017</w:t>
      </w:r>
    </w:p>
    <w:p w:rsidR="00D862EC" w:rsidRDefault="00D86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62EC" w:rsidRPr="00D862EC" w:rsidRDefault="00D862EC" w:rsidP="00D862EC">
      <w:pPr>
        <w:tabs>
          <w:tab w:val="right" w:pos="5933"/>
        </w:tabs>
        <w:suppressAutoHyphens/>
        <w:jc w:val="both"/>
        <w:rPr>
          <w:rFonts w:eastAsia="Times New Roman"/>
        </w:rPr>
      </w:pPr>
      <w:r>
        <w:rPr>
          <w:rFonts w:eastAsia="Times New Roman"/>
        </w:rPr>
        <w:tab/>
      </w:r>
      <w:r>
        <w:rPr>
          <w:rFonts w:eastAsia="Times New Roman"/>
          <w:b/>
          <w:sz w:val="36"/>
        </w:rPr>
        <w:t>S. 218</w:t>
      </w:r>
    </w:p>
    <w:p w:rsidR="00D862EC" w:rsidRDefault="00D86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62EC" w:rsidRDefault="00D862EC" w:rsidP="00D8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Massey, Bennett, Alexander and Bryant</w:t>
      </w:r>
    </w:p>
    <w:p w:rsidR="00D862EC" w:rsidRDefault="00D86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62EC" w:rsidRDefault="00D86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1/26/17--S.</w:t>
      </w:r>
    </w:p>
    <w:p w:rsidR="00D862EC" w:rsidRDefault="00D86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D862EC" w:rsidRPr="00D862EC" w:rsidRDefault="00D862EC" w:rsidP="00D8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862EC" w:rsidRDefault="00D86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62EC" w:rsidRDefault="00D862EC" w:rsidP="00D8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D862EC" w:rsidRPr="00D862EC" w:rsidRDefault="00D862EC" w:rsidP="00D8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D862EC" w:rsidRDefault="00D86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218) to amend Chapter 1, Title 41 of the 1976 Code, relating to labor and employment generally, by adding Section 41-1-25, to provide that </w:t>
      </w:r>
      <w:r w:rsidRPr="00D862EC">
        <w:rPr>
          <w:rFonts w:eastAsia="Times New Roman"/>
          <w:szCs w:val="20"/>
        </w:rPr>
        <w:t>a political</w:t>
      </w:r>
      <w:r>
        <w:rPr>
          <w:rFonts w:eastAsia="Times New Roman"/>
        </w:rPr>
        <w:t>, etc., respectfully</w:t>
      </w:r>
    </w:p>
    <w:p w:rsidR="00D862EC" w:rsidRPr="00D862EC" w:rsidRDefault="00D862EC" w:rsidP="00D8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862EC" w:rsidRDefault="00D86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862EC" w:rsidRDefault="00D86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62EC" w:rsidRDefault="00D86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D862EC" w:rsidRPr="00D862EC" w:rsidRDefault="00D862EC" w:rsidP="00D8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862EC" w:rsidRDefault="00D86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62EC" w:rsidRPr="00D862EC" w:rsidRDefault="00D862EC" w:rsidP="00D8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862EC" w:rsidRPr="00D862EC" w:rsidRDefault="00D862EC" w:rsidP="00D8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862EC">
        <w:rPr>
          <w:rFonts w:eastAsia="Times New Roman"/>
          <w:b/>
          <w:szCs w:val="20"/>
        </w:rPr>
        <w:t>Explanation of Fiscal Impact</w:t>
      </w:r>
    </w:p>
    <w:p w:rsidR="00D862EC" w:rsidRPr="00D862EC" w:rsidRDefault="00D862EC" w:rsidP="00D8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862EC">
        <w:rPr>
          <w:rFonts w:eastAsia="Times New Roman"/>
          <w:b/>
          <w:szCs w:val="20"/>
        </w:rPr>
        <w:t>Introduced on January 10, 2017</w:t>
      </w:r>
    </w:p>
    <w:p w:rsidR="00D862EC" w:rsidRPr="00D862EC" w:rsidRDefault="00D862EC" w:rsidP="00D8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862EC">
        <w:rPr>
          <w:rFonts w:eastAsia="Times New Roman"/>
          <w:b/>
          <w:szCs w:val="20"/>
        </w:rPr>
        <w:t>State Expenditure</w:t>
      </w:r>
    </w:p>
    <w:p w:rsidR="00D862EC" w:rsidRPr="00D862EC" w:rsidRDefault="00D862EC" w:rsidP="00D8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862EC">
        <w:rPr>
          <w:rFonts w:cstheme="minorBidi"/>
        </w:rPr>
        <w:tab/>
        <w:t xml:space="preserve">This bill ensures that a political subdivision cannot establish, mandate, or otherwise require an employee benefit.  Employee benefit includes, but is not limited to any health benefits, disability benefits, death benefits, group accidental death and dismemberment benefits, paid days off for holidays, paid sick leave, paid vacation leave, paid personal necessity leave, retirement benefits, and profit-sharing benefits. Political subdivision includes, but is not limited to a municipality, county, school district, special purpose district, or public service district.  </w:t>
      </w:r>
    </w:p>
    <w:p w:rsidR="00D862EC" w:rsidRPr="00D862EC" w:rsidRDefault="00D862EC" w:rsidP="00D8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862EC">
        <w:rPr>
          <w:rFonts w:eastAsia="Times New Roman"/>
          <w:b/>
        </w:rPr>
        <w:t>Department of Education.</w:t>
      </w:r>
      <w:r w:rsidRPr="00D862EC">
        <w:rPr>
          <w:rFonts w:eastAsia="Times New Roman"/>
        </w:rPr>
        <w:t xml:space="preserve">  This bill prohibits school districts to establish, mandate, or otherwise require an employee benefit.  A survey of the local school districts by the Department of Education indicates that the school districts do not mandate or otherwise require the employee benefits as defined in the bill.  Therefore, this </w:t>
      </w:r>
      <w:r w:rsidRPr="00D862EC">
        <w:rPr>
          <w:rFonts w:eastAsia="Times New Roman"/>
        </w:rPr>
        <w:lastRenderedPageBreak/>
        <w:t>bill will have no expenditure impact on school district general funds, federal funds, or other funds.</w:t>
      </w:r>
    </w:p>
    <w:p w:rsidR="00D862EC" w:rsidRPr="00D862EC" w:rsidRDefault="00D862EC" w:rsidP="00D8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862EC">
        <w:rPr>
          <w:rFonts w:eastAsia="Times New Roman"/>
          <w:b/>
        </w:rPr>
        <w:t xml:space="preserve">Department of Labor, Licensing, and Regulation.  </w:t>
      </w:r>
      <w:r w:rsidRPr="00D862EC">
        <w:rPr>
          <w:rFonts w:eastAsia="Times New Roman"/>
        </w:rPr>
        <w:t>The department indicates that while the requirements of this bill could result in increased labor complaints and questions, any expenses associated with the bill could be absorbed within current appropriations.</w:t>
      </w:r>
    </w:p>
    <w:p w:rsidR="00D862EC" w:rsidRPr="00D862EC" w:rsidRDefault="00D862EC" w:rsidP="00D8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862EC">
        <w:rPr>
          <w:rFonts w:eastAsia="Times New Roman"/>
          <w:b/>
          <w:szCs w:val="20"/>
        </w:rPr>
        <w:t>Local Expenditure</w:t>
      </w:r>
    </w:p>
    <w:p w:rsidR="00D862EC" w:rsidRPr="00D862EC" w:rsidRDefault="00D862EC" w:rsidP="00D8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862EC">
        <w:rPr>
          <w:rFonts w:cstheme="minorBidi"/>
        </w:rPr>
        <w:tab/>
        <w:t>This bill ensures that a political subdivision cannot establish, mandate, or otherwise require an employee benefit.  The Revenue and Fiscal Affairs Office contacted the Municipal Association of South Carolina and twenty-three county governments regarding the expenditure impact of this bill.  The Municipal Association indicates that this bill will have no impact on municipal governments since municipalities currently practice these guidelines.  Only one response was received from the surveyed counties, which indicates that this bill would have no impact on that locality.  Although only one response was received from the surveyed counties, we anticipate that this bill will have no impact on local governments since it is expected that most localities currently practice these guidelines.</w:t>
      </w:r>
    </w:p>
    <w:p w:rsidR="00D862EC" w:rsidRDefault="00D86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62EC" w:rsidRDefault="00D86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D862EC" w:rsidRPr="00D862EC" w:rsidRDefault="00D86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D862EC" w:rsidRDefault="00D86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62EC" w:rsidRDefault="00D86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62EC" w:rsidRDefault="00D86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862EC" w:rsidSect="00D862E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11E9C" w:rsidRPr="00522CE0" w:rsidRDefault="00811E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1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006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B0C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 TITLE 41 OF THE 1976 CODE, RELATING TO LABOR AND EMPLOYMENT GENERALLY, BY ADDING SECTION 41-1-25, TO PROVIDE </w:t>
      </w:r>
      <w:r w:rsidR="00DA29E6">
        <w:rPr>
          <w:rFonts w:eastAsia="Times New Roman"/>
        </w:rPr>
        <w:t xml:space="preserve">THAT </w:t>
      </w:r>
      <w:r w:rsidR="00DA29E6" w:rsidRPr="000B0CBE">
        <w:rPr>
          <w:rFonts w:eastAsia="Times New Roman"/>
          <w:szCs w:val="20"/>
        </w:rPr>
        <w:t>A POLITICAL SUBDIVISION OF THIS STATE MAY NOT ESTABLISH, MANDATE, OR OTHERWISE REQUIRE AN EMPLOYE</w:t>
      </w:r>
      <w:r w:rsidR="00DA29E6">
        <w:rPr>
          <w:rFonts w:eastAsia="Times New Roman"/>
          <w:szCs w:val="20"/>
        </w:rPr>
        <w:t>E BENEFIT</w:t>
      </w:r>
      <w:r w:rsidR="008C66B2">
        <w:rPr>
          <w:rFonts w:eastAsia="Times New Roman"/>
          <w:szCs w:val="20"/>
        </w:rPr>
        <w:t>;</w:t>
      </w:r>
      <w:r w:rsidR="00DA29E6">
        <w:rPr>
          <w:rFonts w:eastAsia="Times New Roman"/>
          <w:szCs w:val="20"/>
        </w:rPr>
        <w:t xml:space="preserve">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00681" w:rsidRDefault="00800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00681" w:rsidRDefault="00800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681" w:rsidRDefault="00800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C3ED3">
        <w:rPr>
          <w:rFonts w:eastAsia="Times New Roman"/>
        </w:rPr>
        <w:t>Chapter 1, Title 41 of the 1976 Code is amended by adding:</w:t>
      </w:r>
    </w:p>
    <w:p w:rsidR="007C3ED3" w:rsidRDefault="007C3E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3ED3" w:rsidRDefault="007C3E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41-1-25.</w:t>
      </w:r>
      <w:r>
        <w:rPr>
          <w:rFonts w:eastAsia="Times New Roman"/>
        </w:rPr>
        <w:tab/>
        <w:t>(A)</w:t>
      </w:r>
      <w:r>
        <w:rPr>
          <w:rFonts w:eastAsia="Times New Roman"/>
        </w:rPr>
        <w:tab/>
        <w:t>For purposes of this section:</w:t>
      </w:r>
    </w:p>
    <w:p w:rsidR="000B0CBE" w:rsidRPr="000B0CBE" w:rsidRDefault="007C3ED3" w:rsidP="000B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rPr>
        <w:tab/>
      </w:r>
      <w:r>
        <w:rPr>
          <w:rFonts w:eastAsia="Times New Roman"/>
        </w:rPr>
        <w:tab/>
        <w:t>(1)</w:t>
      </w:r>
      <w:r w:rsidR="000B0CBE" w:rsidRPr="000B0CBE">
        <w:rPr>
          <w:rFonts w:eastAsia="Times New Roman"/>
          <w:szCs w:val="20"/>
        </w:rPr>
        <w:tab/>
        <w:t>‘Employee benefit’ means anything of value that an employee may receive from an employer in addition to wages. This term includes, but is not limited to, any health benefits, disability benefits, death benefits, group accidental death and dismemberment benefits, paid days off for holidays, paid sick leave, paid vacation leave, paid personal necessity leave, retirement benefits, and profit</w:t>
      </w:r>
      <w:r w:rsidR="000B0CBE" w:rsidRPr="000B0CBE">
        <w:rPr>
          <w:rFonts w:eastAsia="Times New Roman"/>
          <w:szCs w:val="20"/>
        </w:rPr>
        <w:noBreakHyphen/>
        <w:t>sharing benefits.</w:t>
      </w:r>
    </w:p>
    <w:p w:rsidR="000B0CBE" w:rsidRPr="000B0CBE" w:rsidRDefault="000B0CBE" w:rsidP="000B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B0CBE">
        <w:rPr>
          <w:rFonts w:eastAsia="Times New Roman"/>
          <w:szCs w:val="20"/>
        </w:rPr>
        <w:tab/>
      </w:r>
      <w:r w:rsidRPr="000B0CBE">
        <w:rPr>
          <w:rFonts w:eastAsia="Times New Roman"/>
          <w:szCs w:val="20"/>
        </w:rPr>
        <w:tab/>
        <w:t>(2)</w:t>
      </w:r>
      <w:r w:rsidRPr="000B0CBE">
        <w:rPr>
          <w:rFonts w:eastAsia="Times New Roman"/>
          <w:szCs w:val="20"/>
        </w:rPr>
        <w:tab/>
        <w:t>‘Political subdivision’ includes, but is not limited to</w:t>
      </w:r>
      <w:r w:rsidRPr="007D2616">
        <w:rPr>
          <w:rFonts w:eastAsia="Times New Roman"/>
          <w:szCs w:val="20"/>
        </w:rPr>
        <w:t>,</w:t>
      </w:r>
      <w:r w:rsidRPr="000B0CBE">
        <w:rPr>
          <w:rFonts w:eastAsia="Times New Roman"/>
          <w:szCs w:val="20"/>
        </w:rPr>
        <w:t xml:space="preserve"> a municipality, county, school district, special purpose district, or public service district.</w:t>
      </w:r>
    </w:p>
    <w:p w:rsidR="000B0CBE" w:rsidRPr="000B0CBE" w:rsidRDefault="000B0CBE" w:rsidP="000B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0B0CBE">
        <w:rPr>
          <w:rFonts w:eastAsia="Times New Roman"/>
          <w:szCs w:val="20"/>
        </w:rPr>
        <w:tab/>
        <w:t>(B)</w:t>
      </w:r>
      <w:r w:rsidRPr="000B0CBE">
        <w:rPr>
          <w:rFonts w:eastAsia="Times New Roman"/>
          <w:szCs w:val="20"/>
        </w:rPr>
        <w:tab/>
        <w:t>A political subdivision of this State may not establish, mandate, or otherwise require an employee benefit.</w:t>
      </w:r>
    </w:p>
    <w:p w:rsidR="007C3ED3" w:rsidRPr="000B0CBE" w:rsidRDefault="000B0CBE" w:rsidP="000B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B0CBE">
        <w:rPr>
          <w:rFonts w:eastAsia="Times New Roman"/>
          <w:szCs w:val="20"/>
        </w:rPr>
        <w:tab/>
        <w:t>(C)</w:t>
      </w:r>
      <w:r w:rsidRPr="000B0CBE">
        <w:rPr>
          <w:rFonts w:eastAsia="Times New Roman"/>
          <w:szCs w:val="20"/>
        </w:rPr>
        <w:tab/>
        <w:t>This section does not limit the authority of political subdivisions to establish employee benefits in employment relationships to which they are a party.”</w:t>
      </w:r>
    </w:p>
    <w:p w:rsidR="00800681" w:rsidRDefault="00800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681" w:rsidRPr="00522CE0" w:rsidRDefault="00800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B0CBE">
        <w:rPr>
          <w:rFonts w:eastAsia="Times New Roman"/>
        </w:rPr>
        <w:t>2</w:t>
      </w:r>
      <w:r>
        <w:rPr>
          <w:rFonts w:eastAsia="Times New Roman"/>
        </w:rPr>
        <w:t>.</w:t>
      </w:r>
      <w:r>
        <w:rPr>
          <w:rFonts w:eastAsia="Times New Roman"/>
        </w:rPr>
        <w:tab/>
        <w:t>This act takes effect upon approval by the Governor.</w:t>
      </w:r>
    </w:p>
    <w:p w:rsidR="00F65DA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F2364" w:rsidRDefault="003F2364" w:rsidP="003F2364">
      <w:pPr>
        <w:suppressAutoHyphens/>
        <w:jc w:val="both"/>
        <w:rPr>
          <w:rFonts w:eastAsia="Times New Roman"/>
        </w:rPr>
      </w:pPr>
    </w:p>
    <w:sectPr w:rsidR="003F2364" w:rsidSect="00D862E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CBE" w:rsidRDefault="000B0CBE" w:rsidP="00522CE0">
      <w:r>
        <w:separator/>
      </w:r>
    </w:p>
  </w:endnote>
  <w:endnote w:type="continuationSeparator" w:id="0">
    <w:p w:rsidR="000B0CBE" w:rsidRDefault="000B0C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E52CD1-A30B-4E31-AC98-976F72577E6E}"/>
    <w:embedBold r:id="rId2" w:fontKey="{1019032B-545A-42DE-A157-F1B3D3778F5B}"/>
  </w:font>
  <w:font w:name="Calibri">
    <w:panose1 w:val="020F0502020204030204"/>
    <w:charset w:val="00"/>
    <w:family w:val="swiss"/>
    <w:pitch w:val="variable"/>
    <w:sig w:usb0="E00002FF" w:usb1="4000ACFF" w:usb2="00000001" w:usb3="00000000" w:csb0="0000019F" w:csb1="00000000"/>
    <w:embedRegular r:id="rId3" w:fontKey="{A4E67B4B-6DB6-4FD8-BC0A-FF44E9F3D881}"/>
  </w:font>
  <w:font w:name="Cambria">
    <w:panose1 w:val="02040503050406030204"/>
    <w:charset w:val="00"/>
    <w:family w:val="roman"/>
    <w:pitch w:val="variable"/>
    <w:sig w:usb0="E00002FF" w:usb1="400004FF" w:usb2="00000000" w:usb3="00000000" w:csb0="0000019F" w:csb1="00000000"/>
    <w:embedRegular r:id="rId4" w:fontKey="{CADAC08C-1094-4B50-8673-B90984C8AB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DA6" w:rsidRPr="00811E9C" w:rsidRDefault="00811E9C" w:rsidP="00811E9C">
    <w:pPr>
      <w:pStyle w:val="Footer"/>
      <w:tabs>
        <w:tab w:val="clear" w:pos="4680"/>
        <w:tab w:val="clear" w:pos="9360"/>
        <w:tab w:val="center" w:pos="2995"/>
      </w:tabs>
      <w:spacing w:before="120"/>
    </w:pPr>
    <w:r>
      <w:t>[218</w:t>
    </w:r>
    <w:r w:rsidR="00D862EC">
      <w:t>-</w:t>
    </w:r>
    <w:r w:rsidR="00D862EC">
      <w:fldChar w:fldCharType="begin"/>
    </w:r>
    <w:r w:rsidR="00D862EC">
      <w:instrText xml:space="preserve"> PAGE  \* MERGEFORMAT </w:instrText>
    </w:r>
    <w:r w:rsidR="00D862EC">
      <w:fldChar w:fldCharType="separate"/>
    </w:r>
    <w:r w:rsidR="003F2364">
      <w:rPr>
        <w:noProof/>
      </w:rPr>
      <w:t>2</w:t>
    </w:r>
    <w:r w:rsidR="00D862EC">
      <w:fldChar w:fldCharType="end"/>
    </w:r>
    <w:r w:rsidR="00D862E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2EC" w:rsidRPr="00811E9C" w:rsidRDefault="00D862EC" w:rsidP="00811E9C">
    <w:pPr>
      <w:pStyle w:val="Footer"/>
      <w:tabs>
        <w:tab w:val="clear" w:pos="4680"/>
        <w:tab w:val="clear" w:pos="9360"/>
        <w:tab w:val="center" w:pos="2995"/>
      </w:tabs>
      <w:spacing w:before="120"/>
    </w:pPr>
    <w:r>
      <w:t>[218]</w:t>
    </w:r>
    <w:r>
      <w:tab/>
    </w:r>
    <w:r>
      <w:fldChar w:fldCharType="begin"/>
    </w:r>
    <w:r>
      <w:instrText xml:space="preserve"> PAGE  \* MERGEFORMAT </w:instrText>
    </w:r>
    <w:r>
      <w:fldChar w:fldCharType="separate"/>
    </w:r>
    <w:r w:rsidR="003F23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CBE" w:rsidRDefault="000B0CBE" w:rsidP="00522CE0">
      <w:r>
        <w:separator/>
      </w:r>
    </w:p>
  </w:footnote>
  <w:footnote w:type="continuationSeparator" w:id="0">
    <w:p w:rsidR="000B0CBE" w:rsidRDefault="000B0C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EMPL.DMR.ASM"/>
    <w:docVar w:name="CoverAttorneyInitials" w:val="DMR"/>
    <w:docVar w:name="CoverAttorneyLastName" w:val="Daina Riley"/>
    <w:docVar w:name="CoverBillType" w:val="b"/>
    <w:docVar w:name="CoverSenator" w:val="ASM"/>
    <w:docVar w:name="dvBillNumber" w:val="218"/>
    <w:docVar w:name="dvBillNumberPrefix" w:val="S. "/>
    <w:docVar w:name="dvOriginalBody" w:val="Senate"/>
    <w:docVar w:name="fulldraftpath" w:val="L:\S-RES\ASM\016EMPL.DMR.ASM.DOCX"/>
    <w:docVar w:name="NameofBody" w:val="S"/>
    <w:docVar w:name="vgroup2" w:val="S-RES"/>
  </w:docVars>
  <w:rsids>
    <w:rsidRoot w:val="00800681"/>
    <w:rsid w:val="00042AC1"/>
    <w:rsid w:val="00046516"/>
    <w:rsid w:val="00072458"/>
    <w:rsid w:val="0007601D"/>
    <w:rsid w:val="000B0720"/>
    <w:rsid w:val="000B0CBE"/>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A6E8E"/>
    <w:rsid w:val="003D6E2B"/>
    <w:rsid w:val="003E7597"/>
    <w:rsid w:val="003F2364"/>
    <w:rsid w:val="00413EBF"/>
    <w:rsid w:val="004315D5"/>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C3ED3"/>
    <w:rsid w:val="007D2616"/>
    <w:rsid w:val="007E5CB7"/>
    <w:rsid w:val="00800681"/>
    <w:rsid w:val="00811E9C"/>
    <w:rsid w:val="008314D2"/>
    <w:rsid w:val="00870F6F"/>
    <w:rsid w:val="008B2F42"/>
    <w:rsid w:val="008C3697"/>
    <w:rsid w:val="008C66B2"/>
    <w:rsid w:val="008E185F"/>
    <w:rsid w:val="008F023B"/>
    <w:rsid w:val="00904E16"/>
    <w:rsid w:val="009162B3"/>
    <w:rsid w:val="0092083E"/>
    <w:rsid w:val="00927C62"/>
    <w:rsid w:val="00933A67"/>
    <w:rsid w:val="00983951"/>
    <w:rsid w:val="00984124"/>
    <w:rsid w:val="00984640"/>
    <w:rsid w:val="009900E7"/>
    <w:rsid w:val="00995C37"/>
    <w:rsid w:val="009C118A"/>
    <w:rsid w:val="009C3999"/>
    <w:rsid w:val="00A02011"/>
    <w:rsid w:val="00A4011E"/>
    <w:rsid w:val="00A450B2"/>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2EC"/>
    <w:rsid w:val="00D86943"/>
    <w:rsid w:val="00DA29E6"/>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65DA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5BC8653-D2DB-46A2-9869-78BC1D5ED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CB9C0E4C.dotm</Template>
  <TotalTime>0</TotalTime>
  <Pages>4</Pages>
  <Words>627</Words>
  <Characters>3568</Characters>
  <Application>Microsoft Office Word</Application>
  <DocSecurity>0</DocSecurity>
  <Lines>112</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218 Text of Previous Version (Jan. 26, 2017) - South Carolina Legislature Online</dc:title>
  <dc:subject/>
  <dc:creator>%USERNAME%</dc:creator>
  <cp:keywords/>
  <dc:description/>
  <cp:lastModifiedBy>Angela Hill</cp:lastModifiedBy>
  <cp:revision>2</cp:revision>
  <dcterms:created xsi:type="dcterms:W3CDTF">2017-01-26T22:07:00Z</dcterms:created>
  <dcterms:modified xsi:type="dcterms:W3CDTF">2017-01-26T22:07:00Z</dcterms:modified>
</cp:coreProperties>
</file>