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DFE" w:rsidRDefault="00116D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266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C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86B4D">
        <w:t>EXPRESS SINCERE GRATITUDE</w:t>
      </w:r>
      <w:r w:rsidR="00CE3F47">
        <w:t>,</w:t>
      </w:r>
      <w:r w:rsidR="00386B4D">
        <w:t xml:space="preserve"> IN CONJUNCTION WIT</w:t>
      </w:r>
      <w:r w:rsidR="00CE3F47">
        <w:t xml:space="preserve">H THE COLLEGE OF CHARLESTON, TO </w:t>
      </w:r>
      <w:r w:rsidR="00386B4D">
        <w:t>THE UNIVERSITY OF SOUTH CAROLINA AND CLEMSON UNIVERSITY</w:t>
      </w:r>
      <w:r>
        <w:t xml:space="preserve"> </w:t>
      </w:r>
      <w:r w:rsidR="00CE3F47">
        <w:t>F</w:t>
      </w:r>
      <w:r w:rsidR="00224464">
        <w:t xml:space="preserve">OR THEIR AID </w:t>
      </w:r>
      <w:r w:rsidR="00386B4D">
        <w:t>GIVEN TO</w:t>
      </w:r>
      <w:r w:rsidR="00224464">
        <w:t xml:space="preserve"> THE COLLEGE OF CHARLESTON DURING HURRICANE MATTHEW</w:t>
      </w:r>
      <w:r w:rsidR="00972A1F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4464">
        <w:t xml:space="preserve">the </w:t>
      </w:r>
      <w:r w:rsidR="00386B4D">
        <w:t xml:space="preserve">South Carolina </w:t>
      </w:r>
      <w:r w:rsidR="008B1B9C">
        <w:t xml:space="preserve">Senate is pleased to learn of the gracious assistance offered to the College of Charleston by the University of South Carolina </w:t>
      </w:r>
      <w:r w:rsidR="004E6886">
        <w:t xml:space="preserve">and Clemson University </w:t>
      </w:r>
      <w:r w:rsidR="008B1B9C">
        <w:t>during the recent crisis imposed by Hurricane Matthew.</w:t>
      </w:r>
      <w:r w:rsidR="00386B4D">
        <w:t xml:space="preserve"> As College of Charlest</w:t>
      </w:r>
      <w:r w:rsidR="008B1B9C">
        <w:t>on P</w:t>
      </w:r>
      <w:r w:rsidR="007815F8">
        <w:t>resident Glen</w:t>
      </w:r>
      <w:r w:rsidR="008B1B9C">
        <w:t>n</w:t>
      </w:r>
      <w:r w:rsidR="007815F8">
        <w:t xml:space="preserve"> McConnell said</w:t>
      </w:r>
      <w:r w:rsidR="00386B4D">
        <w:t>, “…There is no greater action a person can take than by showing up for someone when he/she needs you most”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3292">
        <w:t>i</w:t>
      </w:r>
      <w:r w:rsidR="00E27D62">
        <w:t>n</w:t>
      </w:r>
      <w:r w:rsidR="001570ED">
        <w:t xml:space="preserve"> the</w:t>
      </w:r>
      <w:r w:rsidR="00E27D62">
        <w:t xml:space="preserve"> </w:t>
      </w:r>
      <w:r w:rsidR="00543292">
        <w:t>fall</w:t>
      </w:r>
      <w:r w:rsidR="00E27D62">
        <w:t xml:space="preserve"> </w:t>
      </w:r>
      <w:r w:rsidR="001570ED">
        <w:t xml:space="preserve">of </w:t>
      </w:r>
      <w:r w:rsidR="00E27D62">
        <w:t xml:space="preserve">2016, </w:t>
      </w:r>
      <w:r w:rsidR="00543292">
        <w:t xml:space="preserve">the College of Charleston prepared for the threat of </w:t>
      </w:r>
      <w:r w:rsidR="00E27D62">
        <w:t>Hurricane Matthew</w:t>
      </w:r>
      <w:r w:rsidR="008B1B9C">
        <w:t>,</w:t>
      </w:r>
      <w:r w:rsidR="00E27D62">
        <w:t xml:space="preserve"> </w:t>
      </w:r>
      <w:r w:rsidR="00543292">
        <w:t xml:space="preserve">which </w:t>
      </w:r>
      <w:r w:rsidR="00E27D62">
        <w:t>made landfall near McClellanville</w:t>
      </w:r>
      <w:r w:rsidR="00543292">
        <w:t xml:space="preserve"> on October 8. T</w:t>
      </w:r>
      <w:r w:rsidR="00E27D62">
        <w:t>he College of Charleston</w:t>
      </w:r>
      <w:r w:rsidR="008B1B9C">
        <w:t xml:space="preserve"> was forced to evacuate but a</w:t>
      </w:r>
      <w:r w:rsidR="00E27D62">
        <w:t xml:space="preserve">pproximately fifty students remained on campus in need of </w:t>
      </w:r>
      <w:r w:rsidR="00543292">
        <w:t>refuge</w:t>
      </w:r>
      <w:r w:rsidR="00E27D62">
        <w:t xml:space="preserve"> from the storm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Clemson University</w:t>
      </w:r>
      <w:r w:rsidR="008B1B9C">
        <w:t xml:space="preserve"> P</w:t>
      </w:r>
      <w:r w:rsidR="00E27D62">
        <w:t xml:space="preserve">resident Jim Clements, </w:t>
      </w:r>
      <w:r w:rsidR="00543292">
        <w:t xml:space="preserve">knowing of the peril faced by the </w:t>
      </w:r>
      <w:r w:rsidR="007815F8">
        <w:t>C</w:t>
      </w:r>
      <w:r w:rsidR="00543292">
        <w:t>ollege</w:t>
      </w:r>
      <w:r w:rsidR="007815F8">
        <w:t xml:space="preserve"> of Charleston</w:t>
      </w:r>
      <w:r w:rsidR="00543292">
        <w:t xml:space="preserve">, </w:t>
      </w:r>
      <w:r w:rsidR="00CE3F47">
        <w:t>contacted</w:t>
      </w:r>
      <w:r w:rsidR="00E27D62">
        <w:t xml:space="preserve"> </w:t>
      </w:r>
      <w:r w:rsidR="007815F8">
        <w:t xml:space="preserve">President </w:t>
      </w:r>
      <w:r w:rsidR="00E27D62">
        <w:t>McConnell to offer assistance and safe harbor to the remaining students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27D62">
        <w:t xml:space="preserve"> due to t</w:t>
      </w:r>
      <w:r w:rsidR="00543292">
        <w:t>he severity of the situation, relocating</w:t>
      </w:r>
      <w:r w:rsidR="00E27D62">
        <w:t xml:space="preserve"> the students to Clemson University could not be </w:t>
      </w:r>
      <w:r w:rsidR="00543292">
        <w:t>completed</w:t>
      </w:r>
      <w:r w:rsidR="00E27D62">
        <w:t xml:space="preserve"> in a timely m</w:t>
      </w:r>
      <w:r w:rsidR="00CE3F47">
        <w:t xml:space="preserve">anner. </w:t>
      </w:r>
      <w:r w:rsidR="00E27D62">
        <w:t xml:space="preserve">Therefore, the University of South Carolina </w:t>
      </w:r>
      <w:r w:rsidR="001570ED">
        <w:t>responded</w:t>
      </w:r>
      <w:r w:rsidR="00E27D62">
        <w:t xml:space="preserve"> and offered the use of </w:t>
      </w:r>
      <w:r w:rsidR="00D41773">
        <w:t>the universi</w:t>
      </w:r>
      <w:r w:rsidR="00C0445D">
        <w:t>ty</w:t>
      </w:r>
      <w:r w:rsidR="000673AE" w:rsidRPr="000673AE">
        <w:t>’</w:t>
      </w:r>
      <w:r w:rsidR="00C0445D">
        <w:t>s</w:t>
      </w:r>
      <w:r w:rsidR="00E27D62">
        <w:t xml:space="preserve"> facilities to the stranded students; </w:t>
      </w:r>
      <w:r>
        <w:t>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70ED">
        <w:t>the University of South Carolina</w:t>
      </w:r>
      <w:r w:rsidR="00E27D62">
        <w:t xml:space="preserve"> sent buses to carry the students to the safety of Columbia and </w:t>
      </w:r>
      <w:r w:rsidR="0049620A">
        <w:t>gave</w:t>
      </w:r>
      <w:r w:rsidR="00E27D62">
        <w:t xml:space="preserve"> these visitors access to </w:t>
      </w:r>
      <w:r w:rsidR="00386B4D">
        <w:lastRenderedPageBreak/>
        <w:t>its</w:t>
      </w:r>
      <w:r w:rsidR="00E27D62">
        <w:t xml:space="preserve"> gym, dining halls, and activities occurring on campus, includ</w:t>
      </w:r>
      <w:r w:rsidR="008B1B9C">
        <w:t xml:space="preserve">ing tickets to the </w:t>
      </w:r>
      <w:r w:rsidR="001570ED">
        <w:t>USC-</w:t>
      </w:r>
      <w:r w:rsidR="00386B4D">
        <w:t>Georgia football game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7D62">
        <w:t>it is in times of distress that we are able to see</w:t>
      </w:r>
      <w:r w:rsidR="00CE3F47">
        <w:t xml:space="preserve"> the true fabric of our State. </w:t>
      </w:r>
      <w:r w:rsidR="004E6886">
        <w:t>During this crisis</w:t>
      </w:r>
      <w:r w:rsidR="0092114D">
        <w:t xml:space="preserve">, </w:t>
      </w:r>
      <w:r w:rsidR="001570ED">
        <w:t>these</w:t>
      </w:r>
      <w:r w:rsidR="007544BE">
        <w:t xml:space="preserve"> institutions of higher education </w:t>
      </w:r>
      <w:r w:rsidR="001570ED">
        <w:t xml:space="preserve">worked </w:t>
      </w:r>
      <w:r w:rsidR="007544BE">
        <w:t>toge</w:t>
      </w:r>
      <w:r w:rsidR="001570ED">
        <w:t>ther to ensure those in need were</w:t>
      </w:r>
      <w:r w:rsidR="007544BE">
        <w:t xml:space="preserve"> helped and placed in the most comfortable and secure situations possible</w:t>
      </w:r>
      <w:r>
        <w:t>; and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F47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44BE">
        <w:t>through the selflessness of the University of South Carolina</w:t>
      </w:r>
      <w:r w:rsidR="004E6886">
        <w:t xml:space="preserve"> and Clemson University</w:t>
      </w:r>
      <w:r w:rsidR="007544BE">
        <w:t>, the College of Charleston was able to ensure the safety of every one</w:t>
      </w:r>
      <w:r w:rsidR="0092114D">
        <w:t xml:space="preserve"> of </w:t>
      </w:r>
      <w:r w:rsidR="00CE3F47">
        <w:t>its</w:t>
      </w:r>
      <w:r w:rsidR="0092114D">
        <w:t xml:space="preserve"> students</w:t>
      </w:r>
      <w:r w:rsidR="00CE3F47">
        <w:t>, whether they were</w:t>
      </w:r>
      <w:r w:rsidR="0092114D">
        <w:t xml:space="preserve"> </w:t>
      </w:r>
      <w:r w:rsidR="00CE3F47">
        <w:t>native South Carolinians or</w:t>
      </w:r>
      <w:r w:rsidR="0092114D">
        <w:t xml:space="preserve"> </w:t>
      </w:r>
      <w:r w:rsidR="007544BE">
        <w:t>transplant</w:t>
      </w:r>
      <w:r w:rsidR="00CE3F47">
        <w:t>s</w:t>
      </w:r>
      <w:r w:rsidR="007544BE">
        <w:t xml:space="preserve"> taking advantage of the Palmetto State</w:t>
      </w:r>
      <w:r w:rsidR="000673AE" w:rsidRPr="000673AE">
        <w:t>’</w:t>
      </w:r>
      <w:r w:rsidR="007544BE">
        <w:t>s stellar educational institutions</w:t>
      </w:r>
      <w:r w:rsidR="00CE3F47">
        <w:t>; and</w:t>
      </w:r>
    </w:p>
    <w:p w:rsidR="00CE3F47" w:rsidRDefault="00CE3F47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CE3F47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recognizes with </w:t>
      </w:r>
      <w:r w:rsidR="008B1B9C">
        <w:t>tremendous thanks the community</w:t>
      </w:r>
      <w:r w:rsidR="000673AE">
        <w:noBreakHyphen/>
      </w:r>
      <w:r>
        <w:t xml:space="preserve">driven attitude expressed by </w:t>
      </w:r>
      <w:r w:rsidR="001570ED">
        <w:t>the University of South Carolina</w:t>
      </w:r>
      <w:r>
        <w:t xml:space="preserve"> </w:t>
      </w:r>
      <w:r w:rsidR="004E6886">
        <w:t xml:space="preserve">and Clemson University </w:t>
      </w:r>
      <w:r>
        <w:t xml:space="preserve">through their willingness and eagerness to aid a fellow academic </w:t>
      </w:r>
      <w:r w:rsidR="001570ED">
        <w:t>institution</w:t>
      </w:r>
      <w:r>
        <w:t xml:space="preserve"> during a trying situation. </w:t>
      </w:r>
      <w:r w:rsidR="00972A1F">
        <w:t>Now, therefore,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8B1B9C">
        <w:t xml:space="preserve">South Carolina </w:t>
      </w:r>
      <w:r>
        <w:t xml:space="preserve">Senate, by this resolution, </w:t>
      </w:r>
      <w:r w:rsidR="00CE3F47">
        <w:t>express sincere gratitude</w:t>
      </w:r>
      <w:r w:rsidR="007815F8">
        <w:t>,</w:t>
      </w:r>
      <w:r w:rsidR="00CE3F47">
        <w:t xml:space="preserve"> in conjunction with the College of Charleston</w:t>
      </w:r>
      <w:r w:rsidR="007815F8">
        <w:t>,</w:t>
      </w:r>
      <w:r w:rsidR="00CE3F47">
        <w:t xml:space="preserve"> to the University of South Carolina and Clemson University for their aid given to the College of Charleston during Hurricane Matthew.</w:t>
      </w:r>
    </w:p>
    <w:p w:rsidR="00CE3F47" w:rsidRDefault="00CE3F47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1F" w:rsidRPr="00522CE0" w:rsidRDefault="00972A1F" w:rsidP="00972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7334B">
        <w:t>presented</w:t>
      </w:r>
      <w:r>
        <w:t xml:space="preserve"> to </w:t>
      </w:r>
      <w:r w:rsidR="00B7334B">
        <w:t>Glenn F. McConnell, president of the College of Charleston</w:t>
      </w:r>
      <w:r w:rsidR="000673AE">
        <w:t>;</w:t>
      </w:r>
      <w:r w:rsidR="00B7334B">
        <w:t xml:space="preserve"> Harris Pastides, president of t</w:t>
      </w:r>
      <w:r w:rsidR="000673AE">
        <w:t>he University of South Carolina;</w:t>
      </w:r>
      <w:r w:rsidR="00B7334B">
        <w:t xml:space="preserve"> and </w:t>
      </w:r>
      <w:r>
        <w:t xml:space="preserve">James P. Clements, </w:t>
      </w:r>
      <w:r w:rsidR="00B7334B">
        <w:t>p</w:t>
      </w:r>
      <w:r>
        <w:t>resident of Clemson University.</w:t>
      </w:r>
    </w:p>
    <w:p w:rsidR="00FA4901" w:rsidRDefault="000673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972A1F" w:rsidRPr="00522CE0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DFE" w:rsidRDefault="00116DFE" w:rsidP="00116DFE">
      <w:pPr>
        <w:suppressAutoHyphens/>
      </w:pPr>
    </w:p>
    <w:sectPr w:rsidR="00116DFE" w:rsidSect="00116D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886" w:rsidRDefault="004E6886" w:rsidP="009F0C77">
      <w:r>
        <w:separator/>
      </w:r>
    </w:p>
  </w:endnote>
  <w:endnote w:type="continuationSeparator" w:id="0">
    <w:p w:rsidR="004E6886" w:rsidRDefault="004E68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6BC451-56B2-473E-8B25-FED926BA3DA9}"/>
    <w:embedBold r:id="rId2" w:fontKey="{E2C6D74E-696C-45B6-9406-6A33A6A4B8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AB43CC-859B-413B-BC10-00A392A4C3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1F06EE-AF05-4BFE-A4C7-E5DFB0806F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1040AA-40B5-42F9-BDEA-37E0BEE242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01" w:rsidRPr="00116DFE" w:rsidRDefault="00116DFE" w:rsidP="00116D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886" w:rsidRDefault="004E6886" w:rsidP="009F0C77">
      <w:r>
        <w:separator/>
      </w:r>
    </w:p>
  </w:footnote>
  <w:footnote w:type="continuationSeparator" w:id="0">
    <w:p w:rsidR="004E6886" w:rsidRDefault="004E68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05vr17"/>
    <w:docVar w:name="CoverBillType" w:val="r"/>
    <w:docVar w:name="DocPath" w:val="L:\Council\bills\RT\17005vr17.DOCX"/>
    <w:docVar w:name="dvBillNumber" w:val="28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12663"/>
    <w:rsid w:val="000263D9"/>
    <w:rsid w:val="00026C9A"/>
    <w:rsid w:val="000673AE"/>
    <w:rsid w:val="000965A1"/>
    <w:rsid w:val="000C487D"/>
    <w:rsid w:val="000E1785"/>
    <w:rsid w:val="000F39F2"/>
    <w:rsid w:val="001023A4"/>
    <w:rsid w:val="001049B8"/>
    <w:rsid w:val="0010776B"/>
    <w:rsid w:val="00116DFE"/>
    <w:rsid w:val="001300F2"/>
    <w:rsid w:val="00133E66"/>
    <w:rsid w:val="00134ACF"/>
    <w:rsid w:val="00144E15"/>
    <w:rsid w:val="001570ED"/>
    <w:rsid w:val="001A4A62"/>
    <w:rsid w:val="001A681E"/>
    <w:rsid w:val="001D08F2"/>
    <w:rsid w:val="002037CA"/>
    <w:rsid w:val="002047A2"/>
    <w:rsid w:val="0022446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6B4D"/>
    <w:rsid w:val="00393688"/>
    <w:rsid w:val="003D411E"/>
    <w:rsid w:val="003E3C1E"/>
    <w:rsid w:val="003E4186"/>
    <w:rsid w:val="003E6148"/>
    <w:rsid w:val="003E7D04"/>
    <w:rsid w:val="00400EAA"/>
    <w:rsid w:val="0041760A"/>
    <w:rsid w:val="004203D7"/>
    <w:rsid w:val="004809EE"/>
    <w:rsid w:val="0049620A"/>
    <w:rsid w:val="004B2A8B"/>
    <w:rsid w:val="004E6886"/>
    <w:rsid w:val="00511EE9"/>
    <w:rsid w:val="00521E00"/>
    <w:rsid w:val="00543292"/>
    <w:rsid w:val="005544F2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44BE"/>
    <w:rsid w:val="00756946"/>
    <w:rsid w:val="00757F80"/>
    <w:rsid w:val="00771EEC"/>
    <w:rsid w:val="007815F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B9C"/>
    <w:rsid w:val="008F4429"/>
    <w:rsid w:val="0092114D"/>
    <w:rsid w:val="00932670"/>
    <w:rsid w:val="009352BB"/>
    <w:rsid w:val="00972A1F"/>
    <w:rsid w:val="00990668"/>
    <w:rsid w:val="009B397B"/>
    <w:rsid w:val="009F0C77"/>
    <w:rsid w:val="009F4DD1"/>
    <w:rsid w:val="00A12663"/>
    <w:rsid w:val="00A64E80"/>
    <w:rsid w:val="00A741D9"/>
    <w:rsid w:val="00A76121"/>
    <w:rsid w:val="00A85589"/>
    <w:rsid w:val="00A9741D"/>
    <w:rsid w:val="00AB0576"/>
    <w:rsid w:val="00AD4B17"/>
    <w:rsid w:val="00B13CDA"/>
    <w:rsid w:val="00B26FA6"/>
    <w:rsid w:val="00B7334B"/>
    <w:rsid w:val="00B741CB"/>
    <w:rsid w:val="00B87AF8"/>
    <w:rsid w:val="00B934F3"/>
    <w:rsid w:val="00BB6347"/>
    <w:rsid w:val="00BC0974"/>
    <w:rsid w:val="00BD2134"/>
    <w:rsid w:val="00BD52C1"/>
    <w:rsid w:val="00C038D8"/>
    <w:rsid w:val="00C0445D"/>
    <w:rsid w:val="00C045DD"/>
    <w:rsid w:val="00C3136F"/>
    <w:rsid w:val="00C3483A"/>
    <w:rsid w:val="00C74E9D"/>
    <w:rsid w:val="00C82FD3"/>
    <w:rsid w:val="00CC6B7B"/>
    <w:rsid w:val="00CD3619"/>
    <w:rsid w:val="00CE3F47"/>
    <w:rsid w:val="00CE7B17"/>
    <w:rsid w:val="00CF4447"/>
    <w:rsid w:val="00D05C78"/>
    <w:rsid w:val="00D239F9"/>
    <w:rsid w:val="00D24C61"/>
    <w:rsid w:val="00D405E7"/>
    <w:rsid w:val="00D40DD2"/>
    <w:rsid w:val="00D41773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7D6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490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431393-9487-4E55-AD99-5C93C7648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B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D9FC5-5B1A-47C8-9E7D-90F71E96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480</Words>
  <Characters>2603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284 Text of Previous Version (Jan. 24, 2017) - South Carolina Legislature Online</dc:title>
  <dc:subject/>
  <dc:creator>Rebecca Turner</dc:creator>
  <cp:keywords/>
  <dc:description/>
  <cp:lastModifiedBy>S Volk</cp:lastModifiedBy>
  <cp:revision>2</cp:revision>
  <cp:lastPrinted>2017-01-11T17:13:00Z</cp:lastPrinted>
  <dcterms:created xsi:type="dcterms:W3CDTF">2017-01-24T19:48:00Z</dcterms:created>
  <dcterms:modified xsi:type="dcterms:W3CDTF">2017-01-24T19:48:00Z</dcterms:modified>
</cp:coreProperties>
</file>