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35" w:rsidRDefault="00B65535"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FE3D67">
        <w:noBreakHyphen/>
      </w:r>
      <w:r>
        <w:t>37</w:t>
      </w:r>
      <w:r w:rsidR="00FE3D67">
        <w:noBreakHyphen/>
      </w:r>
      <w:r>
        <w:t>220, AS AMENDED, CODE OF LAWS OF SOUTH CAROLINA, 1976, RELATING TO PROPERTY TAX EXEMPTIONS, SO AS TO ALLOW AN EXEMPTION FROM ALL PROPERTY TAX EQUAL TO ONE HUNDRED PERCENT OF THE VALUE SUBJECT TO TAX OF AN OWNER</w:t>
      </w:r>
      <w:r w:rsidR="00FE3D67">
        <w:noBreakHyphen/>
      </w:r>
      <w:r>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344" w:rsidRDefault="0097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344" w:rsidRDefault="00975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D5" w:rsidRDefault="00975344"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0DD5">
        <w:t>Section 12</w:t>
      </w:r>
      <w:r w:rsidR="00FE3D67">
        <w:noBreakHyphen/>
      </w:r>
      <w:r w:rsidR="00B00DD5">
        <w:t>37</w:t>
      </w:r>
      <w:r w:rsidR="00FE3D67">
        <w:noBreakHyphen/>
      </w:r>
      <w:r w:rsidR="00B00DD5">
        <w:t>220(B) of the 1976 Code, as last amended by Act 23 of 2015, is further amended by adding a new item at the end appropriately numbered to read:</w:t>
      </w:r>
    </w:p>
    <w:p w:rsidR="00B00DD5"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D5"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FE3D67">
        <w:noBreakHyphen/>
      </w:r>
      <w:r>
        <w:t>37</w:t>
      </w:r>
      <w:r w:rsidR="00FE3D67">
        <w:noBreakHyphen/>
      </w:r>
      <w:r>
        <w:t>250 and this section, one hundred percent of any remaining fair market value of an owner</w:t>
      </w:r>
      <w:r w:rsidR="00FE3D67">
        <w:noBreakHyphen/>
      </w:r>
      <w:r>
        <w:t>occupied residential property subject to tax receiving the exemption allowed pursuant to Section 12</w:t>
      </w:r>
      <w:r w:rsidR="00FE3D67">
        <w:noBreakHyphen/>
      </w:r>
      <w:r>
        <w:t>37</w:t>
      </w:r>
      <w:r w:rsidR="00FE3D67">
        <w:noBreakHyphen/>
      </w:r>
      <w:r>
        <w:t>250 is exempt from all property tax if the owner has reached the age of eighty on or before December thirty</w:t>
      </w:r>
      <w:r w:rsidR="00FE3D67">
        <w:noBreakHyphen/>
      </w:r>
      <w:r>
        <w:t>first.  This additional exemption continues to apply for a surviving spouse in the same manner that the exemption allowed pursuant to Section 12</w:t>
      </w:r>
      <w:r w:rsidR="00FE3D67">
        <w:noBreakHyphen/>
      </w:r>
      <w:r>
        <w:t>37</w:t>
      </w:r>
      <w:r w:rsidR="00FE3D67">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B00DD5" w:rsidRPr="004F6C1C"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344" w:rsidRDefault="00B00DD5" w:rsidP="00B0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2016.</w:t>
      </w:r>
    </w:p>
    <w:p w:rsidR="00764628" w:rsidRDefault="00FE3D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535" w:rsidRDefault="00B65535" w:rsidP="00B65535">
      <w:pPr>
        <w:suppressAutoHyphens/>
      </w:pPr>
    </w:p>
    <w:sectPr w:rsidR="00B65535" w:rsidSect="00B65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344" w:rsidRDefault="00975344" w:rsidP="009F0C77">
      <w:r>
        <w:separator/>
      </w:r>
    </w:p>
  </w:endnote>
  <w:endnote w:type="continuationSeparator" w:id="0">
    <w:p w:rsidR="00975344" w:rsidRDefault="00975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AB34E9-52C6-4CD4-AB85-664F0E1379BB}"/>
    <w:embedBold r:id="rId2" w:fontKey="{96A66FDE-A893-44C1-B516-9C5D8C7BAD79}"/>
  </w:font>
  <w:font w:name="Calibri">
    <w:panose1 w:val="020F0502020204030204"/>
    <w:charset w:val="00"/>
    <w:family w:val="swiss"/>
    <w:pitch w:val="variable"/>
    <w:sig w:usb0="E00002FF" w:usb1="4000ACFF" w:usb2="00000001" w:usb3="00000000" w:csb0="0000019F" w:csb1="00000000"/>
    <w:embedRegular r:id="rId3" w:fontKey="{8D140E95-5E13-4FDC-B658-34B8DE078B50}"/>
  </w:font>
  <w:font w:name="Cambria">
    <w:panose1 w:val="02040503050406030204"/>
    <w:charset w:val="00"/>
    <w:family w:val="roman"/>
    <w:pitch w:val="variable"/>
    <w:sig w:usb0="E00002FF" w:usb1="400004FF" w:usb2="00000000" w:usb3="00000000" w:csb0="0000019F" w:csb1="00000000"/>
    <w:embedRegular r:id="rId4" w:fontKey="{7D524F77-55AF-467E-ADE4-D1CE064C6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628" w:rsidRPr="00B65535" w:rsidRDefault="00B65535" w:rsidP="00B65535">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344" w:rsidRDefault="00975344" w:rsidP="009F0C77">
      <w:r>
        <w:separator/>
      </w:r>
    </w:p>
  </w:footnote>
  <w:footnote w:type="continuationSeparator" w:id="0">
    <w:p w:rsidR="00975344" w:rsidRDefault="00975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5DG17"/>
    <w:docVar w:name="CoverBillType" w:val="b"/>
    <w:docVar w:name="docpath" w:val="L:\Council\bills\BBM\9505DG17.DOCX"/>
    <w:docVar w:name="dvBillNumber" w:val="3092"/>
    <w:docVar w:name="dvBillNumberPrefix" w:val="H. "/>
    <w:docVar w:name="dvOriginalBody" w:val="House"/>
    <w:docVar w:name="dvSteno" w:val="BBM"/>
    <w:docVar w:name="NameofBody" w:val="h"/>
    <w:docVar w:name="vgroup2" w:val="Council"/>
  </w:docVars>
  <w:rsids>
    <w:rsidRoot w:val="00975344"/>
    <w:rsid w:val="00011869"/>
    <w:rsid w:val="00015CD6"/>
    <w:rsid w:val="000A587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4A34"/>
    <w:rsid w:val="006913C9"/>
    <w:rsid w:val="0069470D"/>
    <w:rsid w:val="00734F00"/>
    <w:rsid w:val="00764628"/>
    <w:rsid w:val="007A70AE"/>
    <w:rsid w:val="008362E8"/>
    <w:rsid w:val="008A1768"/>
    <w:rsid w:val="008C2D60"/>
    <w:rsid w:val="008F0F33"/>
    <w:rsid w:val="008F4429"/>
    <w:rsid w:val="0094021A"/>
    <w:rsid w:val="00975344"/>
    <w:rsid w:val="009B44AF"/>
    <w:rsid w:val="009C6A0B"/>
    <w:rsid w:val="009F0C77"/>
    <w:rsid w:val="009F4DD1"/>
    <w:rsid w:val="00A41684"/>
    <w:rsid w:val="00A64E80"/>
    <w:rsid w:val="00A72BCD"/>
    <w:rsid w:val="00A741D9"/>
    <w:rsid w:val="00A833AB"/>
    <w:rsid w:val="00A9741D"/>
    <w:rsid w:val="00AA2D6F"/>
    <w:rsid w:val="00AD4B17"/>
    <w:rsid w:val="00B00DD5"/>
    <w:rsid w:val="00B412D4"/>
    <w:rsid w:val="00B65535"/>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3D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9B097-028B-4DDF-80E5-793D2F20F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F4A26-9EAD-4B3E-8792-995F3D6C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279</Words>
  <Characters>1398</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3092 Text of Previous Version (Dec. 15, 2016) - South Carolina Legislature Online</dc:title>
  <dc:creator>BRENDA MELTON</dc:creator>
  <cp:lastModifiedBy>S Volk</cp:lastModifiedBy>
  <cp:revision>2</cp:revision>
  <cp:lastPrinted>2016-11-21T19:41:00Z</cp:lastPrinted>
  <dcterms:created xsi:type="dcterms:W3CDTF">2016-12-16T01:19:00Z</dcterms:created>
  <dcterms:modified xsi:type="dcterms:W3CDTF">2016-12-16T01:19:00Z</dcterms:modified>
</cp:coreProperties>
</file>