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05F" w:rsidRDefault="00E8305F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751D" w:rsidRDefault="00BD751D" w:rsidP="00BD7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3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6EB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5F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CB6592">
        <w:noBreakHyphen/>
      </w:r>
      <w:r>
        <w:t>1</w:t>
      </w:r>
      <w:r w:rsidR="00CB6592">
        <w:noBreakHyphen/>
      </w:r>
      <w:r>
        <w:t>100, CODE OF LAWS OF SOUTH CAROLINA, 1976, RELATING TO THE PERSONS WHO MUST SIGN AN APPLICATION OF AN UNEMANCIPATED MINOR FOR A BEGINNER</w:t>
      </w:r>
      <w:r w:rsidR="00CB6592" w:rsidRPr="00CB6592">
        <w:t>’</w:t>
      </w:r>
      <w:r>
        <w:t>S PERMIT, INSTRUCTION PERMIT, OR DRIVER</w:t>
      </w:r>
      <w:r w:rsidR="00CB6592" w:rsidRPr="00CB6592">
        <w:t>’</w:t>
      </w:r>
      <w:r>
        <w:t>S LICENSE, SO AS TO PROVIDE THAT IT MUST BE SIGNED BY A PERSON RESPONSIBLE FOR AN UNEMANCIPATED MINOR</w:t>
      </w:r>
      <w:r w:rsidR="00CB6592" w:rsidRPr="00CB6592">
        <w:t>’</w:t>
      </w:r>
      <w:r>
        <w:t xml:space="preserve">S WELFARE.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6EB7" w:rsidRDefault="0056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6EB7" w:rsidRDefault="0056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6EB7" w:rsidRDefault="0056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5F3F">
        <w:t>Section 56</w:t>
      </w:r>
      <w:r w:rsidR="00CB6592">
        <w:noBreakHyphen/>
      </w:r>
      <w:r w:rsidR="003E5F3F">
        <w:t>1</w:t>
      </w:r>
      <w:r w:rsidR="00CB6592">
        <w:noBreakHyphen/>
      </w:r>
      <w:r w:rsidR="003E5F3F">
        <w:t xml:space="preserve">100 of the </w:t>
      </w:r>
      <w:r w:rsidR="00D8547F">
        <w:t>1976 Code is amended to read:</w:t>
      </w:r>
    </w:p>
    <w:p w:rsidR="00D8547F" w:rsidRDefault="00D85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547F" w:rsidRDefault="00D854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B6592">
        <w:noBreakHyphen/>
      </w:r>
      <w:r>
        <w:t>1</w:t>
      </w:r>
      <w:r w:rsidR="00CB6592">
        <w:noBreakHyphen/>
      </w:r>
      <w:r>
        <w:t>100.</w:t>
      </w:r>
      <w:r>
        <w:tab/>
      </w:r>
      <w:r w:rsidR="008565AB" w:rsidRPr="008565AB">
        <w:rPr>
          <w:u w:val="single"/>
        </w:rPr>
        <w:t>(A)</w:t>
      </w:r>
      <w:r w:rsidR="008565AB">
        <w:tab/>
      </w:r>
      <w:r w:rsidR="008565AB" w:rsidRPr="00747816">
        <w:t>The application of an unemancipated minor for a beginner</w:t>
      </w:r>
      <w:r w:rsidR="00CB6592" w:rsidRPr="00CB6592">
        <w:t>’</w:t>
      </w:r>
      <w:r w:rsidR="008565AB" w:rsidRPr="00747816">
        <w:t>s permit, instruction permit, or driver</w:t>
      </w:r>
      <w:r w:rsidR="00CB6592" w:rsidRPr="00CB6592">
        <w:t>’</w:t>
      </w:r>
      <w:r w:rsidR="008565AB" w:rsidRPr="00747816">
        <w:t xml:space="preserve">s license must be signed and verified before a person authorized to administer oaths by </w:t>
      </w:r>
      <w:r w:rsidR="008565AB" w:rsidRPr="008565AB">
        <w:rPr>
          <w:strike/>
        </w:rPr>
        <w:t>the father, mother, or guardian or, for all other minors, by a responsible adult who is willing to assume the obligation imposed under this article upon a person signing the application of a minor</w:t>
      </w:r>
      <w:r w:rsidR="008565AB">
        <w:t xml:space="preserve"> </w:t>
      </w:r>
      <w:r w:rsidR="008565AB" w:rsidRPr="008565AB">
        <w:rPr>
          <w:u w:val="single"/>
        </w:rPr>
        <w:t>a person responsible for the unemancipated minor</w:t>
      </w:r>
      <w:r w:rsidR="00CB6592" w:rsidRPr="00CB6592">
        <w:rPr>
          <w:u w:val="single"/>
        </w:rPr>
        <w:t>’</w:t>
      </w:r>
      <w:r w:rsidR="008565AB" w:rsidRPr="008565AB">
        <w:rPr>
          <w:u w:val="single"/>
        </w:rPr>
        <w:t>s welfare</w:t>
      </w:r>
      <w:r w:rsidR="008565AB" w:rsidRPr="00747816">
        <w:t>. Upon the extension of a permit pursuant to Section 56</w:t>
      </w:r>
      <w:r w:rsidR="00CB6592">
        <w:noBreakHyphen/>
      </w:r>
      <w:r w:rsidR="008565AB" w:rsidRPr="00747816">
        <w:t>1</w:t>
      </w:r>
      <w:r w:rsidR="00CB6592">
        <w:noBreakHyphen/>
      </w:r>
      <w:r w:rsidR="008565AB" w:rsidRPr="00747816">
        <w:t>50, authorization by the father, mother, guardian, or a responsible adult is not required.</w:t>
      </w:r>
    </w:p>
    <w:p w:rsidR="00566EB7" w:rsidRDefault="008565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 w:rsidRPr="008565AB">
        <w:rPr>
          <w:u w:val="single"/>
        </w:rPr>
        <w:t>(B)</w:t>
      </w:r>
      <w:r>
        <w:tab/>
      </w:r>
      <w:r>
        <w:rPr>
          <w:u w:val="single"/>
        </w:rPr>
        <w:t>As contained in this section, a person responsible for an unemancipated minor</w:t>
      </w:r>
      <w:r w:rsidR="00CB6592" w:rsidRPr="00CB6592">
        <w:rPr>
          <w:u w:val="single"/>
        </w:rPr>
        <w:t>’</w:t>
      </w:r>
      <w:r>
        <w:rPr>
          <w:u w:val="single"/>
        </w:rPr>
        <w:t xml:space="preserve">s welfare </w:t>
      </w:r>
      <w:r w:rsidRPr="008565AB">
        <w:rPr>
          <w:u w:val="single"/>
        </w:rPr>
        <w:t xml:space="preserve">includes the </w:t>
      </w:r>
      <w:r>
        <w:rPr>
          <w:u w:val="single"/>
        </w:rPr>
        <w:t>minor</w:t>
      </w:r>
      <w:r w:rsidR="00CB6592" w:rsidRPr="00CB6592">
        <w:rPr>
          <w:u w:val="single"/>
        </w:rPr>
        <w:t>’</w:t>
      </w:r>
      <w:r w:rsidRPr="008565AB">
        <w:rPr>
          <w:u w:val="single"/>
        </w:rPr>
        <w:t>s parent, guardian, foster parent, an operator, employee, or caregiver, as defined by Section 63</w:t>
      </w:r>
      <w:r w:rsidR="00CB6592">
        <w:rPr>
          <w:u w:val="single"/>
        </w:rPr>
        <w:noBreakHyphen/>
      </w:r>
      <w:r w:rsidRPr="008565AB">
        <w:rPr>
          <w:u w:val="single"/>
        </w:rPr>
        <w:t>13</w:t>
      </w:r>
      <w:r w:rsidR="00CB6592">
        <w:rPr>
          <w:u w:val="single"/>
        </w:rPr>
        <w:noBreakHyphen/>
      </w:r>
      <w:r w:rsidRPr="008565AB">
        <w:rPr>
          <w:u w:val="single"/>
        </w:rPr>
        <w:t>20, of a public or private residential home, institution, agency, or childcare facility</w:t>
      </w:r>
      <w:r w:rsidR="00F54A58">
        <w:rPr>
          <w:u w:val="single"/>
        </w:rPr>
        <w:t>,</w:t>
      </w:r>
      <w:r w:rsidRPr="008565AB">
        <w:rPr>
          <w:u w:val="single"/>
        </w:rPr>
        <w:t xml:space="preserve"> or an adult who has assumed the role or responsibility of a parent or guardian for the </w:t>
      </w:r>
      <w:r w:rsidR="00CB6592">
        <w:rPr>
          <w:u w:val="single"/>
        </w:rPr>
        <w:t>minor</w:t>
      </w:r>
      <w:r w:rsidRPr="008565AB">
        <w:rPr>
          <w:u w:val="single"/>
        </w:rPr>
        <w:t xml:space="preserve">, but who does not necessarily have legal custody of the </w:t>
      </w:r>
      <w:r>
        <w:rPr>
          <w:u w:val="single"/>
        </w:rPr>
        <w:t>minor</w:t>
      </w:r>
      <w:r w:rsidRPr="008565AB">
        <w:rPr>
          <w:u w:val="single"/>
        </w:rPr>
        <w:t xml:space="preserve">. A person whose only role is as a caregiver and whose contact is only incidental with a </w:t>
      </w:r>
      <w:r w:rsidR="00CB6592">
        <w:rPr>
          <w:u w:val="single"/>
        </w:rPr>
        <w:t>minor</w:t>
      </w:r>
      <w:r w:rsidRPr="008565AB">
        <w:rPr>
          <w:u w:val="single"/>
        </w:rPr>
        <w:t xml:space="preserve">, such as a babysitter or a person who has </w:t>
      </w:r>
      <w:r w:rsidRPr="008565AB">
        <w:rPr>
          <w:u w:val="single"/>
        </w:rPr>
        <w:lastRenderedPageBreak/>
        <w:t>only incidental contact but may not be a caretaker, has not assumed the role or responsibility of a parent or guardian. An investigation pursuant to Section 63</w:t>
      </w:r>
      <w:r w:rsidR="00CB6592">
        <w:rPr>
          <w:u w:val="single"/>
        </w:rPr>
        <w:noBreakHyphen/>
      </w:r>
      <w:r w:rsidRPr="008565AB">
        <w:rPr>
          <w:u w:val="single"/>
        </w:rPr>
        <w:t>7</w:t>
      </w:r>
      <w:r w:rsidR="00CB6592">
        <w:rPr>
          <w:u w:val="single"/>
        </w:rPr>
        <w:noBreakHyphen/>
      </w:r>
      <w:r w:rsidRPr="008565AB">
        <w:rPr>
          <w:u w:val="single"/>
        </w:rPr>
        <w:t xml:space="preserve">920 must be initiated when the information contained in a report otherwise sufficient under this section does not establish whether the person has assumed the role or responsibility of a parent or guardian for the </w:t>
      </w:r>
      <w:r>
        <w:rPr>
          <w:u w:val="single"/>
        </w:rPr>
        <w:t>minor</w:t>
      </w:r>
      <w:r w:rsidRPr="008565AB">
        <w:rPr>
          <w:u w:val="single"/>
        </w:rPr>
        <w:t>.</w:t>
      </w:r>
      <w:r w:rsidR="00CB6592" w:rsidRPr="00CB6592">
        <w:t>”</w:t>
      </w:r>
      <w:r>
        <w:rPr>
          <w:u w:val="single"/>
        </w:rPr>
        <w:t xml:space="preserve"> </w:t>
      </w:r>
    </w:p>
    <w:p w:rsidR="008565AB" w:rsidRPr="008565AB" w:rsidRDefault="008565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</w:p>
    <w:p w:rsidR="00566EB7" w:rsidRDefault="0056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565AB">
        <w:t>2</w:t>
      </w:r>
      <w:r>
        <w:t>.</w:t>
      </w:r>
      <w:r>
        <w:tab/>
        <w:t>This act takes effect upon approval by the Governor.</w:t>
      </w:r>
    </w:p>
    <w:p w:rsidR="00321E3D" w:rsidRDefault="00CB65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305F" w:rsidRDefault="00E8305F" w:rsidP="00E8305F">
      <w:pPr>
        <w:suppressAutoHyphens/>
      </w:pPr>
    </w:p>
    <w:sectPr w:rsidR="00E8305F" w:rsidSect="00E830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592" w:rsidRDefault="00CB6592" w:rsidP="009F0C77">
      <w:r>
        <w:separator/>
      </w:r>
    </w:p>
  </w:endnote>
  <w:endnote w:type="continuationSeparator" w:id="0">
    <w:p w:rsidR="00CB6592" w:rsidRDefault="00CB65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B6968F-BBAB-4417-BC5A-A69AF7A914CA}"/>
    <w:embedBold r:id="rId2" w:fontKey="{018E9F4A-62CB-4A1E-9D60-46E27421E5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476F9C-9369-4245-A51D-3829BF4D6B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17CA29-D484-48C9-AC74-40687E90B0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BEF647-C5C7-4449-ABF5-D53EFE9074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E3D" w:rsidRPr="00E8305F" w:rsidRDefault="00E8305F" w:rsidP="00E830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592" w:rsidRDefault="00CB6592" w:rsidP="009F0C77">
      <w:r>
        <w:separator/>
      </w:r>
    </w:p>
  </w:footnote>
  <w:footnote w:type="continuationSeparator" w:id="0">
    <w:p w:rsidR="00CB6592" w:rsidRDefault="00CB65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41CM17"/>
    <w:docVar w:name="CoverBillType" w:val="b"/>
    <w:docVar w:name="docpath" w:val="L:\Council\bills\GT\5141CM17.DOCX"/>
    <w:docVar w:name="dvBillNumber" w:val="324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66EB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1E3D"/>
    <w:rsid w:val="00325348"/>
    <w:rsid w:val="0032732C"/>
    <w:rsid w:val="00336AD0"/>
    <w:rsid w:val="0037079A"/>
    <w:rsid w:val="003C4DAB"/>
    <w:rsid w:val="003D01E8"/>
    <w:rsid w:val="003E5288"/>
    <w:rsid w:val="003E5F3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6EB7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65AB"/>
    <w:rsid w:val="008A1768"/>
    <w:rsid w:val="008F0F33"/>
    <w:rsid w:val="008F4429"/>
    <w:rsid w:val="0094021A"/>
    <w:rsid w:val="009B44AF"/>
    <w:rsid w:val="009C6A0B"/>
    <w:rsid w:val="009F0C77"/>
    <w:rsid w:val="009F4DD1"/>
    <w:rsid w:val="00A079CA"/>
    <w:rsid w:val="00A41684"/>
    <w:rsid w:val="00A64E80"/>
    <w:rsid w:val="00A72BCD"/>
    <w:rsid w:val="00A741D9"/>
    <w:rsid w:val="00A833AB"/>
    <w:rsid w:val="00A9741D"/>
    <w:rsid w:val="00AD4B17"/>
    <w:rsid w:val="00B412D4"/>
    <w:rsid w:val="00B67B45"/>
    <w:rsid w:val="00BD751D"/>
    <w:rsid w:val="00BE3C22"/>
    <w:rsid w:val="00C0345E"/>
    <w:rsid w:val="00C3483A"/>
    <w:rsid w:val="00C74E9D"/>
    <w:rsid w:val="00C82FD3"/>
    <w:rsid w:val="00C92819"/>
    <w:rsid w:val="00CB6592"/>
    <w:rsid w:val="00CC6B7B"/>
    <w:rsid w:val="00CD2089"/>
    <w:rsid w:val="00CD7093"/>
    <w:rsid w:val="00D73A67"/>
    <w:rsid w:val="00D8547F"/>
    <w:rsid w:val="00D970A9"/>
    <w:rsid w:val="00DF3845"/>
    <w:rsid w:val="00E41911"/>
    <w:rsid w:val="00E8305F"/>
    <w:rsid w:val="00E92EEF"/>
    <w:rsid w:val="00EF2368"/>
    <w:rsid w:val="00F24442"/>
    <w:rsid w:val="00F50AE3"/>
    <w:rsid w:val="00F54A5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9721E4-4F75-4F34-9187-300C3869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5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5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9A0F8-99A0-414A-81B4-9ADA272E9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2</Pages>
  <Words>348</Words>
  <Characters>1769</Characters>
  <Application>Microsoft Office Word</Application>
  <DocSecurity>0</DocSecurity>
  <Lines>51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3242 Text of Previous Version (Dec. 15, 2016) - South Carolina Legislature Online</dc:title>
  <dc:creator>Gwen Thurmond</dc:creator>
  <cp:lastModifiedBy>Angela Hill</cp:lastModifiedBy>
  <cp:revision>2</cp:revision>
  <cp:lastPrinted>2016-09-15T19:40:00Z</cp:lastPrinted>
  <dcterms:created xsi:type="dcterms:W3CDTF">2016-12-16T06:09:00Z</dcterms:created>
  <dcterms:modified xsi:type="dcterms:W3CDTF">2016-12-16T06:09:00Z</dcterms:modified>
</cp:coreProperties>
</file>