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158" w:rsidRDefault="00A121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1DD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02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97127F">
        <w:noBreakHyphen/>
      </w:r>
      <w:r>
        <w:t>1</w:t>
      </w:r>
      <w:r w:rsidR="0097127F">
        <w:noBreakHyphen/>
      </w:r>
      <w:r>
        <w:t>220, AS AMENDED, CODE OF LAWS OF SOUTH CAROLINA, 1976, RELATING TO THE DEPARTMENT OF MOTOR VEHICLES</w:t>
      </w:r>
      <w:r w:rsidR="0097127F" w:rsidRPr="0097127F">
        <w:t>’</w:t>
      </w:r>
      <w:r>
        <w:t xml:space="preserve"> </w:t>
      </w:r>
      <w:r w:rsidR="00A46B9F">
        <w:t xml:space="preserve">VISION </w:t>
      </w:r>
      <w:r>
        <w:t>SCREENING REQUIREMENT FOR A PERSON WHO RENEWS HIS LICENSE, SO AS TO ONLY REQUIRE VISION SCREENING FOR PERSONS OBTAINING AN INITIAL LICENSE AND FOR PERSONS WHO ARE SIXTY</w:t>
      </w:r>
      <w:r w:rsidR="0097127F">
        <w:noBreakHyphen/>
      </w:r>
      <w:r>
        <w:t>FIVE YEARS OF AGE OR OLDER WHEN THEY RENEW THEIR LICENSE</w:t>
      </w:r>
      <w:r w:rsidR="00F2457D">
        <w:t>S</w:t>
      </w:r>
      <w:r>
        <w:t>, AND TO REQUIRE PERSONS WHO USE BIOPTIC LENSES TO ADHERE TO THE PROVISIONS THAT REGULATE THEIR USE.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1DD7" w:rsidRDefault="00581D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1DD7" w:rsidRDefault="00581D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DD7" w:rsidRDefault="00581D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72C49">
        <w:t>Section 56</w:t>
      </w:r>
      <w:r w:rsidR="0097127F">
        <w:noBreakHyphen/>
      </w:r>
      <w:r w:rsidR="00A72C49">
        <w:t>1</w:t>
      </w:r>
      <w:r w:rsidR="0097127F">
        <w:noBreakHyphen/>
      </w:r>
      <w:r w:rsidR="00A72C49">
        <w:t xml:space="preserve">220, </w:t>
      </w:r>
      <w:r w:rsidR="00F2457D">
        <w:t xml:space="preserve">of the 1976 Code, </w:t>
      </w:r>
      <w:r w:rsidR="00A72C49">
        <w:t>as last amended by Act 275 of 2016, is further amended to read:</w:t>
      </w:r>
    </w:p>
    <w:p w:rsidR="00A72C49" w:rsidRDefault="00A72C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49" w:rsidRDefault="00A72C49" w:rsidP="00A72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7127F">
        <w:noBreakHyphen/>
      </w:r>
      <w:r>
        <w:t>1</w:t>
      </w:r>
      <w:r w:rsidR="0097127F">
        <w:noBreakHyphen/>
      </w:r>
      <w:r>
        <w:t>220.</w:t>
      </w:r>
      <w:r>
        <w:tab/>
      </w:r>
      <w:r w:rsidR="00156E51">
        <w:t>(A)</w:t>
      </w:r>
      <w:r w:rsidR="00156E51">
        <w:tab/>
      </w:r>
      <w:r w:rsidRPr="00156E51">
        <w:rPr>
          <w:strike/>
        </w:rPr>
        <w:t>Vision screenings are required for all persons before having their licenses renewed by the Department of Motor Vehicles</w:t>
      </w:r>
      <w:r w:rsidR="00156E51" w:rsidRPr="00156E51">
        <w:t xml:space="preserve">. </w:t>
      </w:r>
      <w:r w:rsidR="00156E51" w:rsidRPr="00156E51">
        <w:rPr>
          <w:u w:val="single"/>
        </w:rPr>
        <w:t>The Department of Motor Vehicles requires vision screenings for all persons obtaining an initial license and for those sixty</w:t>
      </w:r>
      <w:r w:rsidR="0097127F">
        <w:rPr>
          <w:u w:val="single"/>
        </w:rPr>
        <w:noBreakHyphen/>
      </w:r>
      <w:r w:rsidR="00A46B9F">
        <w:rPr>
          <w:u w:val="single"/>
        </w:rPr>
        <w:t>five</w:t>
      </w:r>
      <w:r w:rsidR="00156E51" w:rsidRPr="00156E51">
        <w:rPr>
          <w:u w:val="single"/>
        </w:rPr>
        <w:t xml:space="preserve"> years of age and older at every license renewal.</w:t>
      </w:r>
      <w:r w:rsidR="00156E51">
        <w:t xml:space="preserve"> </w:t>
      </w:r>
      <w:r w:rsidRPr="00DE4CF6">
        <w:t>The vision screening may be waived upon the submission of a certificate of vision examination dated within the previous twelve months from an ophthalmologist or optometrist licensed in any state.</w:t>
      </w:r>
    </w:p>
    <w:p w:rsidR="00A72C49" w:rsidRDefault="00156E51" w:rsidP="00A72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3DAD">
        <w:t>(B)</w:t>
      </w:r>
      <w:r>
        <w:tab/>
      </w:r>
      <w:r w:rsidR="00A72C49" w:rsidRPr="00156E51">
        <w:rPr>
          <w:strike/>
        </w:rPr>
        <w:t>During the fifth year of a ten</w:t>
      </w:r>
      <w:r w:rsidR="0097127F">
        <w:rPr>
          <w:strike/>
        </w:rPr>
        <w:noBreakHyphen/>
      </w:r>
      <w:r w:rsidR="00A72C49" w:rsidRPr="00156E51">
        <w:rPr>
          <w:strike/>
        </w:rPr>
        <w:t>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licensee must be fined fifty dollars. The department shall waive the</w:t>
      </w:r>
      <w:r w:rsidR="00A72C49" w:rsidRPr="00DE4CF6">
        <w:t xml:space="preserve"> </w:t>
      </w:r>
      <w:r w:rsidR="00A72C49" w:rsidRPr="00156E51">
        <w:rPr>
          <w:strike/>
        </w:rPr>
        <w:lastRenderedPageBreak/>
        <w:t>fine if the person completes the requirements of this section within ninety days after the end of the fifth year of a ten</w:t>
      </w:r>
      <w:r w:rsidR="0097127F">
        <w:rPr>
          <w:strike/>
        </w:rPr>
        <w:noBreakHyphen/>
      </w:r>
      <w:r w:rsidR="00A72C49" w:rsidRPr="00156E51">
        <w:rPr>
          <w:strike/>
        </w:rPr>
        <w:t>year license. This fine must be placed by the Comptroller General into the State Highway Fund as established by Section 57</w:t>
      </w:r>
      <w:r w:rsidR="0097127F">
        <w:rPr>
          <w:strike/>
        </w:rPr>
        <w:noBreakHyphen/>
      </w:r>
      <w:r w:rsidR="00A72C49" w:rsidRPr="00156E51">
        <w:rPr>
          <w:strike/>
        </w:rPr>
        <w:t>11</w:t>
      </w:r>
      <w:r w:rsidR="0097127F">
        <w:rPr>
          <w:strike/>
        </w:rPr>
        <w:noBreakHyphen/>
      </w:r>
      <w:r w:rsidR="00A72C49" w:rsidRPr="00156E51">
        <w:rPr>
          <w:strike/>
        </w:rPr>
        <w:t>20, to be distributed as provided in Section 11</w:t>
      </w:r>
      <w:r w:rsidR="0097127F">
        <w:rPr>
          <w:strike/>
        </w:rPr>
        <w:noBreakHyphen/>
      </w:r>
      <w:r w:rsidR="00A72C49" w:rsidRPr="00156E51">
        <w:rPr>
          <w:strike/>
        </w:rPr>
        <w:t>43</w:t>
      </w:r>
      <w:r w:rsidR="0097127F">
        <w:rPr>
          <w:strike/>
        </w:rPr>
        <w:noBreakHyphen/>
      </w:r>
      <w:r w:rsidR="00A72C49" w:rsidRPr="00156E51">
        <w:rPr>
          <w:strike/>
        </w:rPr>
        <w:t>167.</w:t>
      </w:r>
    </w:p>
    <w:p w:rsidR="00A72C49" w:rsidRDefault="00A72C49" w:rsidP="00A72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4CF6">
        <w:tab/>
      </w:r>
      <w:r w:rsidRPr="00156E51">
        <w:rPr>
          <w:strike/>
        </w:rPr>
        <w:t>(C)</w:t>
      </w:r>
      <w:r w:rsidR="00156E51">
        <w:tab/>
      </w:r>
      <w:r w:rsidRPr="00156E51">
        <w:rPr>
          <w:strike/>
        </w:rPr>
        <w:t>A vision screening will not be required before October 1, 2008, if a licensee is less than sixty</w:t>
      </w:r>
      <w:r w:rsidR="0097127F">
        <w:rPr>
          <w:strike/>
        </w:rPr>
        <w:noBreakHyphen/>
      </w:r>
      <w:r w:rsidRPr="00156E51">
        <w:rPr>
          <w:strike/>
        </w:rPr>
        <w:t>five years of age, his license expires on his birth date on the fifth calendar year after the calendar year in which it is issued, and his license is renewed for an additional five years by mail or electronically. If a licensee is sixty</w:t>
      </w:r>
      <w:r w:rsidR="0097127F">
        <w:rPr>
          <w:strike/>
        </w:rPr>
        <w:noBreakHyphen/>
      </w:r>
      <w:r w:rsidRPr="00156E51">
        <w:rPr>
          <w:strike/>
        </w:rPr>
        <w:t>five years of age or older and his license expires on his birth date on the fifth calendar year after the calendar year in which it is issued, then he may renew his license by mail for an additional five years upon submission of a certificate of vision examination from an ophthalmologist or optometrist licensed in any state.</w:t>
      </w:r>
    </w:p>
    <w:p w:rsidR="00A72C49" w:rsidRDefault="00A72C49" w:rsidP="00A72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4CF6">
        <w:tab/>
      </w:r>
      <w:r w:rsidRPr="00156E51">
        <w:rPr>
          <w:strike/>
        </w:rPr>
        <w:t>(D)</w:t>
      </w:r>
      <w:r w:rsidR="00C50D3D">
        <w:tab/>
      </w:r>
      <w:r w:rsidRPr="00DE4CF6">
        <w:t>The renewal license forms distributed by the department must be designed to contain a certification that the vision of the person screened meets the minimum standards required by the department or have been corrected to meet these requirements</w:t>
      </w:r>
      <w:r w:rsidR="00156E51">
        <w:t xml:space="preserve"> </w:t>
      </w:r>
      <w:r w:rsidR="00156E51">
        <w:rPr>
          <w:u w:val="single"/>
        </w:rPr>
        <w:t xml:space="preserve">if </w:t>
      </w:r>
      <w:r w:rsidR="00F2457D">
        <w:rPr>
          <w:u w:val="single"/>
        </w:rPr>
        <w:t xml:space="preserve">a </w:t>
      </w:r>
      <w:r w:rsidR="00156E51">
        <w:rPr>
          <w:u w:val="single"/>
        </w:rPr>
        <w:t>screening is required</w:t>
      </w:r>
      <w:r w:rsidRPr="00DE4CF6">
        <w:t xml:space="preserve">. The certification must be executed by the person conducting the screening. The minimum standards of the department shall not require a greater degree of vision </w:t>
      </w:r>
      <w:r w:rsidR="00C50D3D">
        <w:t xml:space="preserve">than 20/40 corrected in one eye. </w:t>
      </w:r>
      <w:r w:rsidR="00C50D3D" w:rsidRPr="00C50D3D">
        <w:rPr>
          <w:u w:val="single"/>
        </w:rPr>
        <w:t xml:space="preserve">Persons using bioptic lenses shall adhere to the </w:t>
      </w:r>
      <w:r w:rsidR="00101040" w:rsidRPr="00C50D3D">
        <w:rPr>
          <w:u w:val="single"/>
        </w:rPr>
        <w:t>provisions</w:t>
      </w:r>
      <w:r w:rsidR="00C50D3D" w:rsidRPr="00C50D3D">
        <w:rPr>
          <w:u w:val="single"/>
        </w:rPr>
        <w:t xml:space="preserve"> contained in Section 56</w:t>
      </w:r>
      <w:r w:rsidR="0097127F">
        <w:rPr>
          <w:u w:val="single"/>
        </w:rPr>
        <w:noBreakHyphen/>
      </w:r>
      <w:r w:rsidR="00C50D3D" w:rsidRPr="00C50D3D">
        <w:rPr>
          <w:u w:val="single"/>
        </w:rPr>
        <w:t>1</w:t>
      </w:r>
      <w:r w:rsidR="0097127F">
        <w:rPr>
          <w:u w:val="single"/>
        </w:rPr>
        <w:noBreakHyphen/>
      </w:r>
      <w:r w:rsidR="00C50D3D" w:rsidRPr="00C50D3D">
        <w:rPr>
          <w:u w:val="single"/>
        </w:rPr>
        <w:t>222.</w:t>
      </w:r>
    </w:p>
    <w:p w:rsidR="00A72C49" w:rsidRDefault="00A72C49" w:rsidP="00A72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4CF6">
        <w:tab/>
      </w:r>
      <w:r w:rsidRPr="00C50D3D">
        <w:rPr>
          <w:strike/>
        </w:rPr>
        <w:t>(E)</w:t>
      </w:r>
      <w:r w:rsidR="00C50D3D" w:rsidRPr="00C50D3D">
        <w:rPr>
          <w:u w:val="single"/>
        </w:rPr>
        <w:t>(C)</w:t>
      </w:r>
      <w:r w:rsidR="00C50D3D">
        <w:tab/>
      </w:r>
      <w:r w:rsidRPr="00DE4CF6">
        <w:t>A person whose vision is corrected to meet the minimum standards shall have the correction noted on his driver</w:t>
      </w:r>
      <w:r w:rsidR="0097127F" w:rsidRPr="0097127F">
        <w:t>’</w:t>
      </w:r>
      <w:r w:rsidRPr="00DE4CF6">
        <w:t>s license by the department.</w:t>
      </w:r>
    </w:p>
    <w:p w:rsidR="00A72C49" w:rsidRDefault="00A72C49" w:rsidP="00A72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4CF6">
        <w:tab/>
      </w:r>
      <w:r w:rsidRPr="00C50D3D">
        <w:rPr>
          <w:strike/>
        </w:rPr>
        <w:t>(F</w:t>
      </w:r>
      <w:r w:rsidRPr="00B11C8F">
        <w:rPr>
          <w:strike/>
        </w:rPr>
        <w:t>)</w:t>
      </w:r>
      <w:r w:rsidR="00C50D3D" w:rsidRPr="00B11C8F">
        <w:rPr>
          <w:u w:val="single"/>
        </w:rPr>
        <w:t>(D)</w:t>
      </w:r>
      <w:r w:rsidR="00C50D3D">
        <w:tab/>
      </w:r>
      <w:r w:rsidRPr="00DE4CF6">
        <w:t>It is unlawful for a person whose vision requires correction in order to meet the minimum standards of the department to drive a motor vehicle in this State without the use of the correction.</w:t>
      </w:r>
    </w:p>
    <w:p w:rsidR="00A72C49" w:rsidRDefault="00A72C49" w:rsidP="00A72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4CF6">
        <w:tab/>
      </w:r>
      <w:r w:rsidRPr="00C50D3D">
        <w:rPr>
          <w:strike/>
        </w:rPr>
        <w:t>(G)</w:t>
      </w:r>
      <w:r w:rsidR="00C50D3D" w:rsidRPr="00B11C8F">
        <w:rPr>
          <w:u w:val="single"/>
        </w:rPr>
        <w:t>(E)</w:t>
      </w:r>
      <w:r w:rsidR="00C50D3D">
        <w:tab/>
      </w:r>
      <w:r w:rsidRPr="00DE4CF6">
        <w:t>Unless otherwise provided in this section, any person violating the provisions of this section is guilty of a misdemeanor and, upon conviction, must be fined not more than one hundred dollars or imprisoned for not more than thirty days.</w:t>
      </w:r>
      <w:r w:rsidR="00FB61C3">
        <w:t>”</w:t>
      </w:r>
    </w:p>
    <w:p w:rsidR="00581DD7" w:rsidRDefault="00581D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DD7" w:rsidRDefault="00581D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0D3D">
        <w:t>2</w:t>
      </w:r>
      <w:r>
        <w:t>.</w:t>
      </w:r>
      <w:r>
        <w:tab/>
        <w:t>This act takes effect upon approval by the Governor.</w:t>
      </w:r>
    </w:p>
    <w:p w:rsidR="002B6916" w:rsidRDefault="009712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2158" w:rsidRDefault="00A12158" w:rsidP="00A12158">
      <w:pPr>
        <w:suppressAutoHyphens/>
      </w:pPr>
    </w:p>
    <w:sectPr w:rsidR="00A12158" w:rsidSect="00A121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E51" w:rsidRDefault="00156E51" w:rsidP="009F0C77">
      <w:r>
        <w:separator/>
      </w:r>
    </w:p>
  </w:endnote>
  <w:endnote w:type="continuationSeparator" w:id="0">
    <w:p w:rsidR="00156E51" w:rsidRDefault="00156E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2F6B7E-C7AE-463A-90DD-E26243EED4E1}"/>
    <w:embedBold r:id="rId2" w:fontKey="{C94DF3A5-AB58-4737-9432-1AB20B0FD43C}"/>
  </w:font>
  <w:font w:name="Calibri">
    <w:panose1 w:val="020F0502020204030204"/>
    <w:charset w:val="00"/>
    <w:family w:val="swiss"/>
    <w:pitch w:val="variable"/>
    <w:sig w:usb0="E00002FF" w:usb1="4000ACFF" w:usb2="00000001" w:usb3="00000000" w:csb0="0000019F" w:csb1="00000000"/>
    <w:embedRegular r:id="rId3" w:fontKey="{20998C26-3719-484C-997F-C7F976E87993}"/>
  </w:font>
  <w:font w:name="Segoe UI">
    <w:panose1 w:val="020B0502040204020203"/>
    <w:charset w:val="00"/>
    <w:family w:val="swiss"/>
    <w:pitch w:val="variable"/>
    <w:sig w:usb0="E10022FF" w:usb1="C000E47F" w:usb2="00000029" w:usb3="00000000" w:csb0="000001DF" w:csb1="00000000"/>
    <w:embedRegular r:id="rId4" w:fontKey="{7FE39A59-6BC0-4E75-BAA0-58DDEB2E3E57}"/>
  </w:font>
  <w:font w:name="Cambria">
    <w:panose1 w:val="02040503050406030204"/>
    <w:charset w:val="00"/>
    <w:family w:val="roman"/>
    <w:pitch w:val="variable"/>
    <w:sig w:usb0="E00002FF" w:usb1="400004FF" w:usb2="00000000" w:usb3="00000000" w:csb0="0000019F" w:csb1="00000000"/>
    <w:embedRegular r:id="rId5" w:fontKey="{78E64571-B22D-4FE4-A9C0-31C285980B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916" w:rsidRPr="00A12158" w:rsidRDefault="00A12158" w:rsidP="00A12158">
    <w:pPr>
      <w:pStyle w:val="Footer"/>
      <w:tabs>
        <w:tab w:val="clear" w:pos="4680"/>
        <w:tab w:val="clear" w:pos="9360"/>
        <w:tab w:val="center" w:pos="2995"/>
      </w:tabs>
      <w:spacing w:before="120"/>
    </w:pPr>
    <w:r>
      <w:t>[3295]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E51" w:rsidRDefault="00156E51" w:rsidP="009F0C77">
      <w:r>
        <w:separator/>
      </w:r>
    </w:p>
  </w:footnote>
  <w:footnote w:type="continuationSeparator" w:id="0">
    <w:p w:rsidR="00156E51" w:rsidRDefault="00156E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11CM17"/>
    <w:docVar w:name="CoverBillType" w:val="b"/>
    <w:docVar w:name="DocPath" w:val="L:\Council\bills\GT\5211CM17.DOCX"/>
    <w:docVar w:name="dvBillNumber" w:val="3295"/>
    <w:docVar w:name="dvBillNumberPrefix" w:val="H. "/>
    <w:docVar w:name="dvOriginalBody" w:val="House"/>
    <w:docVar w:name="dvSteno" w:val="GT"/>
    <w:docVar w:name="NameofBody" w:val="h"/>
    <w:docVar w:name="vGroup2" w:val="Council"/>
  </w:docVars>
  <w:rsids>
    <w:rsidRoot w:val="00581DD7"/>
    <w:rsid w:val="00011869"/>
    <w:rsid w:val="00015CD6"/>
    <w:rsid w:val="000E0100"/>
    <w:rsid w:val="000E1785"/>
    <w:rsid w:val="000F40FA"/>
    <w:rsid w:val="00101040"/>
    <w:rsid w:val="001035F1"/>
    <w:rsid w:val="0010776B"/>
    <w:rsid w:val="00133E66"/>
    <w:rsid w:val="001435A3"/>
    <w:rsid w:val="00143DAD"/>
    <w:rsid w:val="00146ED3"/>
    <w:rsid w:val="00151044"/>
    <w:rsid w:val="00156E51"/>
    <w:rsid w:val="001D08F2"/>
    <w:rsid w:val="001D3A58"/>
    <w:rsid w:val="001D525B"/>
    <w:rsid w:val="001D7F4F"/>
    <w:rsid w:val="00205238"/>
    <w:rsid w:val="0022476F"/>
    <w:rsid w:val="002321B6"/>
    <w:rsid w:val="00250967"/>
    <w:rsid w:val="002543C8"/>
    <w:rsid w:val="0025541D"/>
    <w:rsid w:val="00284AAE"/>
    <w:rsid w:val="002B6916"/>
    <w:rsid w:val="002C1DA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1DD7"/>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7127F"/>
    <w:rsid w:val="009A0267"/>
    <w:rsid w:val="009B44AF"/>
    <w:rsid w:val="009C6A0B"/>
    <w:rsid w:val="009F0C77"/>
    <w:rsid w:val="009F4DD1"/>
    <w:rsid w:val="00A02543"/>
    <w:rsid w:val="00A12158"/>
    <w:rsid w:val="00A41684"/>
    <w:rsid w:val="00A46B9F"/>
    <w:rsid w:val="00A64E80"/>
    <w:rsid w:val="00A72BCD"/>
    <w:rsid w:val="00A72C49"/>
    <w:rsid w:val="00A741D9"/>
    <w:rsid w:val="00A833AB"/>
    <w:rsid w:val="00A9741D"/>
    <w:rsid w:val="00AC34A2"/>
    <w:rsid w:val="00AD1C9A"/>
    <w:rsid w:val="00AD4B17"/>
    <w:rsid w:val="00B11C8F"/>
    <w:rsid w:val="00B412D4"/>
    <w:rsid w:val="00B442DA"/>
    <w:rsid w:val="00BE3C22"/>
    <w:rsid w:val="00C0345E"/>
    <w:rsid w:val="00C31C95"/>
    <w:rsid w:val="00C3483A"/>
    <w:rsid w:val="00C50D3D"/>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2457D"/>
    <w:rsid w:val="00F50AE3"/>
    <w:rsid w:val="00F655B7"/>
    <w:rsid w:val="00F656BA"/>
    <w:rsid w:val="00F67CF1"/>
    <w:rsid w:val="00F728AA"/>
    <w:rsid w:val="00F840F0"/>
    <w:rsid w:val="00FB0D0D"/>
    <w:rsid w:val="00FB43B4"/>
    <w:rsid w:val="00FB61C3"/>
    <w:rsid w:val="00FB6B0B"/>
    <w:rsid w:val="00FF182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09DF4E-8C89-455A-841D-8DD6D1904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61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61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8BDB4-5641-4E2F-AB5E-964904867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629</Words>
  <Characters>3128</Characters>
  <Application>Microsoft Office Word</Application>
  <DocSecurity>0</DocSecurity>
  <Lines>81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3295 Text of Previous Version (Dec. 15, 2016) - South Carolina Legislature Online</dc:title>
  <dc:creator>Gwen Thurmond</dc:creator>
  <cp:lastModifiedBy>S Volk</cp:lastModifiedBy>
  <cp:revision>2</cp:revision>
  <cp:lastPrinted>2016-12-09T16:57:00Z</cp:lastPrinted>
  <dcterms:created xsi:type="dcterms:W3CDTF">2016-12-15T23:48:00Z</dcterms:created>
  <dcterms:modified xsi:type="dcterms:W3CDTF">2016-12-15T23:48:00Z</dcterms:modified>
</cp:coreProperties>
</file>