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B5" w:rsidRDefault="00520B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A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B1" w:rsidRDefault="00802B36" w:rsidP="00BD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D4FB1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BD4FB1">
        <w:rPr>
          <w:color w:val="000000" w:themeColor="text1"/>
          <w:u w:color="000000" w:themeColor="text1"/>
        </w:rPr>
        <w:t xml:space="preserve"> </w:t>
      </w:r>
      <w:r w:rsidR="00BD4FB1">
        <w:t>SOUTH POINTE HIGH SCHOOL FOOTBALL TEAM</w:t>
      </w:r>
      <w:r w:rsidR="00BD4FB1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BD4FB1">
        <w:t>201</w:t>
      </w:r>
      <w:r w:rsidR="00E02963">
        <w:t>6</w:t>
      </w:r>
      <w:r w:rsidR="00BD4FB1">
        <w:t xml:space="preserve"> CLASS A</w:t>
      </w:r>
      <w:r w:rsidR="00E02963">
        <w:t>A</w:t>
      </w:r>
      <w:r w:rsidR="00BD4FB1">
        <w:t>AA STATE CHAMPIONSHIP TITLE</w:t>
      </w:r>
      <w:r w:rsidR="00BD4FB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6A27" w:rsidRDefault="00CE6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A27" w:rsidRDefault="00CE6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A27" w:rsidRDefault="00CE6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2DFA">
        <w:t xml:space="preserve"> </w:t>
      </w:r>
      <w:r w:rsidR="006C03C0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6C03C0">
        <w:rPr>
          <w:color w:val="000000" w:themeColor="text1"/>
          <w:u w:color="000000" w:themeColor="text1"/>
        </w:rPr>
        <w:t xml:space="preserve"> </w:t>
      </w:r>
      <w:r w:rsidR="006C03C0">
        <w:t>South Pointe High School football team</w:t>
      </w:r>
      <w:r w:rsidR="006C03C0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6C03C0">
        <w:t>201</w:t>
      </w:r>
      <w:r w:rsidR="00E02963">
        <w:t>6</w:t>
      </w:r>
      <w:r w:rsidR="006C03C0">
        <w:t xml:space="preserve"> Class A</w:t>
      </w:r>
      <w:r w:rsidR="00E02963">
        <w:t>A</w:t>
      </w:r>
      <w:r w:rsidR="006C03C0">
        <w:t>AA State Championship title</w:t>
      </w:r>
      <w:r w:rsidR="006C03C0">
        <w:rPr>
          <w:color w:val="000000" w:themeColor="text1"/>
          <w:u w:color="000000" w:themeColor="text1"/>
        </w:rPr>
        <w:t>.</w:t>
      </w:r>
    </w:p>
    <w:p w:rsidR="0098010F" w:rsidRDefault="00E74A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0BB5" w:rsidRDefault="00520BB5" w:rsidP="00520BB5">
      <w:pPr>
        <w:suppressAutoHyphens/>
      </w:pPr>
    </w:p>
    <w:sectPr w:rsidR="00520BB5" w:rsidSect="00520B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A27" w:rsidRDefault="00CE6A27" w:rsidP="009F0C77">
      <w:r>
        <w:separator/>
      </w:r>
    </w:p>
  </w:endnote>
  <w:endnote w:type="continuationSeparator" w:id="0">
    <w:p w:rsidR="00CE6A27" w:rsidRDefault="00CE6A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95C3F4-F0F3-44B0-A7F5-CC8FC14CC6D2}"/>
    <w:embedBold r:id="rId2" w:fontKey="{5C800AFA-73FA-48BF-9602-E747A792EA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6DB369-53AB-4331-B5AF-A64B0F9BA3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2219AC-398E-46A6-86EB-E42E8B1F40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9B5" w:rsidRPr="00520BB5" w:rsidRDefault="00520BB5" w:rsidP="00520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A27" w:rsidRDefault="00CE6A27" w:rsidP="009F0C77">
      <w:r>
        <w:separator/>
      </w:r>
    </w:p>
  </w:footnote>
  <w:footnote w:type="continuationSeparator" w:id="0">
    <w:p w:rsidR="00CE6A27" w:rsidRDefault="00CE6A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9CZ17"/>
    <w:docVar w:name="CoverBillType" w:val="r"/>
    <w:docVar w:name="DocPath" w:val="L:\Council\bills\RM\1059CZ17.DOCX"/>
    <w:docVar w:name="dvBillNumber" w:val="33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6A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DFA"/>
    <w:rsid w:val="00284AAE"/>
    <w:rsid w:val="002E5912"/>
    <w:rsid w:val="00301B21"/>
    <w:rsid w:val="00325348"/>
    <w:rsid w:val="0032732C"/>
    <w:rsid w:val="00336AD0"/>
    <w:rsid w:val="0037079A"/>
    <w:rsid w:val="003A4C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BB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3C0"/>
    <w:rsid w:val="006D58AA"/>
    <w:rsid w:val="00734F00"/>
    <w:rsid w:val="007A70AE"/>
    <w:rsid w:val="00802B36"/>
    <w:rsid w:val="008362E8"/>
    <w:rsid w:val="0085786E"/>
    <w:rsid w:val="008A1768"/>
    <w:rsid w:val="008A489F"/>
    <w:rsid w:val="008F0F33"/>
    <w:rsid w:val="008F4429"/>
    <w:rsid w:val="009379AE"/>
    <w:rsid w:val="0094021A"/>
    <w:rsid w:val="009801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4FB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A27"/>
    <w:rsid w:val="00D73A67"/>
    <w:rsid w:val="00D970A9"/>
    <w:rsid w:val="00DF3845"/>
    <w:rsid w:val="00E02963"/>
    <w:rsid w:val="00E41911"/>
    <w:rsid w:val="00E44B57"/>
    <w:rsid w:val="00E74A36"/>
    <w:rsid w:val="00E92EEF"/>
    <w:rsid w:val="00EC39B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54CEF3-AAC4-4B1D-A89E-F479AEA9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73C22-D8E3-49C0-850B-5F776DA8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122</Words>
  <Characters>608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3367 Text of Previous Version (Jan. 11, 2017) - South Carolina Legislature Online</dc:title>
  <dc:creator>Rosanne McDowell</dc:creator>
  <cp:lastModifiedBy>S Volk</cp:lastModifiedBy>
  <cp:revision>2</cp:revision>
  <dcterms:created xsi:type="dcterms:W3CDTF">2017-01-11T19:38:00Z</dcterms:created>
  <dcterms:modified xsi:type="dcterms:W3CDTF">2017-01-11T19:38:00Z</dcterms:modified>
</cp:coreProperties>
</file>