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AD4" w:rsidRDefault="00533A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87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2 TO CHAPTER 13, TITLE 60 SO AS TO PROVIDE THAT A SOUTH CAROLINA RESIDENT WHO IS A CONSTABLE, RESERVE POLICE OFFICER, </w:t>
      </w:r>
      <w:r w:rsidR="00E86134">
        <w:t xml:space="preserve">MEMBER OF THE STATE GUARD, </w:t>
      </w:r>
      <w:r>
        <w:t>OR VOLUNTEER FIREFIGHTER MAY ENTER THE STATE MUSEUM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879" w:rsidRDefault="00860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879" w:rsidRDefault="00860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860879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C1E6D">
        <w:t>Chapter 13, Title 60 of the 1976 Code is amended by adding: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2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Free Admission to the State Museum for Constables, Reserve Police Officers and Firefighters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60</w:t>
      </w:r>
      <w:r w:rsidR="004F766D">
        <w:noBreakHyphen/>
      </w:r>
      <w:r>
        <w:t>13</w:t>
      </w:r>
      <w:r w:rsidR="004F766D">
        <w:noBreakHyphen/>
      </w:r>
      <w:r>
        <w:t>110.</w:t>
      </w:r>
      <w:r>
        <w:tab/>
        <w:t xml:space="preserve">A South Carolina resident who is a constable, reserve police officer, </w:t>
      </w:r>
      <w:r w:rsidR="00E86134">
        <w:t xml:space="preserve">member of the </w:t>
      </w:r>
      <w:r w:rsidR="001768E3">
        <w:t>s</w:t>
      </w:r>
      <w:r w:rsidR="00E86134">
        <w:t xml:space="preserve">tate guard, </w:t>
      </w:r>
      <w:r>
        <w:t xml:space="preserve">or volunteer firefighter may enter the State Museum without charge upon presentation to the person in charge of the museum an identification card or badge that verifies that he is a constable, reserve police officer, </w:t>
      </w:r>
      <w:r w:rsidR="00E86134">
        <w:t xml:space="preserve">member of the </w:t>
      </w:r>
      <w:r w:rsidR="00DC58DF">
        <w:t>s</w:t>
      </w:r>
      <w:r w:rsidR="00E86134">
        <w:t xml:space="preserve">tate guard, </w:t>
      </w:r>
      <w:r>
        <w:t>or volunteer firefighter.”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879" w:rsidRDefault="00860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1E6D">
        <w:t>2</w:t>
      </w:r>
      <w:r>
        <w:t>.</w:t>
      </w:r>
      <w:r>
        <w:tab/>
        <w:t>This act takes effect upon approval by the Governor.</w:t>
      </w:r>
    </w:p>
    <w:p w:rsidR="004905B1" w:rsidRDefault="004F76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3AD4" w:rsidRDefault="00533AD4" w:rsidP="00533AD4">
      <w:pPr>
        <w:suppressAutoHyphens/>
      </w:pPr>
    </w:p>
    <w:sectPr w:rsidR="00533AD4" w:rsidSect="00533A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879" w:rsidRDefault="00860879" w:rsidP="009F0C77">
      <w:r>
        <w:separator/>
      </w:r>
    </w:p>
  </w:endnote>
  <w:endnote w:type="continuationSeparator" w:id="0">
    <w:p w:rsidR="00860879" w:rsidRDefault="008608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301D74-9058-415F-BA05-C1A47C028C8C}"/>
    <w:embedBold r:id="rId2" w:fontKey="{F264D6AD-D45F-4C8D-BF85-A49C0A3CC0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848BF7-A18E-4BE7-AF22-622489E973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BF583A-542F-4612-A0F7-89871C2515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B1" w:rsidRPr="00533AD4" w:rsidRDefault="00533AD4" w:rsidP="00533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879" w:rsidRDefault="00860879" w:rsidP="009F0C77">
      <w:r>
        <w:separator/>
      </w:r>
    </w:p>
  </w:footnote>
  <w:footnote w:type="continuationSeparator" w:id="0">
    <w:p w:rsidR="00860879" w:rsidRDefault="008608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6CM17"/>
    <w:docVar w:name="CoverBillType" w:val="b"/>
    <w:docVar w:name="DocPath" w:val="L:\Council\bills\GT\5236CM17.DOCX"/>
    <w:docVar w:name="dvBillNumber" w:val="340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08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8E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5B1"/>
    <w:rsid w:val="004E7D54"/>
    <w:rsid w:val="004F766D"/>
    <w:rsid w:val="005273C6"/>
    <w:rsid w:val="00530A69"/>
    <w:rsid w:val="00533AD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879"/>
    <w:rsid w:val="008A1768"/>
    <w:rsid w:val="008A489F"/>
    <w:rsid w:val="008F0F33"/>
    <w:rsid w:val="008F4429"/>
    <w:rsid w:val="008F4CA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EEF"/>
    <w:rsid w:val="00B412D4"/>
    <w:rsid w:val="00B5259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8DF"/>
    <w:rsid w:val="00DF3845"/>
    <w:rsid w:val="00E41911"/>
    <w:rsid w:val="00E44B57"/>
    <w:rsid w:val="00E86134"/>
    <w:rsid w:val="00E92EEF"/>
    <w:rsid w:val="00EC1E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1F614A-8DE0-4A61-83CC-8F757ABE0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A8D36-714A-4790-B5EA-F71ECFDAC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168</Words>
  <Characters>828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3409 Text of Previous Version (Jan. 11, 2017) - South Carolina Legislature Online</dc:title>
  <dc:creator>Gwen Thurmond</dc:creator>
  <cp:lastModifiedBy>S Volk</cp:lastModifiedBy>
  <cp:revision>2</cp:revision>
  <cp:lastPrinted>2017-01-09T15:18:00Z</cp:lastPrinted>
  <dcterms:created xsi:type="dcterms:W3CDTF">2017-01-11T19:48:00Z</dcterms:created>
  <dcterms:modified xsi:type="dcterms:W3CDTF">2017-01-11T19:48:00Z</dcterms:modified>
</cp:coreProperties>
</file>