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6605" w:rsidRDefault="007A6605" w:rsidP="00B50E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B50E38" w:rsidRDefault="00B50E38" w:rsidP="00B50E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0E38" w:rsidRDefault="00B50E38" w:rsidP="00B50E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0E38" w:rsidRDefault="00B50E38" w:rsidP="00B50E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0E38" w:rsidRDefault="00B50E38" w:rsidP="00B50E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0E38" w:rsidRDefault="00B50E38" w:rsidP="00B50E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0E38" w:rsidRDefault="00B50E38" w:rsidP="00B50E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A66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D025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97EAC" w:rsidRDefault="00E97EAC" w:rsidP="00E97E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Start w:id="4" w:name="titleend"/>
      <w:bookmarkEnd w:id="3"/>
      <w:bookmarkEnd w:id="4"/>
      <w:r>
        <w:t xml:space="preserve">TO EXTEND THE PRIVILEGE OF THE FLOOR OF THE SOUTH CAROLINA HOUSE OF REPRESENTATIVES TO THE COASTAL CAROLINA </w:t>
      </w:r>
      <w:r w:rsidR="00C05F88">
        <w:t xml:space="preserve">UNIVERSITY </w:t>
      </w:r>
      <w:r>
        <w:t xml:space="preserve">BASEBALL TEAM, COACHES, AND SCHOOL OFFICIALS, AT A DATE AND TIME TO BE DETERMINED BY THE SPEAKER, FOR THE PURPOSE OF BEING RECOGNIZED AND HONORED FOR WINNING THE 2016 </w:t>
      </w:r>
      <w:r w:rsidR="00D05616">
        <w:t xml:space="preserve">COLLEGE </w:t>
      </w:r>
      <w:r>
        <w:t>WORLD SERIES AND CAPTURING ITS FIRST NCAA BASEBALL TITLE.</w:t>
      </w:r>
    </w:p>
    <w:p w:rsidR="00E97EAC" w:rsidRDefault="00E97EAC" w:rsidP="00E97E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97EAC" w:rsidRDefault="00E97EAC" w:rsidP="00E97E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97EAC" w:rsidRDefault="00E97EAC" w:rsidP="00E97E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97EAC" w:rsidP="00E97E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privilege of the floor of the South Carolina House of Representatives be extended to the </w:t>
      </w:r>
      <w:r w:rsidR="00D05616">
        <w:t xml:space="preserve">Coastal Carolina </w:t>
      </w:r>
      <w:r w:rsidR="00C05F88">
        <w:t xml:space="preserve">University </w:t>
      </w:r>
      <w:r w:rsidR="00D05616">
        <w:t>baseball team</w:t>
      </w:r>
      <w:r>
        <w:t xml:space="preserve">, coaches, and school officials, at a date and time to be determined by the Speaker, for the purpose of being recognized and honored for winning the 2016 </w:t>
      </w:r>
      <w:r w:rsidR="00D05616">
        <w:t>College World Series and capturing its first NCAA baseball title</w:t>
      </w:r>
      <w:r>
        <w:t>.</w:t>
      </w:r>
    </w:p>
    <w:p w:rsidR="008A5287" w:rsidRDefault="009F796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A6605" w:rsidRDefault="007A6605" w:rsidP="007A6605">
      <w:pPr>
        <w:suppressAutoHyphens/>
      </w:pPr>
    </w:p>
    <w:sectPr w:rsidR="007A6605" w:rsidSect="007A660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D0255" w:rsidRDefault="00ED0255" w:rsidP="009F0C77">
      <w:r>
        <w:separator/>
      </w:r>
    </w:p>
  </w:endnote>
  <w:endnote w:type="continuationSeparator" w:id="0">
    <w:p w:rsidR="00ED0255" w:rsidRDefault="00ED025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053524F-9400-46D6-AC27-69F667C74AD6}"/>
    <w:embedBold r:id="rId2" w:fontKey="{28BD0548-D6E6-49B0-B4AB-AEFD7661C78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D3213ED-CE14-4203-86EA-9CBCAB87A89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D1C6EF82-B04B-4307-9C14-6541FCEE62D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E230DF8-CB8E-45F5-919D-F909FC9A914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4C51" w:rsidRPr="007A6605" w:rsidRDefault="007A6605" w:rsidP="007A660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[3495]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D0255" w:rsidRDefault="00ED0255" w:rsidP="009F0C77">
      <w:r>
        <w:separator/>
      </w:r>
    </w:p>
  </w:footnote>
  <w:footnote w:type="continuationSeparator" w:id="0">
    <w:p w:rsidR="00ED0255" w:rsidRDefault="00ED025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065VR17"/>
    <w:docVar w:name="CoverBillType" w:val="r"/>
    <w:docVar w:name="DocPath" w:val="L:\Council\bills\CC\15065VR17.DOCX"/>
    <w:docVar w:name="dvBillNumber" w:val="3495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ED0255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94384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A5F13"/>
    <w:rsid w:val="006D58AA"/>
    <w:rsid w:val="00734F00"/>
    <w:rsid w:val="007A6605"/>
    <w:rsid w:val="007A70AE"/>
    <w:rsid w:val="008362E8"/>
    <w:rsid w:val="0085786E"/>
    <w:rsid w:val="008A1768"/>
    <w:rsid w:val="008A489F"/>
    <w:rsid w:val="008A5287"/>
    <w:rsid w:val="008F0F33"/>
    <w:rsid w:val="008F4429"/>
    <w:rsid w:val="0094021A"/>
    <w:rsid w:val="009B44AF"/>
    <w:rsid w:val="009C6A0B"/>
    <w:rsid w:val="009F0C77"/>
    <w:rsid w:val="009F4C51"/>
    <w:rsid w:val="009F4DD1"/>
    <w:rsid w:val="009F796A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50E38"/>
    <w:rsid w:val="00BE3C22"/>
    <w:rsid w:val="00C0345E"/>
    <w:rsid w:val="00C05F88"/>
    <w:rsid w:val="00C31C95"/>
    <w:rsid w:val="00C3483A"/>
    <w:rsid w:val="00C74E9D"/>
    <w:rsid w:val="00C826DD"/>
    <w:rsid w:val="00C82FD3"/>
    <w:rsid w:val="00C92819"/>
    <w:rsid w:val="00CC6B7B"/>
    <w:rsid w:val="00CD2089"/>
    <w:rsid w:val="00D05616"/>
    <w:rsid w:val="00D73A67"/>
    <w:rsid w:val="00D970A9"/>
    <w:rsid w:val="00DF3845"/>
    <w:rsid w:val="00E41911"/>
    <w:rsid w:val="00E44B57"/>
    <w:rsid w:val="00E92EEF"/>
    <w:rsid w:val="00E97EAC"/>
    <w:rsid w:val="00ED0255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1A52A6E-686D-4664-97B2-B1B3C1E7B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05F8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5F8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605124-1825-4512-B8BF-021AEC1F65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9EC9CE8C.dotm</Template>
  <TotalTime>0</TotalTime>
  <Pages>1</Pages>
  <Words>130</Words>
  <Characters>660</Characters>
  <Application>Microsoft Office Word</Application>
  <DocSecurity>0</DocSecurity>
  <Lines>28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784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3495 Text of Previous Version (Jan. 18, 2017) - South Carolina Legislature Online</dc:title>
  <dc:creator>%USERNAME%</dc:creator>
  <cp:lastModifiedBy>S Volk</cp:lastModifiedBy>
  <cp:revision>2</cp:revision>
  <cp:lastPrinted>2017-01-12T20:29:00Z</cp:lastPrinted>
  <dcterms:created xsi:type="dcterms:W3CDTF">2017-01-18T20:26:00Z</dcterms:created>
  <dcterms:modified xsi:type="dcterms:W3CDTF">2017-01-18T20:26:00Z</dcterms:modified>
</cp:coreProperties>
</file>