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1B1" w:rsidRDefault="0018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77A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DONALD VINSON MYERS ON THE OCCASION OF HIS RECENT RETIREMENT AS SOLICITOR OF THE ELEVENTH JUDICIAL CIRCUIT AND TO EXTEND DEEP APPRECIATION FOR</w:t>
      </w:r>
      <w:r w:rsidR="00C062DA">
        <w:t xml:space="preserve"> HIS OVER FORTY YEARS OF DEDICATION </w:t>
      </w:r>
      <w:r>
        <w:t>TO</w:t>
      </w:r>
      <w:r w:rsidR="00C062DA">
        <w:t xml:space="preserve"> PROVIDING</w:t>
      </w:r>
      <w:r>
        <w:t xml:space="preserve"> JUSTICE FOR THE PEOPLE OF OUR GREAT STATE.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November 22, 1976, the counties of Edgefield, Lexington, McCormick, and Saluda have </w:t>
      </w:r>
      <w:r w:rsidR="00C062DA">
        <w:t xml:space="preserve">had </w:t>
      </w:r>
      <w:r>
        <w:t xml:space="preserve">the privilege of </w:t>
      </w:r>
      <w:r w:rsidR="00C062DA">
        <w:t xml:space="preserve">receiving the </w:t>
      </w:r>
      <w:r>
        <w:t xml:space="preserve">services of one of the most renowned prosecutors in the United States. After over </w:t>
      </w:r>
      <w:r w:rsidR="00C062DA">
        <w:t>forty years in the position of s</w:t>
      </w:r>
      <w:r>
        <w:t xml:space="preserve">olicitor of the Eleventh Judicial Circuit, </w:t>
      </w:r>
      <w:r w:rsidR="00903227">
        <w:t>Donald Vinson Myers</w:t>
      </w:r>
      <w:r>
        <w:t xml:space="preserve"> retired on January 9, 2017;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 xml:space="preserve">known as “Donnie” to friends and family, </w:t>
      </w:r>
      <w:r w:rsidR="002B0EFB">
        <w:t xml:space="preserve">he was </w:t>
      </w:r>
      <w:r>
        <w:t>born to the late Leon Clifton Myers, Sr.</w:t>
      </w:r>
      <w:r w:rsidR="00735194">
        <w:t>,</w:t>
      </w:r>
      <w:r>
        <w:t xml:space="preserve"> a</w:t>
      </w:r>
      <w:r w:rsidR="00903227">
        <w:t>nd the late Ida Lee Hutto Myers</w:t>
      </w:r>
      <w:r w:rsidR="002B0EFB">
        <w:t xml:space="preserve"> on April 2, 1945. </w:t>
      </w:r>
      <w:r w:rsidR="00647FD2">
        <w:t>H</w:t>
      </w:r>
      <w:r w:rsidR="002B0EFB">
        <w:t xml:space="preserve">e </w:t>
      </w:r>
      <w:r w:rsidR="00C062DA">
        <w:t>attended t</w:t>
      </w:r>
      <w:r>
        <w:t>he University of So</w:t>
      </w:r>
      <w:r w:rsidR="002B0EFB">
        <w:t>uth Carolina</w:t>
      </w:r>
      <w:r w:rsidR="00647FD2">
        <w:t xml:space="preserve"> on a football scholarship</w:t>
      </w:r>
      <w:r w:rsidR="002B0EFB">
        <w:t xml:space="preserve">, </w:t>
      </w:r>
      <w:r>
        <w:t xml:space="preserve">where he earned a bachelor of science in mathematics and physics. </w:t>
      </w:r>
      <w:r w:rsidR="00C062DA">
        <w:t xml:space="preserve">His athletic prowess </w:t>
      </w:r>
      <w:r w:rsidR="004D4D9B">
        <w:t xml:space="preserve">was </w:t>
      </w:r>
      <w:r w:rsidR="00903227">
        <w:t xml:space="preserve">further </w:t>
      </w:r>
      <w:r w:rsidR="004D4D9B">
        <w:t xml:space="preserve">evidenced when he </w:t>
      </w:r>
      <w:r w:rsidR="002B0EFB">
        <w:t>lettered in baseball at USC</w:t>
      </w:r>
      <w:r>
        <w:t>. Do</w:t>
      </w:r>
      <w:r w:rsidR="00C062DA">
        <w:t>nnie</w:t>
      </w:r>
      <w:r w:rsidR="001300EE">
        <w:t xml:space="preserve"> then </w:t>
      </w:r>
      <w:r w:rsidR="00903227">
        <w:t>went on to earn his j</w:t>
      </w:r>
      <w:r w:rsidR="00C062DA">
        <w:t xml:space="preserve">uris </w:t>
      </w:r>
      <w:r w:rsidR="00903227">
        <w:t xml:space="preserve">doctor </w:t>
      </w:r>
      <w:r w:rsidR="00C062DA">
        <w:t>d</w:t>
      </w:r>
      <w:r>
        <w:t>egree from the University of South Carolina School of Law;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 xml:space="preserve">this Reevesville native enjoyed </w:t>
      </w:r>
      <w:r>
        <w:t>a long</w:t>
      </w:r>
      <w:r w:rsidR="001300EE">
        <w:t>,</w:t>
      </w:r>
      <w:r w:rsidR="002B0EFB">
        <w:t xml:space="preserve"> varied career</w:t>
      </w:r>
      <w:r w:rsidR="00903227">
        <w:t>. Serving first as</w:t>
      </w:r>
      <w:r w:rsidR="002B0EFB">
        <w:t xml:space="preserve"> a middle school instructor</w:t>
      </w:r>
      <w:r w:rsidR="00903227">
        <w:t xml:space="preserve">, he next took up his duties as </w:t>
      </w:r>
      <w:r>
        <w:t>a special agent for the Office of Special Investigations</w:t>
      </w:r>
      <w:r w:rsidR="002B0EFB">
        <w:t xml:space="preserve"> in the United States Air Force</w:t>
      </w:r>
      <w:r w:rsidR="00903227">
        <w:t xml:space="preserve"> </w:t>
      </w:r>
      <w:r w:rsidR="0036477F">
        <w:t>(1971</w:t>
      </w:r>
      <w:r w:rsidR="00284B23">
        <w:noBreakHyphen/>
      </w:r>
      <w:r w:rsidR="00903227">
        <w:t>1972</w:t>
      </w:r>
      <w:r w:rsidR="0036477F">
        <w:t>)</w:t>
      </w:r>
      <w:r w:rsidR="00903227">
        <w:t>, after which</w:t>
      </w:r>
      <w:r>
        <w:t xml:space="preserve"> he </w:t>
      </w:r>
      <w:r w:rsidR="002B0EFB">
        <w:t>became</w:t>
      </w:r>
      <w:r>
        <w:t xml:space="preserve"> the assistant attorney general for South Carolina </w:t>
      </w:r>
      <w:r w:rsidR="0036477F">
        <w:t>(1972</w:t>
      </w:r>
      <w:r w:rsidR="00284B23">
        <w:noBreakHyphen/>
      </w:r>
      <w:r>
        <w:t>1976</w:t>
      </w:r>
      <w:r w:rsidR="0036477F">
        <w:t>)</w:t>
      </w:r>
      <w:r>
        <w:t xml:space="preserve">. </w:t>
      </w:r>
      <w:r w:rsidR="0036477F">
        <w:t xml:space="preserve">He </w:t>
      </w:r>
      <w:r w:rsidR="00903227">
        <w:t>found his calling</w:t>
      </w:r>
      <w:r>
        <w:t xml:space="preserve"> </w:t>
      </w:r>
      <w:r w:rsidR="00306496">
        <w:t>at</w:t>
      </w:r>
      <w:r w:rsidR="00E1252A">
        <w:t xml:space="preserve"> the</w:t>
      </w:r>
      <w:r>
        <w:t xml:space="preserve"> </w:t>
      </w:r>
      <w:r w:rsidR="001300EE">
        <w:t xml:space="preserve">commencement of his </w:t>
      </w:r>
      <w:r>
        <w:t xml:space="preserve">career </w:t>
      </w:r>
      <w:r w:rsidR="001300EE">
        <w:t>as a</w:t>
      </w:r>
      <w:r>
        <w:t xml:space="preserve"> solicitor;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6496">
        <w:t>Donnie</w:t>
      </w:r>
      <w:r w:rsidR="00284B23" w:rsidRPr="00284B23">
        <w:t>’</w:t>
      </w:r>
      <w:r w:rsidR="00306496">
        <w:t>s</w:t>
      </w:r>
      <w:r>
        <w:t xml:space="preserve"> lengthy career is</w:t>
      </w:r>
      <w:r w:rsidR="00A32E55">
        <w:t xml:space="preserve"> distinguished by his multitude</w:t>
      </w:r>
      <w:r>
        <w:t xml:space="preserve"> of accolades. He </w:t>
      </w:r>
      <w:r w:rsidR="00903227">
        <w:t>was granted</w:t>
      </w:r>
      <w:r>
        <w:t xml:space="preserve"> the 1991 National Tri</w:t>
      </w:r>
      <w:r w:rsidR="00361975">
        <w:t xml:space="preserve">al Attorney of </w:t>
      </w:r>
      <w:r w:rsidR="00361975">
        <w:lastRenderedPageBreak/>
        <w:t>the Year Award</w:t>
      </w:r>
      <w:r w:rsidR="00903227">
        <w:t>,</w:t>
      </w:r>
      <w:r w:rsidR="00361975">
        <w:t xml:space="preserve"> </w:t>
      </w:r>
      <w:r>
        <w:t>South Carolina Victim Assistance Network</w:t>
      </w:r>
      <w:r w:rsidR="00903227">
        <w:t xml:space="preserve"> Silver Scales of Justice Award, 1996</w:t>
      </w:r>
      <w:r w:rsidR="00A32E55">
        <w:t xml:space="preserve"> South Carolina Cit</w:t>
      </w:r>
      <w:r w:rsidR="00903227">
        <w:t>izens and Merchants Association</w:t>
      </w:r>
      <w:r w:rsidR="00A32E55">
        <w:t xml:space="preserve"> Outstanding Solicitor of the Year Award</w:t>
      </w:r>
      <w:r w:rsidR="00903227">
        <w:t>,</w:t>
      </w:r>
      <w:r w:rsidR="00A32E55">
        <w:t xml:space="preserve"> and </w:t>
      </w:r>
      <w:r w:rsidR="00306496">
        <w:t>other honors</w:t>
      </w:r>
      <w:r w:rsidR="00A32E55">
        <w:t xml:space="preserve"> too numerous to name</w:t>
      </w:r>
      <w:r>
        <w:t>; and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>greatly esteemed for his expertise,</w:t>
      </w:r>
      <w:r w:rsidR="00A32E55">
        <w:t xml:space="preserve"> he </w:t>
      </w:r>
      <w:r w:rsidR="004D4D9B">
        <w:t>has</w:t>
      </w:r>
      <w:r w:rsidR="00A32E55">
        <w:t xml:space="preserve"> been a contributing author </w:t>
      </w:r>
      <w:r w:rsidR="00306496">
        <w:t>for</w:t>
      </w:r>
      <w:r w:rsidR="00A32E55">
        <w:t xml:space="preserve"> </w:t>
      </w:r>
      <w:r w:rsidR="00903227">
        <w:t>various</w:t>
      </w:r>
      <w:r w:rsidR="00A32E55">
        <w:t xml:space="preserve"> publications</w:t>
      </w:r>
      <w:r w:rsidR="00903227">
        <w:t>,</w:t>
      </w:r>
      <w:r w:rsidR="00A32E55">
        <w:t xml:space="preserve"> as well as </w:t>
      </w:r>
      <w:r w:rsidR="004D4D9B">
        <w:t>a teacher</w:t>
      </w:r>
      <w:r w:rsidR="00A32E55">
        <w:t xml:space="preserve"> in many forums</w:t>
      </w:r>
      <w:r w:rsidR="00361975">
        <w:t>. Furthermore, h</w:t>
      </w:r>
      <w:r w:rsidR="00A32E55">
        <w:t xml:space="preserve">e </w:t>
      </w:r>
      <w:r w:rsidR="001300EE">
        <w:t xml:space="preserve">has held posts </w:t>
      </w:r>
      <w:r w:rsidR="00A32E55">
        <w:t>a</w:t>
      </w:r>
      <w:r w:rsidR="001300EE">
        <w:t>s</w:t>
      </w:r>
      <w:r w:rsidR="00A32E55">
        <w:t xml:space="preserve"> president of the South Carolina Solicitors</w:t>
      </w:r>
      <w:r w:rsidR="00284B23" w:rsidRPr="00284B23">
        <w:t>’</w:t>
      </w:r>
      <w:r w:rsidR="00306496">
        <w:t xml:space="preserve"> Association,</w:t>
      </w:r>
      <w:r w:rsidR="00A32E55">
        <w:t xml:space="preserve"> chairman of the South Carolina Commiss</w:t>
      </w:r>
      <w:r w:rsidR="00306496">
        <w:t>ion on Prosecution Coordination,</w:t>
      </w:r>
      <w:r w:rsidR="00A32E55">
        <w:t xml:space="preserve"> </w:t>
      </w:r>
      <w:r w:rsidR="001300EE">
        <w:t>and secretary for the National District Attorneys Association Board of Directors</w:t>
      </w:r>
      <w:r w:rsidR="00306496">
        <w:t>, and he has</w:t>
      </w:r>
      <w:r w:rsidR="001300EE">
        <w:t xml:space="preserve"> served on committees and councils such as the </w:t>
      </w:r>
      <w:r w:rsidR="00E1252A">
        <w:t>G</w:t>
      </w:r>
      <w:r w:rsidR="00983C57">
        <w:t>overnor</w:t>
      </w:r>
      <w:r w:rsidR="00284B23" w:rsidRPr="00284B23">
        <w:t>’</w:t>
      </w:r>
      <w:r w:rsidR="00306496">
        <w:t>s Committee on Highway Safety and</w:t>
      </w:r>
      <w:r w:rsidR="00983C57">
        <w:t xml:space="preserve"> South Carolina Judicial </w:t>
      </w:r>
      <w:r w:rsidR="001300EE">
        <w:t>Council</w:t>
      </w:r>
      <w:r w:rsidR="00306496">
        <w:t>, as well as the Governor</w:t>
      </w:r>
      <w:r w:rsidR="00284B23" w:rsidRPr="00284B23">
        <w:t>’</w:t>
      </w:r>
      <w:r w:rsidR="00306496">
        <w:t>s Committee on Criminal Justice, Crime and Delinquency; and</w:t>
      </w:r>
    </w:p>
    <w:p w:rsidR="00306496" w:rsidRDefault="0030649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2016 report by Harvard Law School in </w:t>
      </w:r>
      <w:r w:rsidR="00EB010E">
        <w:t>its</w:t>
      </w:r>
      <w:r>
        <w:t xml:space="preserve"> Fair Punishment Project</w:t>
      </w:r>
      <w:r w:rsidR="004D4D9B">
        <w:t>,</w:t>
      </w:r>
      <w:r w:rsidR="001C6176">
        <w:t xml:space="preserve"> </w:t>
      </w:r>
      <w:r w:rsidR="004D4D9B">
        <w:t>Donnie was name</w:t>
      </w:r>
      <w:r w:rsidR="001300EE">
        <w:t>d</w:t>
      </w:r>
      <w:r>
        <w:t xml:space="preserve"> one of America</w:t>
      </w:r>
      <w:r w:rsidR="00284B23" w:rsidRPr="00284B23">
        <w:t>’</w:t>
      </w:r>
      <w:r w:rsidR="00903227">
        <w:t>s top</w:t>
      </w:r>
      <w:r w:rsidR="00284B23">
        <w:noBreakHyphen/>
      </w:r>
      <w:r>
        <w:t xml:space="preserve">five deadliest prosecutors. He prosecuted the first death penalty case in South Carolina under the present law. </w:t>
      </w:r>
      <w:r w:rsidR="00903227">
        <w:t>Three</w:t>
      </w:r>
      <w:r>
        <w:t xml:space="preserve"> of his cases were the subject of television movies</w:t>
      </w:r>
      <w:r w:rsidR="00306496">
        <w:t>,</w:t>
      </w:r>
      <w:r w:rsidR="00903227">
        <w:t xml:space="preserve"> and several were</w:t>
      </w:r>
      <w:r>
        <w:t xml:space="preserve"> profiled on crime court networks and in national publications; and</w:t>
      </w:r>
    </w:p>
    <w:p w:rsidR="00983C57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C57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known for his pioneering efforts</w:t>
      </w:r>
      <w:r w:rsidR="001300EE">
        <w:t>, Donnie established the first Drug Court, J</w:t>
      </w:r>
      <w:r>
        <w:t xml:space="preserve">uvenile </w:t>
      </w:r>
      <w:r w:rsidR="001300EE">
        <w:t>Arbitration P</w:t>
      </w:r>
      <w:r>
        <w:t xml:space="preserve">rogram, and </w:t>
      </w:r>
      <w:r w:rsidR="001300EE">
        <w:t>Worthless Check U</w:t>
      </w:r>
      <w:r>
        <w:t>nit in the State. His forty</w:t>
      </w:r>
      <w:r w:rsidR="00284B23">
        <w:noBreakHyphen/>
      </w:r>
      <w:r>
        <w:t xml:space="preserve">year </w:t>
      </w:r>
      <w:r w:rsidR="00903227">
        <w:t>prosecutorial</w:t>
      </w:r>
      <w:r>
        <w:t xml:space="preserve"> career</w:t>
      </w:r>
      <w:r w:rsidR="00E1252A">
        <w:t xml:space="preserve"> makes him the second</w:t>
      </w:r>
      <w:r w:rsidR="00284B23">
        <w:noBreakHyphen/>
      </w:r>
      <w:r w:rsidR="00E1252A">
        <w:t>longest</w:t>
      </w:r>
      <w:r w:rsidR="00284B23">
        <w:noBreakHyphen/>
      </w:r>
      <w:r>
        <w:t>serving solicitor in South Carolina; and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6477F">
        <w:t>General Assembly</w:t>
      </w:r>
      <w:r>
        <w:t xml:space="preserve"> is grateful for the legacy of dedication and service </w:t>
      </w:r>
      <w:r w:rsidR="00983C57">
        <w:t>Donnie Myers</w:t>
      </w:r>
      <w:r>
        <w:t xml:space="preserve"> has given </w:t>
      </w:r>
      <w:r w:rsidR="00983C57">
        <w:t>our State</w:t>
      </w:r>
      <w:r>
        <w:t xml:space="preserve">. It is with </w:t>
      </w:r>
      <w:r w:rsidR="002B0EFB">
        <w:t xml:space="preserve">great </w:t>
      </w:r>
      <w:r w:rsidR="001300EE">
        <w:t>regret</w:t>
      </w:r>
      <w:r>
        <w:t xml:space="preserve"> that </w:t>
      </w:r>
      <w:r w:rsidR="002B0EFB">
        <w:t>his many admirers have</w:t>
      </w:r>
      <w:r>
        <w:t xml:space="preserve"> see</w:t>
      </w:r>
      <w:r w:rsidR="002B0EFB">
        <w:t>n</w:t>
      </w:r>
      <w:r>
        <w:t xml:space="preserve"> him hang up his hat, but </w:t>
      </w:r>
      <w:r w:rsidR="00306496">
        <w:t>all who know him take great pleasure</w:t>
      </w:r>
      <w:r>
        <w:t xml:space="preserve"> in</w:t>
      </w:r>
      <w:r w:rsidR="002B0EFB">
        <w:t xml:space="preserve"> wishing him all the best in his much</w:t>
      </w:r>
      <w:r w:rsidR="00284B23">
        <w:noBreakHyphen/>
      </w:r>
      <w:r w:rsidR="002B0EFB">
        <w:t xml:space="preserve">deserved </w:t>
      </w:r>
      <w:r>
        <w:t>retirement. Now, therefore,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36477F">
        <w:t>, the Senate concurring</w:t>
      </w:r>
      <w:r>
        <w:t>: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South Carolina </w:t>
      </w:r>
      <w:r w:rsidR="0036477F">
        <w:t>General Assembly</w:t>
      </w:r>
      <w:r>
        <w:t xml:space="preserve">, by this resolution, </w:t>
      </w:r>
      <w:r w:rsidR="00983C57">
        <w:t>honor Donald Vinson Myers on the occasion of his recent retirement as solicitor of the</w:t>
      </w:r>
      <w:r w:rsidR="004D4D9B">
        <w:t xml:space="preserve"> Eleventh Judicial Circuit and</w:t>
      </w:r>
      <w:r w:rsidR="00983C57">
        <w:t xml:space="preserve"> extend deep appreciation for his over forty years of </w:t>
      </w:r>
      <w:r w:rsidR="00C062DA">
        <w:t>dedication to providing</w:t>
      </w:r>
      <w:r w:rsidR="00983C57">
        <w:t xml:space="preserve"> justice for the people of our great </w:t>
      </w:r>
      <w:r w:rsidR="00903227">
        <w:t>S</w:t>
      </w:r>
      <w:r w:rsidR="00983C57">
        <w:t>tate</w:t>
      </w:r>
      <w:r>
        <w:t>.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C062DA">
        <w:t>Donnie Myers</w:t>
      </w:r>
      <w:r>
        <w:t>.</w:t>
      </w:r>
    </w:p>
    <w:p w:rsidR="009E2342" w:rsidRDefault="00284B23" w:rsidP="0027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C062DA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1B1" w:rsidRDefault="001821B1" w:rsidP="001821B1">
      <w:pPr>
        <w:suppressAutoHyphens/>
      </w:pPr>
    </w:p>
    <w:sectPr w:rsidR="001821B1" w:rsidSect="001821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496" w:rsidRDefault="00306496" w:rsidP="009F0C77">
      <w:r>
        <w:separator/>
      </w:r>
    </w:p>
  </w:endnote>
  <w:endnote w:type="continuationSeparator" w:id="0">
    <w:p w:rsidR="00306496" w:rsidRDefault="00306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A568C0-09E2-4A78-B1C9-D77DF9439C09}"/>
    <w:embedBold r:id="rId2" w:fontKey="{993DF477-99DB-4B04-9B2C-EE93BDBB99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2BA2BB-0CA7-4721-9132-63546538FD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CF55E2-841F-4916-B4D7-8AFD4EF9CB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DCFC6A-56AF-4B7B-A6D9-C6D180DA24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10E" w:rsidRPr="001821B1" w:rsidRDefault="001821B1" w:rsidP="001821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496" w:rsidRDefault="00306496" w:rsidP="009F0C77">
      <w:r>
        <w:separator/>
      </w:r>
    </w:p>
  </w:footnote>
  <w:footnote w:type="continuationSeparator" w:id="0">
    <w:p w:rsidR="00306496" w:rsidRDefault="00306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2zw17"/>
    <w:docVar w:name="CoverBillType" w:val="c"/>
    <w:docVar w:name="DocPath" w:val="L:\Council\bills\RT\17012zw17.DOCX"/>
    <w:docVar w:name="dvBillNumber" w:val="351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577A2"/>
    <w:rsid w:val="00011869"/>
    <w:rsid w:val="00015CD6"/>
    <w:rsid w:val="000E0100"/>
    <w:rsid w:val="000E1785"/>
    <w:rsid w:val="000F40FA"/>
    <w:rsid w:val="001035F1"/>
    <w:rsid w:val="0010776B"/>
    <w:rsid w:val="001300EE"/>
    <w:rsid w:val="00133E66"/>
    <w:rsid w:val="001435A3"/>
    <w:rsid w:val="00146ED3"/>
    <w:rsid w:val="00151044"/>
    <w:rsid w:val="001821B1"/>
    <w:rsid w:val="001C6176"/>
    <w:rsid w:val="001D08F2"/>
    <w:rsid w:val="001D3A58"/>
    <w:rsid w:val="001D525B"/>
    <w:rsid w:val="001D7F4F"/>
    <w:rsid w:val="00205238"/>
    <w:rsid w:val="00213D0A"/>
    <w:rsid w:val="002321B6"/>
    <w:rsid w:val="00250967"/>
    <w:rsid w:val="002543C8"/>
    <w:rsid w:val="0025541D"/>
    <w:rsid w:val="00273364"/>
    <w:rsid w:val="00284AAE"/>
    <w:rsid w:val="00284B23"/>
    <w:rsid w:val="002B0EFB"/>
    <w:rsid w:val="002D42AC"/>
    <w:rsid w:val="002E5912"/>
    <w:rsid w:val="00301B21"/>
    <w:rsid w:val="00306496"/>
    <w:rsid w:val="00325348"/>
    <w:rsid w:val="0032732C"/>
    <w:rsid w:val="00334A34"/>
    <w:rsid w:val="00336AD0"/>
    <w:rsid w:val="00361975"/>
    <w:rsid w:val="003647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D9B"/>
    <w:rsid w:val="004E7D54"/>
    <w:rsid w:val="005273C6"/>
    <w:rsid w:val="00530A69"/>
    <w:rsid w:val="00545593"/>
    <w:rsid w:val="00556EBF"/>
    <w:rsid w:val="0057010E"/>
    <w:rsid w:val="00577C6C"/>
    <w:rsid w:val="005A62FE"/>
    <w:rsid w:val="005C2FE2"/>
    <w:rsid w:val="005E2BC9"/>
    <w:rsid w:val="00605102"/>
    <w:rsid w:val="00607A3E"/>
    <w:rsid w:val="00610531"/>
    <w:rsid w:val="006215AA"/>
    <w:rsid w:val="00647FD2"/>
    <w:rsid w:val="006913C9"/>
    <w:rsid w:val="0069470D"/>
    <w:rsid w:val="006D58AA"/>
    <w:rsid w:val="0070072A"/>
    <w:rsid w:val="00734F00"/>
    <w:rsid w:val="00735194"/>
    <w:rsid w:val="007553A8"/>
    <w:rsid w:val="007A70AE"/>
    <w:rsid w:val="007C7B3C"/>
    <w:rsid w:val="008362E8"/>
    <w:rsid w:val="008432B6"/>
    <w:rsid w:val="0085786E"/>
    <w:rsid w:val="008727BA"/>
    <w:rsid w:val="00882206"/>
    <w:rsid w:val="008A1768"/>
    <w:rsid w:val="008A489F"/>
    <w:rsid w:val="008F0F33"/>
    <w:rsid w:val="008F4429"/>
    <w:rsid w:val="00903227"/>
    <w:rsid w:val="0094021A"/>
    <w:rsid w:val="00983C57"/>
    <w:rsid w:val="009B44AF"/>
    <w:rsid w:val="009C6A0B"/>
    <w:rsid w:val="009E2342"/>
    <w:rsid w:val="009F0C77"/>
    <w:rsid w:val="009F4DD1"/>
    <w:rsid w:val="00A02543"/>
    <w:rsid w:val="00A32E55"/>
    <w:rsid w:val="00A41684"/>
    <w:rsid w:val="00A64E80"/>
    <w:rsid w:val="00A72BCD"/>
    <w:rsid w:val="00A741D9"/>
    <w:rsid w:val="00A833AB"/>
    <w:rsid w:val="00A9741D"/>
    <w:rsid w:val="00AC34A2"/>
    <w:rsid w:val="00AC548E"/>
    <w:rsid w:val="00AD1C9A"/>
    <w:rsid w:val="00AD4B17"/>
    <w:rsid w:val="00B412D4"/>
    <w:rsid w:val="00BE3C22"/>
    <w:rsid w:val="00C0345E"/>
    <w:rsid w:val="00C062DA"/>
    <w:rsid w:val="00C31C95"/>
    <w:rsid w:val="00C3483A"/>
    <w:rsid w:val="00C577A2"/>
    <w:rsid w:val="00C74E9D"/>
    <w:rsid w:val="00C826DD"/>
    <w:rsid w:val="00C82FD3"/>
    <w:rsid w:val="00C92819"/>
    <w:rsid w:val="00CC6B7B"/>
    <w:rsid w:val="00CD2089"/>
    <w:rsid w:val="00D73A67"/>
    <w:rsid w:val="00D90697"/>
    <w:rsid w:val="00D970A9"/>
    <w:rsid w:val="00DF3845"/>
    <w:rsid w:val="00E1252A"/>
    <w:rsid w:val="00E41911"/>
    <w:rsid w:val="00E44B57"/>
    <w:rsid w:val="00E71753"/>
    <w:rsid w:val="00E92EEF"/>
    <w:rsid w:val="00EB010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08903-2116-417C-B1CD-BBEEC8DE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4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C4484-C3CC-43AF-A551-164C270E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618</Words>
  <Characters>3242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3510 Text of Previous Version (Jan. 18, 2017) - South Carolina Legislature Online</dc:title>
  <dc:creator>Rebecca Turner</dc:creator>
  <cp:lastModifiedBy>S Volk</cp:lastModifiedBy>
  <cp:revision>2</cp:revision>
  <cp:lastPrinted>2017-01-17T18:27:00Z</cp:lastPrinted>
  <dcterms:created xsi:type="dcterms:W3CDTF">2017-01-18T20:52:00Z</dcterms:created>
  <dcterms:modified xsi:type="dcterms:W3CDTF">2017-01-18T20:52:00Z</dcterms:modified>
</cp:coreProperties>
</file>