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83E" w:rsidRDefault="008738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8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11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06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PALMETTO HIGH SCHOOL </w:t>
      </w:r>
      <w:r w:rsidR="00EE6FA8">
        <w:t xml:space="preserve">VARSITY COMPETITIVE </w:t>
      </w:r>
      <w:r>
        <w:t>CHEERLEADING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OUTSTANDING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HONOR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</w:t>
      </w:r>
      <w:r w:rsidR="00954AC8">
        <w:rPr>
          <w:color w:val="000000" w:themeColor="text1"/>
          <w:u w:color="000000" w:themeColor="text1"/>
        </w:rPr>
        <w:t xml:space="preserve">SOUTH CAROLINA HIGH SCHOOL LEAGUE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COMPETITIVE CHEER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proud to recognize the Palmetto High School varsity </w:t>
      </w:r>
      <w:r w:rsidR="00EE6FA8">
        <w:t xml:space="preserve">competitive </w:t>
      </w:r>
      <w:r>
        <w:t>cheerleading team for winning top honors at the state competition on November 19, 2016, at Colonial Life Arena; and</w:t>
      </w:r>
    </w:p>
    <w:p w:rsidR="00D250A5" w:rsidRDefault="00D250A5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50A5" w:rsidRDefault="00D250A5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dedication and hard work </w:t>
      </w:r>
      <w:r w:rsidR="00CD45B6">
        <w:t>enabled</w:t>
      </w:r>
      <w:r>
        <w:t xml:space="preserve"> the</w:t>
      </w:r>
      <w:r w:rsidR="00CD45B6">
        <w:t xml:space="preserve"> Lady</w:t>
      </w:r>
      <w:r>
        <w:t xml:space="preserve"> Mustangs to soar over their stiff competition as they spent their Saturday battling sixteen other AAA teams. Scoring 304 overall, the </w:t>
      </w:r>
      <w:r w:rsidR="00CD45B6">
        <w:t xml:space="preserve">Lady </w:t>
      </w:r>
      <w:r>
        <w:t>Mustangs’ perseverance was rewarded; and</w:t>
      </w: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the support of their fans,</w:t>
      </w:r>
      <w:r w:rsidR="00CD45B6">
        <w:t xml:space="preserve"> the Lady Mustangs </w:t>
      </w:r>
      <w:r>
        <w:t>clinch</w:t>
      </w:r>
      <w:r w:rsidR="00CD45B6">
        <w:t>ed</w:t>
      </w:r>
      <w:r>
        <w:t xml:space="preserve"> their first </w:t>
      </w:r>
      <w:r w:rsidR="00EE6FA8">
        <w:t xml:space="preserve">varsity competitive </w:t>
      </w:r>
      <w:r>
        <w:t xml:space="preserve">cheerleading state championship as a Class AAA school. </w:t>
      </w:r>
      <w:r w:rsidR="00D250A5">
        <w:t>Their last win came in 2005 when they were classified as Class AA</w:t>
      </w:r>
      <w:r>
        <w:t>; and</w:t>
      </w: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>
        <w:rPr>
          <w:color w:val="000000" w:themeColor="text1"/>
          <w:u w:color="000000" w:themeColor="text1"/>
        </w:rPr>
        <w:t xml:space="preserve"> de</w:t>
      </w:r>
      <w:r w:rsidR="00D250A5">
        <w:rPr>
          <w:color w:val="000000" w:themeColor="text1"/>
          <w:u w:color="000000" w:themeColor="text1"/>
        </w:rPr>
        <w:t>monstrating energy and tenacity</w:t>
      </w:r>
      <w:r>
        <w:rPr>
          <w:color w:val="000000" w:themeColor="text1"/>
          <w:u w:color="000000" w:themeColor="text1"/>
        </w:rPr>
        <w:t xml:space="preserve">, the ladies of the Palmetto High varsity cheerleading team treated their fans to a spectacular finish. With </w:t>
      </w:r>
      <w:r w:rsidR="00D250A5">
        <w:rPr>
          <w:color w:val="000000" w:themeColor="text1"/>
          <w:u w:color="000000" w:themeColor="text1"/>
        </w:rPr>
        <w:t>Head C</w:t>
      </w:r>
      <w:r>
        <w:rPr>
          <w:color w:val="000000" w:themeColor="text1"/>
          <w:u w:color="000000" w:themeColor="text1"/>
        </w:rPr>
        <w:t>oaches Carol Brooks and Spenser Davis at the helm, the team finished out an un</w:t>
      </w:r>
      <w:r w:rsidR="00D250A5">
        <w:rPr>
          <w:color w:val="000000" w:themeColor="text1"/>
          <w:u w:color="000000" w:themeColor="text1"/>
        </w:rPr>
        <w:t xml:space="preserve">defeated season by winning the </w:t>
      </w:r>
      <w:r w:rsidR="00DD689A">
        <w:rPr>
          <w:color w:val="000000" w:themeColor="text1"/>
          <w:u w:color="000000" w:themeColor="text1"/>
        </w:rPr>
        <w:t>most coveted prize of all, the state championship trophy</w:t>
      </w:r>
      <w:r>
        <w:rPr>
          <w:color w:val="000000" w:themeColor="text1"/>
          <w:u w:color="000000" w:themeColor="text1"/>
        </w:rPr>
        <w:t>; and</w:t>
      </w: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</w:t>
      </w:r>
      <w:r w:rsidR="00D250A5">
        <w:rPr>
          <w:color w:val="000000" w:themeColor="text1"/>
          <w:u w:color="000000" w:themeColor="text1"/>
        </w:rPr>
        <w:t>renown</w:t>
      </w:r>
      <w:r>
        <w:rPr>
          <w:color w:val="000000" w:themeColor="text1"/>
          <w:u w:color="000000" w:themeColor="text1"/>
        </w:rPr>
        <w:t xml:space="preserve"> and respect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 xml:space="preserve">Palmetto </w:t>
      </w:r>
      <w:r>
        <w:lastRenderedPageBreak/>
        <w:t xml:space="preserve">High varsity </w:t>
      </w:r>
      <w:r w:rsidR="00EE6FA8">
        <w:t xml:space="preserve">competitive </w:t>
      </w:r>
      <w:r>
        <w:t xml:space="preserve">cheerleaders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anticipate hearing </w:t>
      </w:r>
      <w:r w:rsidR="00954AC8">
        <w:rPr>
          <w:color w:val="000000" w:themeColor="text1"/>
          <w:u w:color="000000" w:themeColor="text1"/>
        </w:rPr>
        <w:t xml:space="preserve">of their additional </w:t>
      </w:r>
      <w:r>
        <w:rPr>
          <w:color w:val="000000" w:themeColor="text1"/>
          <w:u w:color="000000" w:themeColor="text1"/>
        </w:rPr>
        <w:t xml:space="preserve">accomplishments in the </w:t>
      </w:r>
      <w:r w:rsidR="00954AC8">
        <w:rPr>
          <w:color w:val="000000" w:themeColor="text1"/>
          <w:u w:color="000000" w:themeColor="text1"/>
        </w:rPr>
        <w:t>future</w:t>
      </w:r>
      <w:r>
        <w:t>. Now, therefore,</w:t>
      </w: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Palmetto High School</w:t>
      </w:r>
      <w:r w:rsidR="00EE6FA8">
        <w:t xml:space="preserve"> varsity competitive </w:t>
      </w:r>
      <w:r>
        <w:t>cheerleading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 outstanding season and honor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</w:t>
      </w:r>
      <w:r w:rsidR="00954AC8">
        <w:rPr>
          <w:color w:val="000000" w:themeColor="text1"/>
          <w:u w:color="000000" w:themeColor="text1"/>
        </w:rPr>
        <w:t xml:space="preserve"> South Carolina High School League</w:t>
      </w:r>
      <w:r>
        <w:rPr>
          <w:color w:val="000000" w:themeColor="text1"/>
          <w:u w:color="000000" w:themeColor="text1"/>
        </w:rPr>
        <w:t xml:space="preserve">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 Competitive Cheer State 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6CB" w:rsidRDefault="00B606CB" w:rsidP="00B60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 xml:space="preserve">Principal </w:t>
      </w:r>
      <w:r>
        <w:rPr>
          <w:color w:val="000000" w:themeColor="text1"/>
          <w:u w:color="000000" w:themeColor="text1"/>
        </w:rPr>
        <w:t xml:space="preserve">Robert A. Roach and </w:t>
      </w:r>
      <w:r w:rsidR="00D250A5">
        <w:rPr>
          <w:color w:val="000000" w:themeColor="text1"/>
          <w:u w:color="000000" w:themeColor="text1"/>
        </w:rPr>
        <w:t>H</w:t>
      </w:r>
      <w:r w:rsidR="00D250A5">
        <w:t>ead C</w:t>
      </w:r>
      <w:r>
        <w:t xml:space="preserve">oaches </w:t>
      </w:r>
      <w:r>
        <w:rPr>
          <w:color w:val="000000" w:themeColor="text1"/>
          <w:u w:color="000000" w:themeColor="text1"/>
        </w:rPr>
        <w:t>Carol Brooks and Spenser Davis</w:t>
      </w:r>
      <w:r>
        <w:t>.</w:t>
      </w:r>
    </w:p>
    <w:p w:rsidR="00DE1369" w:rsidRDefault="006952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383E" w:rsidRDefault="0087383E" w:rsidP="0087383E">
      <w:pPr>
        <w:suppressAutoHyphens/>
      </w:pPr>
    </w:p>
    <w:sectPr w:rsidR="0087383E" w:rsidSect="008738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6CB" w:rsidRDefault="00B606CB" w:rsidP="009F0C77">
      <w:r>
        <w:separator/>
      </w:r>
    </w:p>
  </w:endnote>
  <w:endnote w:type="continuationSeparator" w:id="0">
    <w:p w:rsidR="00B606CB" w:rsidRDefault="00B606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14C775-8E10-4D35-97F5-F961CB3341E5}"/>
    <w:embedBold r:id="rId2" w:fontKey="{7C6862C2-411E-47DB-92A5-CD894407DF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66ACE6-7CF2-48DA-878D-FC909E5778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9DC2C3-8133-465A-8696-1C081E3C00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EEC26C-8413-4DE5-88AB-5652514306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369" w:rsidRPr="0087383E" w:rsidRDefault="0087383E" w:rsidP="008738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6CB" w:rsidRDefault="00B606CB" w:rsidP="009F0C77">
      <w:r>
        <w:separator/>
      </w:r>
    </w:p>
  </w:footnote>
  <w:footnote w:type="continuationSeparator" w:id="0">
    <w:p w:rsidR="00B606CB" w:rsidRDefault="00B606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25AHB17"/>
    <w:docVar w:name="CoverBillType" w:val="r"/>
    <w:docVar w:name="DocPath" w:val="L:\Council\bills\RT\17025AHB17.DOCX"/>
    <w:docVar w:name="dvBillNumber" w:val="355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3119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52C6"/>
    <w:rsid w:val="006D58AA"/>
    <w:rsid w:val="0073119E"/>
    <w:rsid w:val="00734F00"/>
    <w:rsid w:val="007A70AE"/>
    <w:rsid w:val="008362E8"/>
    <w:rsid w:val="0085786E"/>
    <w:rsid w:val="0087383E"/>
    <w:rsid w:val="008A1768"/>
    <w:rsid w:val="008A489F"/>
    <w:rsid w:val="008F0F33"/>
    <w:rsid w:val="008F4429"/>
    <w:rsid w:val="0094021A"/>
    <w:rsid w:val="00954AC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441"/>
    <w:rsid w:val="00B412D4"/>
    <w:rsid w:val="00B54C41"/>
    <w:rsid w:val="00B606C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45B6"/>
    <w:rsid w:val="00D250A5"/>
    <w:rsid w:val="00D73A67"/>
    <w:rsid w:val="00D970A9"/>
    <w:rsid w:val="00DD689A"/>
    <w:rsid w:val="00DE1369"/>
    <w:rsid w:val="00DF3845"/>
    <w:rsid w:val="00E41911"/>
    <w:rsid w:val="00E44B57"/>
    <w:rsid w:val="00E92EEF"/>
    <w:rsid w:val="00EE6FA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7CA269-B175-415E-B582-343C23781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45B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5B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4E10D-73E8-489E-8A3C-67FD4330E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326</Words>
  <Characters>1816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3551 Text of Previous Version (Jan. 24, 2017) - South Carolina Legislature Online</dc:title>
  <dc:creator>Rebecca Turner</dc:creator>
  <cp:lastModifiedBy>S Volk</cp:lastModifiedBy>
  <cp:revision>2</cp:revision>
  <cp:lastPrinted>2017-01-23T15:45:00Z</cp:lastPrinted>
  <dcterms:created xsi:type="dcterms:W3CDTF">2017-01-24T17:38:00Z</dcterms:created>
  <dcterms:modified xsi:type="dcterms:W3CDTF">2017-01-24T17:38:00Z</dcterms:modified>
</cp:coreProperties>
</file>