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5F5D" w:rsidRDefault="00A75F5D" w:rsidP="00DD4D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DD4DE5" w:rsidRDefault="00DD4DE5" w:rsidP="00DD4D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4DE5" w:rsidRDefault="00DD4DE5" w:rsidP="00DD4D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4DE5" w:rsidRDefault="00DD4DE5" w:rsidP="00DD4D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4DE5" w:rsidRDefault="00DD4DE5" w:rsidP="00DD4D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4DE5" w:rsidRDefault="00DD4DE5" w:rsidP="00DD4D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4DE5" w:rsidRDefault="00DD4DE5" w:rsidP="00DD4D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75F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05BC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3E28" w:rsidRDefault="00493E28" w:rsidP="00493E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59</w:t>
      </w:r>
      <w:r w:rsidR="00966B52">
        <w:noBreakHyphen/>
      </w:r>
      <w:r>
        <w:t>101</w:t>
      </w:r>
      <w:r w:rsidR="00966B52">
        <w:noBreakHyphen/>
      </w:r>
      <w:r>
        <w:t>220 SO AS TO DEFINE CERTAIN TERMS CONCERNING ANTI</w:t>
      </w:r>
      <w:r w:rsidR="00966B52">
        <w:noBreakHyphen/>
      </w:r>
      <w:r>
        <w:t>SEMITISM, TO PROVIDE INSTITUTIONS OF HIGHER LEARNING IN THIS STATE SHALL CONSIDER THIS DEFINITION WHEN</w:t>
      </w:r>
      <w:r w:rsidRPr="00C75C70">
        <w:t xml:space="preserve"> REVIEWING, INVESTIGATING, OR DECIDING WHETHER THERE HAS BEEN A VIOLATION OF A</w:t>
      </w:r>
      <w:r>
        <w:t>N</w:t>
      </w:r>
      <w:r w:rsidRPr="00C75C70">
        <w:t xml:space="preserve"> </w:t>
      </w:r>
      <w:r>
        <w:t>INSTITUTION</w:t>
      </w:r>
      <w:r w:rsidR="0030464C">
        <w:t>AL</w:t>
      </w:r>
      <w:r w:rsidRPr="00C75C70">
        <w:t xml:space="preserve"> POLICY PROHIBITING DISCRIMINATORY PRACTICES ON THE BASIS OF RELIGION</w:t>
      </w:r>
      <w:r>
        <w:t xml:space="preserve">, AND TO PROVIDE NOTHING IN THIS ACT MAY BE CONSTRUED TO DIMINISH OR INFRINGE UPON ANY RIGHTS AFFORDED BY THE FIRST AMENDMENT TO THE UNITED STATES CONSTITUTION OR </w:t>
      </w:r>
      <w:r w:rsidR="00EC0279">
        <w:t xml:space="preserve">SECTION 2, </w:t>
      </w:r>
      <w:r>
        <w:t>ARTICLE I OF THE CONSTITUTION OF THIS STATE.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05BC2" w:rsidRDefault="00405B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05BC2" w:rsidRDefault="00405B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3E28" w:rsidRDefault="00405BC2" w:rsidP="00493E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93E28">
        <w:t>Article 1, Chapter 101, Title 59 of the 1976 Code is amended by adding:</w:t>
      </w:r>
    </w:p>
    <w:p w:rsidR="00493E28" w:rsidRDefault="00493E28" w:rsidP="00493E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3E28" w:rsidRPr="00C75C70" w:rsidRDefault="00493E28" w:rsidP="00493E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 w:rsidR="00966B52">
        <w:noBreakHyphen/>
      </w:r>
      <w:r>
        <w:t>101</w:t>
      </w:r>
      <w:r w:rsidR="00966B52">
        <w:noBreakHyphen/>
      </w:r>
      <w:r>
        <w:t>220.</w:t>
      </w:r>
      <w:r>
        <w:tab/>
        <w:t>(A)</w:t>
      </w:r>
      <w:r>
        <w:tab/>
      </w:r>
      <w:r w:rsidRPr="00C75C70">
        <w:t xml:space="preserve">For purposes of this section, the term </w:t>
      </w:r>
      <w:r w:rsidR="00966B52" w:rsidRPr="00966B52">
        <w:t>‘</w:t>
      </w:r>
      <w:r w:rsidRPr="00C75C70">
        <w:t>definition of anti</w:t>
      </w:r>
      <w:r w:rsidR="00966B52">
        <w:noBreakHyphen/>
      </w:r>
      <w:r w:rsidRPr="00C75C70">
        <w:t>Semitism</w:t>
      </w:r>
      <w:r w:rsidR="00966B52" w:rsidRPr="00966B52">
        <w:t>’</w:t>
      </w:r>
      <w:r w:rsidR="0030464C">
        <w:t xml:space="preserve"> includes</w:t>
      </w:r>
      <w:r>
        <w:t>:</w:t>
      </w:r>
    </w:p>
    <w:p w:rsidR="00493E28" w:rsidRPr="00C75C70" w:rsidRDefault="00493E28" w:rsidP="00493E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C75C70">
        <w:t>(1)</w:t>
      </w:r>
      <w:r>
        <w:tab/>
      </w:r>
      <w:r w:rsidRPr="00C75C70">
        <w:t>the definition of anti</w:t>
      </w:r>
      <w:r w:rsidR="00966B52">
        <w:noBreakHyphen/>
      </w:r>
      <w:r w:rsidRPr="00C75C70">
        <w:t>Semitism set forth by the Special Envoy to Monitor and Combat Anti</w:t>
      </w:r>
      <w:r w:rsidR="00966B52">
        <w:noBreakHyphen/>
      </w:r>
      <w:r w:rsidRPr="00C75C70">
        <w:t xml:space="preserve">Semitism of </w:t>
      </w:r>
      <w:r w:rsidR="0030464C">
        <w:t>the Department of State in the f</w:t>
      </w:r>
      <w:r w:rsidRPr="00C75C70">
        <w:t xml:space="preserve">act </w:t>
      </w:r>
      <w:r w:rsidR="0030464C">
        <w:t>s</w:t>
      </w:r>
      <w:r w:rsidRPr="00C75C70">
        <w:t>heet issued on June 8, 2010; and</w:t>
      </w:r>
    </w:p>
    <w:p w:rsidR="00493E28" w:rsidRPr="00C75C70" w:rsidRDefault="00493E28" w:rsidP="00493E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C75C70">
        <w:t>(2)</w:t>
      </w:r>
      <w:r>
        <w:tab/>
      </w:r>
      <w:r w:rsidRPr="00C75C70">
        <w:t xml:space="preserve">the examples set forth under the headings </w:t>
      </w:r>
      <w:r w:rsidR="00966B52" w:rsidRPr="00966B52">
        <w:t>‘</w:t>
      </w:r>
      <w:r w:rsidRPr="00C75C70">
        <w:t>Contemporary Examples of Anti</w:t>
      </w:r>
      <w:r w:rsidR="00966B52">
        <w:noBreakHyphen/>
      </w:r>
      <w:r w:rsidRPr="00C75C70">
        <w:t>Semitism</w:t>
      </w:r>
      <w:r w:rsidR="00966B52" w:rsidRPr="00966B52">
        <w:t>’</w:t>
      </w:r>
      <w:r w:rsidRPr="00C75C70">
        <w:t xml:space="preserve"> and </w:t>
      </w:r>
      <w:r w:rsidR="00966B52" w:rsidRPr="00966B52">
        <w:t>‘</w:t>
      </w:r>
      <w:r w:rsidRPr="00C75C70">
        <w:t>What is Anti</w:t>
      </w:r>
      <w:r w:rsidR="00966B52">
        <w:noBreakHyphen/>
      </w:r>
      <w:r w:rsidRPr="00C75C70">
        <w:t>Semitism Relative to Israel?</w:t>
      </w:r>
      <w:r w:rsidR="00966B52" w:rsidRPr="00966B52">
        <w:t>’</w:t>
      </w:r>
      <w:r w:rsidRPr="00C75C70">
        <w:t xml:space="preserve"> </w:t>
      </w:r>
      <w:r w:rsidR="0030464C">
        <w:t>in</w:t>
      </w:r>
      <w:r w:rsidRPr="00C75C70">
        <w:t xml:space="preserve"> the </w:t>
      </w:r>
      <w:r w:rsidR="0030464C">
        <w:t>f</w:t>
      </w:r>
      <w:r w:rsidRPr="00C75C70">
        <w:t xml:space="preserve">act </w:t>
      </w:r>
      <w:r w:rsidR="0030464C">
        <w:t>s</w:t>
      </w:r>
      <w:r w:rsidRPr="00C75C70">
        <w:t>heet.</w:t>
      </w:r>
    </w:p>
    <w:p w:rsidR="00493E28" w:rsidRPr="00C75C70" w:rsidRDefault="00493E28" w:rsidP="00493E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</w:r>
      <w:r w:rsidRPr="00C75C70">
        <w:t xml:space="preserve">In reviewing, investigating, or deciding whether there has been a violation of a </w:t>
      </w:r>
      <w:r>
        <w:t xml:space="preserve">college or </w:t>
      </w:r>
      <w:r w:rsidRPr="00C75C70">
        <w:t xml:space="preserve">university policy prohibiting discriminatory practices on the basis of religion, South Carolina </w:t>
      </w:r>
      <w:r w:rsidRPr="00C75C70">
        <w:lastRenderedPageBreak/>
        <w:t xml:space="preserve">public </w:t>
      </w:r>
      <w:r>
        <w:t xml:space="preserve">colleges and </w:t>
      </w:r>
      <w:r w:rsidRPr="00C75C70">
        <w:t>universities shall take into consideration the definition of anti</w:t>
      </w:r>
      <w:r w:rsidR="00966B52">
        <w:noBreakHyphen/>
      </w:r>
      <w:r w:rsidRPr="00C75C70">
        <w:t>Semitism for purposes of determining whether the alleged practice was motivated by anti</w:t>
      </w:r>
      <w:r w:rsidR="00966B52">
        <w:noBreakHyphen/>
      </w:r>
      <w:r w:rsidRPr="00C75C70">
        <w:t>Semitic intent.</w:t>
      </w:r>
    </w:p>
    <w:p w:rsidR="00405BC2" w:rsidRDefault="00493E28" w:rsidP="00493E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</w:r>
      <w:r w:rsidRPr="00C75C70">
        <w:t xml:space="preserve">Nothing in this section </w:t>
      </w:r>
      <w:r>
        <w:t>may</w:t>
      </w:r>
      <w:r w:rsidRPr="00C75C70">
        <w:t xml:space="preserve"> be construed to diminish or infringe upon any right protected under the First Amendment to the Constitution of the United States or </w:t>
      </w:r>
      <w:r w:rsidR="0030464C">
        <w:t xml:space="preserve">Section 2, </w:t>
      </w:r>
      <w:r w:rsidRPr="00C75C70">
        <w:t>Article I of the South Carolina Constitution</w:t>
      </w:r>
      <w:r w:rsidR="0030464C">
        <w:t>, 1895</w:t>
      </w:r>
      <w:r w:rsidRPr="00C75C70">
        <w:t>.</w:t>
      </w:r>
      <w:r>
        <w:t>”</w:t>
      </w:r>
    </w:p>
    <w:p w:rsidR="00405BC2" w:rsidRDefault="00405B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5BC2" w:rsidRDefault="00405BC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93E28">
        <w:t>2</w:t>
      </w:r>
      <w:r>
        <w:t>.</w:t>
      </w:r>
      <w:r>
        <w:tab/>
        <w:t>This act takes effect upon approval by the Governor.</w:t>
      </w:r>
    </w:p>
    <w:p w:rsidR="00283122" w:rsidRDefault="00966B52" w:rsidP="00EC02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75F5D" w:rsidRDefault="00A75F5D" w:rsidP="00A75F5D">
      <w:pPr>
        <w:suppressAutoHyphens/>
      </w:pPr>
    </w:p>
    <w:sectPr w:rsidR="00A75F5D" w:rsidSect="00A75F5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5BC2" w:rsidRDefault="00405BC2" w:rsidP="009F0C77">
      <w:r>
        <w:separator/>
      </w:r>
    </w:p>
  </w:endnote>
  <w:endnote w:type="continuationSeparator" w:id="0">
    <w:p w:rsidR="00405BC2" w:rsidRDefault="00405BC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E21F0CD-14C5-4241-8203-AE7704600FEA}"/>
    <w:embedBold r:id="rId2" w:fontKey="{E645AAC2-C688-419D-AB9E-222EE8D7109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5E63E0D-6D6C-4E46-B496-CFBEDDC2DB7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A65EB8A-E914-46E9-BB32-5B759594AD0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375B3C5-56DD-4C31-8533-6C390D0BA10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3122" w:rsidRPr="00A75F5D" w:rsidRDefault="00A75F5D" w:rsidP="00A75F5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5BC2" w:rsidRDefault="00405BC2" w:rsidP="009F0C77">
      <w:r>
        <w:separator/>
      </w:r>
    </w:p>
  </w:footnote>
  <w:footnote w:type="continuationSeparator" w:id="0">
    <w:p w:rsidR="00405BC2" w:rsidRDefault="00405BC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089WAB17"/>
    <w:docVar w:name="CoverBillType" w:val="b"/>
    <w:docVar w:name="DocPath" w:val="L:\Council\bills\AGM\19089WAB17.DOCX"/>
    <w:docVar w:name="dvBillNumber" w:val="3643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405BC2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1D8B"/>
    <w:rsid w:val="00205238"/>
    <w:rsid w:val="00215543"/>
    <w:rsid w:val="002321B6"/>
    <w:rsid w:val="00250967"/>
    <w:rsid w:val="002543C8"/>
    <w:rsid w:val="0025541D"/>
    <w:rsid w:val="00283122"/>
    <w:rsid w:val="00284AAE"/>
    <w:rsid w:val="002D3F43"/>
    <w:rsid w:val="002E5912"/>
    <w:rsid w:val="00301B21"/>
    <w:rsid w:val="0030464C"/>
    <w:rsid w:val="00325348"/>
    <w:rsid w:val="0032732C"/>
    <w:rsid w:val="00336AD0"/>
    <w:rsid w:val="0037079A"/>
    <w:rsid w:val="003C4DAB"/>
    <w:rsid w:val="003D01E8"/>
    <w:rsid w:val="003E5288"/>
    <w:rsid w:val="003E7614"/>
    <w:rsid w:val="003F6D79"/>
    <w:rsid w:val="00405BC2"/>
    <w:rsid w:val="0041760A"/>
    <w:rsid w:val="00417C01"/>
    <w:rsid w:val="004403BD"/>
    <w:rsid w:val="00461441"/>
    <w:rsid w:val="004809EE"/>
    <w:rsid w:val="00493E28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276E6"/>
    <w:rsid w:val="008362E8"/>
    <w:rsid w:val="0085786E"/>
    <w:rsid w:val="008A1768"/>
    <w:rsid w:val="008A489F"/>
    <w:rsid w:val="008F0F33"/>
    <w:rsid w:val="008F4429"/>
    <w:rsid w:val="0094021A"/>
    <w:rsid w:val="00966B52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75F5D"/>
    <w:rsid w:val="00A833AB"/>
    <w:rsid w:val="00A9741D"/>
    <w:rsid w:val="00AC34A2"/>
    <w:rsid w:val="00AD1C9A"/>
    <w:rsid w:val="00AD4B17"/>
    <w:rsid w:val="00B24484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D4DE5"/>
    <w:rsid w:val="00DF3845"/>
    <w:rsid w:val="00E41911"/>
    <w:rsid w:val="00E44B57"/>
    <w:rsid w:val="00E92EEF"/>
    <w:rsid w:val="00EC0279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6E8970B-305E-4958-843B-E1945DC1B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66B5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6B5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26677-B4CA-4121-B3CF-72AE51F765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5D4D5171.dotm</Template>
  <TotalTime>0</TotalTime>
  <Pages>2</Pages>
  <Words>299</Words>
  <Characters>1590</Characters>
  <Application>Microsoft Office Word</Application>
  <DocSecurity>0</DocSecurity>
  <Lines>52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3643 Text of Previous Version (Feb. 2, 2017) - South Carolina Legislature Online</dc:title>
  <dc:creator>angiemorgan</dc:creator>
  <cp:lastModifiedBy>S Volk</cp:lastModifiedBy>
  <cp:revision>2</cp:revision>
  <cp:lastPrinted>2017-01-30T15:47:00Z</cp:lastPrinted>
  <dcterms:created xsi:type="dcterms:W3CDTF">2017-02-02T15:41:00Z</dcterms:created>
  <dcterms:modified xsi:type="dcterms:W3CDTF">2017-02-02T15:41:00Z</dcterms:modified>
</cp:coreProperties>
</file>