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22, 2018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33" w:rsidRPr="00872E33" w:rsidRDefault="00872E33" w:rsidP="00872E3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3684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22F2C">
        <w:t>Reps. G.R. Smith, Loftis, Hamilton, Elliott, Burns and Bedingfield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3/22/18--H.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2017.</w:t>
      </w:r>
    </w:p>
    <w:p w:rsidR="00872E33" w:rsidRPr="00872E33" w:rsidRDefault="00872E33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33" w:rsidRPr="00872E33" w:rsidRDefault="00872E33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3684) </w:t>
      </w:r>
      <w:r w:rsidRPr="00872E33">
        <w:rPr>
          <w:color w:val="000000" w:themeColor="text1"/>
          <w:u w:color="000000" w:themeColor="text1"/>
        </w:rPr>
        <w:t>to amend Section 12</w:t>
      </w:r>
      <w:r w:rsidRPr="00872E33">
        <w:rPr>
          <w:color w:val="000000" w:themeColor="text1"/>
          <w:u w:color="000000" w:themeColor="text1"/>
        </w:rPr>
        <w:noBreakHyphen/>
        <w:t>54</w:t>
      </w:r>
      <w:r w:rsidRPr="00872E33">
        <w:rPr>
          <w:color w:val="000000" w:themeColor="text1"/>
          <w:u w:color="000000" w:themeColor="text1"/>
        </w:rPr>
        <w:noBreakHyphen/>
        <w:t>122, Code of Laws of South Carolina, 1976, relating to tax liens, so as to allow the Department of Revenue to implement</w:t>
      </w:r>
      <w:r>
        <w:t>, etc., respectfully</w:t>
      </w:r>
    </w:p>
    <w:p w:rsidR="00872E33" w:rsidRPr="00872E33" w:rsidRDefault="00872E33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BRIAN W. WHITE for Committee.</w:t>
      </w:r>
    </w:p>
    <w:p w:rsidR="00872E33" w:rsidRPr="00872E33" w:rsidRDefault="00872E33" w:rsidP="00872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2E33" w:rsidRDefault="00872E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2E33" w:rsidSect="00872E3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34C0" w:rsidRDefault="004434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3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33B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122, CODE OF LAWS OF SOUTH CAROLINA, 1976, RELATING TO TAX LIENS, SO AS TO ALLOW THE DEPARTMENT OF REVENUE TO IMPLEMENT A SYSTEM OF FILING AND INDEXING LIENS WHICH IS ACCESSIBLE TO THE PUBLIC OVER THE INTERNET OR THROUGH OTHER MEANS.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326" w:rsidRDefault="000E2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2326" w:rsidRDefault="000E2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7BF" w:rsidRPr="00EB33BB" w:rsidRDefault="000E2326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67BF" w:rsidRPr="00EB33BB">
        <w:rPr>
          <w:color w:val="000000" w:themeColor="text1"/>
          <w:u w:color="000000" w:themeColor="text1"/>
        </w:rPr>
        <w:t>Section 12</w:t>
      </w:r>
      <w:r w:rsidR="000967BF">
        <w:rPr>
          <w:color w:val="000000" w:themeColor="text1"/>
          <w:u w:color="000000" w:themeColor="text1"/>
        </w:rPr>
        <w:noBreakHyphen/>
      </w:r>
      <w:r w:rsidR="000967BF" w:rsidRPr="00EB33BB">
        <w:rPr>
          <w:color w:val="000000" w:themeColor="text1"/>
          <w:u w:color="000000" w:themeColor="text1"/>
        </w:rPr>
        <w:t>54</w:t>
      </w:r>
      <w:r w:rsidR="000967BF">
        <w:rPr>
          <w:color w:val="000000" w:themeColor="text1"/>
          <w:u w:color="000000" w:themeColor="text1"/>
        </w:rPr>
        <w:noBreakHyphen/>
      </w:r>
      <w:r w:rsidR="000967BF" w:rsidRPr="00EB33BB">
        <w:rPr>
          <w:color w:val="000000" w:themeColor="text1"/>
          <w:u w:color="000000" w:themeColor="text1"/>
        </w:rPr>
        <w:t>122(G) of the 1976 Code is amended by adding an appropriately numbered item at the end to read:</w:t>
      </w: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 xml:space="preserve"> </w:t>
      </w: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ab/>
        <w:t>“(  )</w:t>
      </w:r>
      <w:r w:rsidRPr="00EB33BB">
        <w:rPr>
          <w:color w:val="000000" w:themeColor="text1"/>
          <w:u w:color="000000" w:themeColor="text1"/>
        </w:rPr>
        <w:tab/>
        <w:t xml:space="preserve">Instead of filing a tax lien notice pursuant to item (1), the department may implement a system of filing and indexing liens which must be accessible to the public over the </w:t>
      </w:r>
      <w:r w:rsidR="00EE4D34">
        <w:rPr>
          <w:color w:val="000000" w:themeColor="text1"/>
          <w:u w:color="000000" w:themeColor="text1"/>
        </w:rPr>
        <w:t>I</w:t>
      </w:r>
      <w:r w:rsidRPr="00EB33BB">
        <w:rPr>
          <w:color w:val="000000" w:themeColor="text1"/>
          <w:u w:color="000000" w:themeColor="text1"/>
        </w:rPr>
        <w:t>nternet or through other means as the department considers appropriate.  A lien filed pursuant to this item is effective statewide from the date and time it is recorded and encumbers all the taxpayer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property and rights to property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120, regardless of the property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location.  A lien filed pursuant to item (1) remains effective from the date and time it was recorded.  Nothing in this item may be construed so as to extend the effectiveness of a lien beyond ten years from the date of filing,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120.”</w:t>
      </w:r>
    </w:p>
    <w:p w:rsidR="000967BF" w:rsidRPr="00EB33BB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326" w:rsidRDefault="000967BF" w:rsidP="0009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33BB">
        <w:rPr>
          <w:color w:val="000000" w:themeColor="text1"/>
          <w:u w:color="000000" w:themeColor="text1"/>
        </w:rPr>
        <w:t>SECTION</w:t>
      </w:r>
      <w:r w:rsidRPr="00EB33BB">
        <w:rPr>
          <w:color w:val="000000" w:themeColor="text1"/>
          <w:u w:color="000000" w:themeColor="text1"/>
        </w:rPr>
        <w:tab/>
        <w:t>2.</w:t>
      </w:r>
      <w:r w:rsidRPr="00EB33BB">
        <w:rPr>
          <w:color w:val="000000" w:themeColor="text1"/>
          <w:u w:color="000000" w:themeColor="text1"/>
        </w:rPr>
        <w:tab/>
        <w:t>This act takes effect July 1, 2017.</w:t>
      </w:r>
    </w:p>
    <w:p w:rsidR="00D06A62" w:rsidRDefault="000967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3EE6" w:rsidRDefault="00AB3EE6" w:rsidP="00AB3EE6">
      <w:pPr>
        <w:suppressAutoHyphens/>
      </w:pPr>
    </w:p>
    <w:sectPr w:rsidR="00AB3EE6" w:rsidSect="00872E3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326" w:rsidRDefault="000E2326" w:rsidP="009F0C77">
      <w:r>
        <w:separator/>
      </w:r>
    </w:p>
  </w:endnote>
  <w:endnote w:type="continuationSeparator" w:id="0">
    <w:p w:rsidR="000E2326" w:rsidRDefault="000E23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FB1614-B831-4303-BFA5-E6E88DC34014}"/>
    <w:embedBold r:id="rId2" w:fontKey="{5DFF9C88-B287-46EC-9962-FDB5A78328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793D40-B421-48BB-A5F4-92B9E3AD06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7458DF-89D5-4120-8A89-34CEEFB40B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75BC0-234A-4C6E-AEB2-4FBA10DB6F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A62" w:rsidRPr="004434C0" w:rsidRDefault="004434C0" w:rsidP="004434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</w:t>
    </w:r>
    <w:r w:rsidR="00872E33">
      <w:t>-</w:t>
    </w:r>
    <w:r w:rsidR="00872E33">
      <w:fldChar w:fldCharType="begin"/>
    </w:r>
    <w:r w:rsidR="00872E33">
      <w:instrText xml:space="preserve"> PAGE  \* MERGEFORMAT </w:instrText>
    </w:r>
    <w:r w:rsidR="00872E33">
      <w:fldChar w:fldCharType="separate"/>
    </w:r>
    <w:r w:rsidR="00F714BB">
      <w:rPr>
        <w:noProof/>
      </w:rPr>
      <w:t>1</w:t>
    </w:r>
    <w:r w:rsidR="00872E33">
      <w:fldChar w:fldCharType="end"/>
    </w:r>
    <w:r w:rsidR="00872E3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33" w:rsidRPr="004434C0" w:rsidRDefault="00872E33" w:rsidP="004434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3E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326" w:rsidRDefault="000E2326" w:rsidP="009F0C77">
      <w:r>
        <w:separator/>
      </w:r>
    </w:p>
  </w:footnote>
  <w:footnote w:type="continuationSeparator" w:id="0">
    <w:p w:rsidR="000E2326" w:rsidRDefault="000E23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20DG17"/>
    <w:docVar w:name="CoverBillType" w:val="b"/>
    <w:docVar w:name="DocPath" w:val="L:\Council\bills\BBM\9620DG17.DOCX"/>
    <w:docVar w:name="dvBillNumber" w:val="368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E2326"/>
    <w:rsid w:val="00011869"/>
    <w:rsid w:val="00015CD6"/>
    <w:rsid w:val="000967BF"/>
    <w:rsid w:val="000E0100"/>
    <w:rsid w:val="000E1785"/>
    <w:rsid w:val="000E232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4C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2E3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EE6"/>
    <w:rsid w:val="00AC34A2"/>
    <w:rsid w:val="00AD1C9A"/>
    <w:rsid w:val="00AD4B17"/>
    <w:rsid w:val="00B412D4"/>
    <w:rsid w:val="00BB2A1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6A62"/>
    <w:rsid w:val="00D73A67"/>
    <w:rsid w:val="00D970A9"/>
    <w:rsid w:val="00DF3845"/>
    <w:rsid w:val="00E41911"/>
    <w:rsid w:val="00E44B57"/>
    <w:rsid w:val="00E62E33"/>
    <w:rsid w:val="00E92EEF"/>
    <w:rsid w:val="00EE4D34"/>
    <w:rsid w:val="00EF2368"/>
    <w:rsid w:val="00F24442"/>
    <w:rsid w:val="00F50AE3"/>
    <w:rsid w:val="00F655B7"/>
    <w:rsid w:val="00F656BA"/>
    <w:rsid w:val="00F67CF1"/>
    <w:rsid w:val="00F714BB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700D06-7877-4225-9977-E11A22F4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D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5303B-D46B-406D-87D4-DF7343CF3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4614E4A0.dotm</Template>
  <TotalTime>0</TotalTime>
  <Pages>2</Pages>
  <Words>311</Words>
  <Characters>1484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3684 Text of Previous Version (Mar. 22, 2018) - South Carolina Legislature Online</dc:title>
  <dc:creator>BRENDA MELTON</dc:creator>
  <cp:lastModifiedBy>Miriam Cook</cp:lastModifiedBy>
  <cp:revision>2</cp:revision>
  <cp:lastPrinted>2017-02-07T16:40:00Z</cp:lastPrinted>
  <dcterms:created xsi:type="dcterms:W3CDTF">2018-03-22T23:10:00Z</dcterms:created>
  <dcterms:modified xsi:type="dcterms:W3CDTF">2018-03-22T23:10:00Z</dcterms:modified>
</cp:coreProperties>
</file>