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181" w:rsidRPr="00DA202B" w:rsidRDefault="000C71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00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PATRICIA BRYANT SIMPSON, UPON THE OCCASION OF HER RETIREMENT AFTER THIRTY YEARS OF EXEMPLARY SERVICE, AND TO WISH HER CONTINUED SUCCESS AND HAPPINESS IN ALL HER FUTURE ENDEAVORS.</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Patricia “Pat” Bryant Simpson</w:t>
      </w:r>
      <w:r w:rsidRPr="00E11DA4">
        <w:t xml:space="preserve"> will </w:t>
      </w:r>
      <w:r>
        <w:t>enjoy</w:t>
      </w:r>
      <w:r w:rsidRPr="00E11DA4">
        <w:t xml:space="preserve"> a well</w:t>
      </w:r>
      <w:r w:rsidR="00AB02B1">
        <w:noBreakHyphen/>
      </w:r>
      <w:r w:rsidRPr="00E11DA4">
        <w:t xml:space="preserve">deserved retirement after </w:t>
      </w:r>
      <w:r>
        <w:t>thirty</w:t>
      </w:r>
      <w:r w:rsidRPr="00E11DA4">
        <w:t xml:space="preserve"> years as </w:t>
      </w:r>
      <w:r>
        <w:t>an invaluable asset to Greenwood County;</w:t>
      </w:r>
      <w:r w:rsidR="0008554B">
        <w:t xml:space="preserve"> </w:t>
      </w:r>
      <w:r w:rsidRPr="00E11DA4">
        <w:t>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Rex C. Bryant</w:t>
      </w:r>
      <w:r w:rsidR="00FB21F2">
        <w:t>, Sr., a</w:t>
      </w:r>
      <w:r>
        <w:t xml:space="preserve">nd Emma Tooley Bryant, </w:t>
      </w:r>
      <w:r w:rsidR="0008554B">
        <w:t xml:space="preserve">Pat </w:t>
      </w:r>
      <w:r>
        <w:t xml:space="preserve">attended Ninety Six High School and </w:t>
      </w:r>
      <w:r w:rsidR="0008554B">
        <w:t>Piedmont Technical College</w:t>
      </w:r>
      <w:r w:rsidR="006E1A5B">
        <w:t xml:space="preserve"> and obtained her paralegal certification from the University of South Carolina</w:t>
      </w:r>
      <w:r w:rsidR="0008554B">
        <w:t xml:space="preserve">; </w:t>
      </w:r>
      <w:r>
        <w:t>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554B">
        <w:t xml:space="preserve"> Pat began working for the Greenwood County Probate Court</w:t>
      </w:r>
      <w:r w:rsidR="00DA202B">
        <w:t xml:space="preserve"> in 1977</w:t>
      </w:r>
      <w:r w:rsidR="006E1A5B">
        <w:t>, serving as Probate Court Clerk in the late 1970s and mid-to-late 1980s</w:t>
      </w:r>
      <w:r w:rsidR="0008554B">
        <w:t>.</w:t>
      </w:r>
      <w:r w:rsidR="006E1A5B">
        <w:t xml:space="preserve"> </w:t>
      </w:r>
      <w:r w:rsidR="0008554B">
        <w:t xml:space="preserve"> In 1993, she started </w:t>
      </w:r>
      <w:r w:rsidR="00DA202B">
        <w:t xml:space="preserve">working </w:t>
      </w:r>
      <w:r w:rsidR="0008554B">
        <w:t xml:space="preserve">for the Greenwood County Magistrate Court, where she served as Civil Court Clerk. Her duties included managing small claims </w:t>
      </w:r>
      <w:r w:rsidR="006E1A5B">
        <w:t xml:space="preserve">and landlord/tenant </w:t>
      </w:r>
      <w:r w:rsidR="0008554B">
        <w:t>cases; and</w:t>
      </w:r>
    </w:p>
    <w:p w:rsidR="0008554B"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4B"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A5B">
        <w:t xml:space="preserve">later </w:t>
      </w:r>
      <w:r>
        <w:t xml:space="preserve">Pat was promoted to Judicial Assistant. As such, she oversaw all jury trial matters, including docketing, juror summons, payments, transcribing, and preliminary hearing scheduling. In this role, her talents were recognized </w:t>
      </w:r>
      <w:r w:rsidR="009A19F2">
        <w:t>and she was once again promoted.</w:t>
      </w:r>
      <w:r>
        <w:t xml:space="preserve"> </w:t>
      </w:r>
      <w:r w:rsidR="009A19F2">
        <w:t>T</w:t>
      </w:r>
      <w:r>
        <w:t>his time</w:t>
      </w:r>
      <w:r w:rsidR="009A19F2">
        <w:t xml:space="preserve"> she was elevated</w:t>
      </w:r>
      <w:r>
        <w:t xml:space="preserve"> to the position of Magistrate Court Administrator. With the promotion came additional administrative and financial dut</w:t>
      </w:r>
      <w:r w:rsidR="009A19F2">
        <w:t xml:space="preserve">ies that </w:t>
      </w:r>
      <w:r w:rsidR="006E1A5B">
        <w:t xml:space="preserve">were </w:t>
      </w:r>
      <w:r w:rsidR="009A19F2">
        <w:t>comprised of personnel</w:t>
      </w:r>
      <w:r w:rsidR="00AB02B1">
        <w:noBreakHyphen/>
      </w:r>
      <w:r w:rsidR="009A19F2">
        <w:t>related duties, such as accounting, payroll, and procurement,</w:t>
      </w:r>
      <w:r>
        <w:t xml:space="preserve"> in addition to assisting </w:t>
      </w:r>
      <w:r w:rsidR="009A19F2">
        <w:t xml:space="preserve">the </w:t>
      </w:r>
      <w:r>
        <w:t>Chief Magistrate with correspondence</w:t>
      </w:r>
      <w:r w:rsidR="009A19F2">
        <w:t xml:space="preserve"> </w:t>
      </w:r>
      <w:r>
        <w:t>and</w:t>
      </w:r>
      <w:r w:rsidR="009A19F2">
        <w:t xml:space="preserve"> acting as the </w:t>
      </w:r>
      <w:r>
        <w:lastRenderedPageBreak/>
        <w:t>chief liaison with the South Carolina Judicial Department Case Management System</w:t>
      </w:r>
      <w:r w:rsidR="009A19F2">
        <w:t>. Her prowess with the S</w:t>
      </w:r>
      <w:r w:rsidR="006E1A5B">
        <w:t>.</w:t>
      </w:r>
      <w:r w:rsidR="009A19F2">
        <w:t>C</w:t>
      </w:r>
      <w:r w:rsidR="006E1A5B">
        <w:t xml:space="preserve">. </w:t>
      </w:r>
      <w:r w:rsidR="009A19F2">
        <w:t>Judicial Depart</w:t>
      </w:r>
      <w:r w:rsidR="00DA202B">
        <w:t>ment Case Management System was</w:t>
      </w:r>
      <w:r w:rsidR="009A19F2">
        <w:t xml:space="preserve"> noticed by former Chief Justice Jean Toal of the South Carolina Supreme Court</w:t>
      </w:r>
      <w:r w:rsidR="00AB02B1">
        <w:t>,</w:t>
      </w:r>
      <w:r w:rsidR="009A19F2">
        <w:t xml:space="preserve"> who chose Pat to coach several other counties across the State in the implementation of the system</w:t>
      </w:r>
      <w:r>
        <w:t>; 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A5B" w:rsidRDefault="006E1A5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support of her loving husband Jon “Keith” Simpson, daughter Crystal Bullard, and precious grandson Nicholas Boswell, Pat also served honorably as a part-time judge for Greenwood Municipal Court and associate judge for the Municipality of Ware Shoals; and</w:t>
      </w:r>
    </w:p>
    <w:p w:rsidR="006E1A5B" w:rsidRDefault="006E1A5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rsidR="0008554B">
        <w:t xml:space="preserve"> </w:t>
      </w:r>
      <w:r>
        <w:rPr>
          <w:color w:val="000000" w:themeColor="text1"/>
          <w:u w:color="000000" w:themeColor="text1"/>
        </w:rPr>
        <w:t xml:space="preserve">are grateful for the years of </w:t>
      </w:r>
      <w:r w:rsidR="0008554B">
        <w:rPr>
          <w:color w:val="000000" w:themeColor="text1"/>
          <w:u w:color="000000" w:themeColor="text1"/>
        </w:rPr>
        <w:t xml:space="preserve">unparalleled </w:t>
      </w:r>
      <w:r>
        <w:rPr>
          <w:color w:val="000000" w:themeColor="text1"/>
          <w:u w:color="000000" w:themeColor="text1"/>
        </w:rPr>
        <w:t xml:space="preserve">dedication that </w:t>
      </w:r>
      <w:r w:rsidR="0008554B">
        <w:rPr>
          <w:color w:val="000000" w:themeColor="text1"/>
          <w:u w:color="000000" w:themeColor="text1"/>
        </w:rPr>
        <w:t>Pat</w:t>
      </w:r>
      <w:r w:rsidR="006E1A5B">
        <w:rPr>
          <w:color w:val="000000" w:themeColor="text1"/>
          <w:u w:color="000000" w:themeColor="text1"/>
        </w:rPr>
        <w:t xml:space="preserve"> </w:t>
      </w:r>
      <w:r w:rsidR="00FB21F2">
        <w:rPr>
          <w:color w:val="000000" w:themeColor="text1"/>
          <w:u w:color="000000" w:themeColor="text1"/>
        </w:rPr>
        <w:t xml:space="preserve">Simpson </w:t>
      </w:r>
      <w:r>
        <w:rPr>
          <w:color w:val="000000" w:themeColor="text1"/>
          <w:u w:color="000000" w:themeColor="text1"/>
        </w:rPr>
        <w:t xml:space="preserve">devoted to </w:t>
      </w:r>
      <w:r w:rsidR="0008554B">
        <w:t>the people of Greenwood</w:t>
      </w:r>
      <w:r w:rsidR="0008554B">
        <w:rPr>
          <w:color w:val="000000" w:themeColor="text1"/>
          <w:u w:color="000000" w:themeColor="text1"/>
        </w:rPr>
        <w:t xml:space="preserve"> and wish </w:t>
      </w:r>
      <w:r>
        <w:rPr>
          <w:color w:val="000000" w:themeColor="text1"/>
          <w:u w:color="000000" w:themeColor="text1"/>
        </w:rPr>
        <w:t>he</w:t>
      </w:r>
      <w:r w:rsidR="0008554B">
        <w:rPr>
          <w:color w:val="000000" w:themeColor="text1"/>
          <w:u w:color="000000" w:themeColor="text1"/>
        </w:rPr>
        <w:t xml:space="preserve">r many years of enjoyment in </w:t>
      </w:r>
      <w:r>
        <w:rPr>
          <w:color w:val="000000" w:themeColor="text1"/>
          <w:u w:color="000000" w:themeColor="text1"/>
        </w:rPr>
        <w:t>her well</w:t>
      </w:r>
      <w:r w:rsidR="00AB02B1">
        <w:rPr>
          <w:color w:val="000000" w:themeColor="text1"/>
          <w:u w:color="000000" w:themeColor="text1"/>
        </w:rPr>
        <w:noBreakHyphen/>
      </w:r>
      <w:r>
        <w:rPr>
          <w:color w:val="000000" w:themeColor="text1"/>
          <w:u w:color="000000" w:themeColor="text1"/>
        </w:rPr>
        <w:t>earned retirement</w:t>
      </w:r>
      <w:r w:rsidR="0008554B">
        <w:rPr>
          <w:color w:val="000000" w:themeColor="text1"/>
          <w:u w:color="000000" w:themeColor="text1"/>
        </w:rPr>
        <w:t>.  Now, therefore,</w:t>
      </w:r>
    </w:p>
    <w:p w:rsidR="0008554B" w:rsidRDefault="0008554B"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54B" w:rsidRDefault="0008554B" w:rsidP="0008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D61" w:rsidRDefault="006F3D61"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D61"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F3D61">
        <w:t xml:space="preserve">the members </w:t>
      </w:r>
      <w:r>
        <w:t>of the House of Representatives</w:t>
      </w:r>
      <w:r w:rsidR="006F3D61">
        <w:t xml:space="preserve"> of the State of South Carolina, by this resolution, recognize and honor </w:t>
      </w:r>
      <w:r>
        <w:t xml:space="preserve">Patricia Bryant Simpson, upon the occasion of </w:t>
      </w:r>
      <w:r w:rsidR="006F3D61">
        <w:t xml:space="preserve">her retirement after </w:t>
      </w:r>
      <w:r>
        <w:t>thirty</w:t>
      </w:r>
      <w:r w:rsidR="006F3D61">
        <w:t xml:space="preserve"> years of </w:t>
      </w:r>
      <w:r>
        <w:t xml:space="preserve">exemplary service, and wish </w:t>
      </w:r>
      <w:r w:rsidR="006F3D61">
        <w:t>her continued success and happiness in all her future endeavors.</w:t>
      </w:r>
    </w:p>
    <w:p w:rsidR="003100E2" w:rsidRDefault="00310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E2" w:rsidRDefault="00310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8554B">
        <w:t xml:space="preserve"> Patricia Bryant Simpson.</w:t>
      </w:r>
    </w:p>
    <w:p w:rsidR="007116AE" w:rsidRDefault="00AB0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181" w:rsidRDefault="000C7181" w:rsidP="000C7181">
      <w:pPr>
        <w:suppressAutoHyphens/>
      </w:pPr>
    </w:p>
    <w:sectPr w:rsidR="000C7181" w:rsidSect="000C71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F2" w:rsidRDefault="009A19F2" w:rsidP="009F0C77">
      <w:r>
        <w:separator/>
      </w:r>
    </w:p>
  </w:endnote>
  <w:endnote w:type="continuationSeparator" w:id="0">
    <w:p w:rsidR="009A19F2" w:rsidRDefault="009A19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BC6871-EC15-4BE5-B85B-575970299BE0}"/>
    <w:embedBold r:id="rId2" w:fontKey="{BBD7FC6E-ABF9-4B43-AA43-DDC907847037}"/>
  </w:font>
  <w:font w:name="Calibri">
    <w:panose1 w:val="020F0502020204030204"/>
    <w:charset w:val="00"/>
    <w:family w:val="swiss"/>
    <w:pitch w:val="variable"/>
    <w:sig w:usb0="E00002FF" w:usb1="4000ACFF" w:usb2="00000001" w:usb3="00000000" w:csb0="0000019F" w:csb1="00000000"/>
    <w:embedRegular r:id="rId3" w:fontKey="{7E5296B7-A7FB-4720-924F-3CABA17ECC1B}"/>
  </w:font>
  <w:font w:name="Segoe UI">
    <w:panose1 w:val="020B0502040204020203"/>
    <w:charset w:val="00"/>
    <w:family w:val="swiss"/>
    <w:pitch w:val="variable"/>
    <w:sig w:usb0="E10022FF" w:usb1="C000E47F" w:usb2="00000029" w:usb3="00000000" w:csb0="000001DF" w:csb1="00000000"/>
    <w:embedRegular r:id="rId4" w:fontKey="{F1EF4635-CA66-4262-9F4B-7ACF8DC622EF}"/>
  </w:font>
  <w:font w:name="Cambria">
    <w:panose1 w:val="02040503050406030204"/>
    <w:charset w:val="00"/>
    <w:family w:val="roman"/>
    <w:pitch w:val="variable"/>
    <w:sig w:usb0="E00002FF" w:usb1="400004FF" w:usb2="00000000" w:usb3="00000000" w:csb0="0000019F" w:csb1="00000000"/>
    <w:embedRegular r:id="rId5" w:fontKey="{AA80BCBB-37A0-4929-9CD5-65AA7120A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6AE" w:rsidRPr="000C7181" w:rsidRDefault="000C7181" w:rsidP="000C7181">
    <w:pPr>
      <w:pStyle w:val="Footer"/>
      <w:tabs>
        <w:tab w:val="clear" w:pos="4680"/>
        <w:tab w:val="clear" w:pos="9360"/>
        <w:tab w:val="center" w:pos="2995"/>
      </w:tabs>
      <w:spacing w:before="120"/>
    </w:pPr>
    <w:r>
      <w:t>[3688]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F2" w:rsidRDefault="009A19F2" w:rsidP="009F0C77">
      <w:r>
        <w:separator/>
      </w:r>
    </w:p>
  </w:footnote>
  <w:footnote w:type="continuationSeparator" w:id="0">
    <w:p w:rsidR="009A19F2" w:rsidRDefault="009A19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17"/>
    <w:docVar w:name="CoverBillType" w:val="r"/>
    <w:docVar w:name="DocPath" w:val="L:\Council\bills\RT\17057AHB17.DOCX"/>
    <w:docVar w:name="dvBillNumber" w:val="3688"/>
    <w:docVar w:name="dvBillNumberPrefix" w:val="H. "/>
    <w:docVar w:name="dvOriginalBody" w:val="House"/>
    <w:docVar w:name="dvSteno" w:val="RT"/>
    <w:docVar w:name="NameofBody" w:val="h"/>
    <w:docVar w:name="vGroup2" w:val="Council"/>
  </w:docVars>
  <w:rsids>
    <w:rsidRoot w:val="003100E2"/>
    <w:rsid w:val="00011869"/>
    <w:rsid w:val="00015CD6"/>
    <w:rsid w:val="0008554B"/>
    <w:rsid w:val="000C7181"/>
    <w:rsid w:val="000E0100"/>
    <w:rsid w:val="000E1785"/>
    <w:rsid w:val="000F40FA"/>
    <w:rsid w:val="001035F1"/>
    <w:rsid w:val="0010776B"/>
    <w:rsid w:val="00133E66"/>
    <w:rsid w:val="001435A3"/>
    <w:rsid w:val="00146ED3"/>
    <w:rsid w:val="00151044"/>
    <w:rsid w:val="001D08F2"/>
    <w:rsid w:val="001D3270"/>
    <w:rsid w:val="001D3A58"/>
    <w:rsid w:val="001D525B"/>
    <w:rsid w:val="001D7F4F"/>
    <w:rsid w:val="00205238"/>
    <w:rsid w:val="002321B6"/>
    <w:rsid w:val="00250967"/>
    <w:rsid w:val="002543C8"/>
    <w:rsid w:val="0025541D"/>
    <w:rsid w:val="00284AAE"/>
    <w:rsid w:val="002E5912"/>
    <w:rsid w:val="00301B21"/>
    <w:rsid w:val="003100E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A5B"/>
    <w:rsid w:val="006F3D61"/>
    <w:rsid w:val="007116AE"/>
    <w:rsid w:val="00734F00"/>
    <w:rsid w:val="007A70AE"/>
    <w:rsid w:val="008362E8"/>
    <w:rsid w:val="0085786E"/>
    <w:rsid w:val="008A1768"/>
    <w:rsid w:val="008A489F"/>
    <w:rsid w:val="008F0F33"/>
    <w:rsid w:val="008F4429"/>
    <w:rsid w:val="0094021A"/>
    <w:rsid w:val="009A19F2"/>
    <w:rsid w:val="009B44AF"/>
    <w:rsid w:val="009C6A0B"/>
    <w:rsid w:val="009F0C77"/>
    <w:rsid w:val="009F4DD1"/>
    <w:rsid w:val="00A02543"/>
    <w:rsid w:val="00A41684"/>
    <w:rsid w:val="00A64E80"/>
    <w:rsid w:val="00A72BCD"/>
    <w:rsid w:val="00A741D9"/>
    <w:rsid w:val="00A833AB"/>
    <w:rsid w:val="00A9741D"/>
    <w:rsid w:val="00AB02B1"/>
    <w:rsid w:val="00AC34A2"/>
    <w:rsid w:val="00AD1C9A"/>
    <w:rsid w:val="00AD4B17"/>
    <w:rsid w:val="00B412D4"/>
    <w:rsid w:val="00B658FA"/>
    <w:rsid w:val="00BE3C22"/>
    <w:rsid w:val="00C0345E"/>
    <w:rsid w:val="00C31C95"/>
    <w:rsid w:val="00C3483A"/>
    <w:rsid w:val="00C74E9D"/>
    <w:rsid w:val="00C826DD"/>
    <w:rsid w:val="00C82FD3"/>
    <w:rsid w:val="00C92819"/>
    <w:rsid w:val="00C9638F"/>
    <w:rsid w:val="00CC6B7B"/>
    <w:rsid w:val="00CD2089"/>
    <w:rsid w:val="00D73A67"/>
    <w:rsid w:val="00D970A9"/>
    <w:rsid w:val="00DA202B"/>
    <w:rsid w:val="00DF3845"/>
    <w:rsid w:val="00E41911"/>
    <w:rsid w:val="00E44B57"/>
    <w:rsid w:val="00E92EEF"/>
    <w:rsid w:val="00EF2368"/>
    <w:rsid w:val="00F24442"/>
    <w:rsid w:val="00F50AE3"/>
    <w:rsid w:val="00F655B7"/>
    <w:rsid w:val="00F656BA"/>
    <w:rsid w:val="00F67CF1"/>
    <w:rsid w:val="00F728AA"/>
    <w:rsid w:val="00F840F0"/>
    <w:rsid w:val="00FB0D0D"/>
    <w:rsid w:val="00FB21F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F95873-B678-4725-BF19-1CC521F3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2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631FC-E9C1-454C-B86F-BB0C313B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445</Words>
  <Characters>2460</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3688 Text of Previous Version (Feb. 8, 2017) - South Carolina Legislature Online</dc:title>
  <dc:creator>Rebecca Turner</dc:creator>
  <cp:lastModifiedBy>S Volk</cp:lastModifiedBy>
  <cp:revision>2</cp:revision>
  <cp:lastPrinted>2017-02-07T17:37:00Z</cp:lastPrinted>
  <dcterms:created xsi:type="dcterms:W3CDTF">2017-02-08T16:54:00Z</dcterms:created>
  <dcterms:modified xsi:type="dcterms:W3CDTF">2017-02-08T16:54:00Z</dcterms:modified>
</cp:coreProperties>
</file>