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129" w:rsidRDefault="0055412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4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E3147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350C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EXAMINERS IN OPTICIANRY, RELATING TO EXAMINATIONS; APPRENTICESHIP; AND CONTINUING EDUCATION REQUIREMENTS, DESIGNATED AS REGULATION DOCUMENT NUMBER 4723, PURSUANT TO THE PROVISIONS OF ARTICLE 1, CHAPTER 23, TITLE 1 OF THE 1976 CODE.</w:t>
      </w:r>
    </w:p>
    <w:p w:rsidR="00AE3147" w:rsidRDefault="00AE314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3147" w:rsidRDefault="00AE314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E3147" w:rsidRDefault="00AE314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3147" w:rsidRDefault="00AE314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Examiners in Opticianry, relating to Examinations; Apprenticeship; and Continuing Education Requirements, designated as Regulation Document Number 4723, and submitted to the General Assembly pursuant to the provisions of Article 1, Chapter 23, Title 1 of the 1976 Code, are approved.</w:t>
      </w:r>
    </w:p>
    <w:p w:rsidR="00AE3147" w:rsidRDefault="00AE314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3147" w:rsidRDefault="00AE314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350C5">
        <w:t>2</w:t>
      </w:r>
      <w:r>
        <w:t>.</w:t>
      </w:r>
      <w:r>
        <w:tab/>
        <w:t>This joint resolution takes effect upon approval by the Governor.</w:t>
      </w:r>
    </w:p>
    <w:p w:rsidR="00AE3147" w:rsidRDefault="00AE3147" w:rsidP="00AE3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AE3147" w:rsidRDefault="00AE3147" w:rsidP="00AE3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AE3147" w:rsidRDefault="00AE3147" w:rsidP="00AE3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AE3147" w:rsidRDefault="00AE3147" w:rsidP="00AE3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AE3147" w:rsidRPr="00F63E04" w:rsidRDefault="00AE3147" w:rsidP="00AE3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63E04">
        <w:t xml:space="preserve">The South Carolina Board of Examiners in Opticianry proposes to amend its regulations to clarify the waiting period after unsuccessful examination attempts; to clarify that apprenticeship is a training period and not a subclass of practice; and to adjust continuing education requirements to comport with biennial licensure. </w:t>
      </w:r>
    </w:p>
    <w:p w:rsidR="00AE3147" w:rsidRPr="00F63E04" w:rsidRDefault="00AE3147" w:rsidP="00AE3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E3147" w:rsidRPr="00F63E04" w:rsidRDefault="00AE3147" w:rsidP="00AE3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63E04">
        <w:lastRenderedPageBreak/>
        <w:t xml:space="preserve">A Notice of Drafting was published in the </w:t>
      </w:r>
      <w:r w:rsidRPr="00F63E04">
        <w:rPr>
          <w:i/>
        </w:rPr>
        <w:t>State Register</w:t>
      </w:r>
      <w:r w:rsidRPr="00F63E04">
        <w:t xml:space="preserve"> on September 23, 2016.</w:t>
      </w:r>
    </w:p>
    <w:p w:rsidR="000862DF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54129" w:rsidRDefault="00554129" w:rsidP="00554129">
      <w:pPr>
        <w:suppressAutoHyphens/>
      </w:pPr>
    </w:p>
    <w:sectPr w:rsidR="00554129" w:rsidSect="0055412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3147" w:rsidRDefault="00AE3147" w:rsidP="009F0C77">
      <w:r>
        <w:separator/>
      </w:r>
    </w:p>
  </w:endnote>
  <w:endnote w:type="continuationSeparator" w:id="0">
    <w:p w:rsidR="00AE3147" w:rsidRDefault="00AE314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3DFDA2-8D70-480D-A2F1-C09DAF568CB9}"/>
    <w:embedBold r:id="rId2" w:fontKey="{6E13D6B4-8AE5-42C1-8E21-05EED181FE1B}"/>
    <w:embedItalic r:id="rId3" w:fontKey="{9B90D83E-2E10-4CC9-B356-1A627D3D9D3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A96E1F46-53FA-427B-B721-F479A859284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288B6E40-495E-4B95-BE67-EB2B3B8F6F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059CDF5-6063-400F-98A0-D023027454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62DF" w:rsidRPr="00554129" w:rsidRDefault="00554129" w:rsidP="005541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3147" w:rsidRDefault="00AE3147" w:rsidP="009F0C77">
      <w:r>
        <w:separator/>
      </w:r>
    </w:p>
  </w:footnote>
  <w:footnote w:type="continuationSeparator" w:id="0">
    <w:p w:rsidR="00AE3147" w:rsidRDefault="00AE314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374CZ17"/>
    <w:docVar w:name="CoverBillType" w:val="a"/>
    <w:docVar w:name="DocPath" w:val="L:\Council\bills\DBS\31374CZ17.DOCX"/>
    <w:docVar w:name="dvBillNumber" w:val="371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AE3147"/>
    <w:rsid w:val="000263D9"/>
    <w:rsid w:val="00026C9A"/>
    <w:rsid w:val="000862DF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350C5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54129"/>
    <w:rsid w:val="00577C6C"/>
    <w:rsid w:val="0058501B"/>
    <w:rsid w:val="005C5AC4"/>
    <w:rsid w:val="005E2C02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E314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2145E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C2E936-AF65-44DC-BA54-0267AA518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50C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0C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947DFC-1B33-43FB-90FB-6C7CF20B5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96D448F8.dotm</Template>
  <TotalTime>0</TotalTime>
  <Pages>1</Pages>
  <Words>200</Words>
  <Characters>1135</Characters>
  <Application>Microsoft Office Word</Application>
  <DocSecurity>0</DocSecurity>
  <Lines>46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371 Text of Previous Version (Feb. 7, 2017) - South Carolina Legislature Online</dc:title>
  <dc:subject/>
  <dc:creator>DeirdreBrevardSmith</dc:creator>
  <cp:keywords/>
  <dc:description/>
  <cp:lastModifiedBy>S Volk</cp:lastModifiedBy>
  <cp:revision>2</cp:revision>
  <cp:lastPrinted>2017-02-02T20:26:00Z</cp:lastPrinted>
  <dcterms:created xsi:type="dcterms:W3CDTF">2017-02-07T20:08:00Z</dcterms:created>
  <dcterms:modified xsi:type="dcterms:W3CDTF">2017-02-07T20:08:00Z</dcterms:modified>
</cp:coreProperties>
</file>