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319" w:rsidRDefault="003C43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9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 xml:space="preserve">Evan Donald Moxley </w:t>
      </w:r>
      <w:r w:rsidRPr="00551626">
        <w:rPr>
          <w:color w:val="000000" w:themeColor="text1"/>
          <w:u w:color="000000" w:themeColor="text1"/>
        </w:rPr>
        <w:t xml:space="preserve">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411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2D27D4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969DF" w:rsidRDefault="003969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9DF" w:rsidRDefault="003969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1156">
        <w:t xml:space="preserve"> Evan Donald Moxley.</w:t>
      </w:r>
    </w:p>
    <w:p w:rsidR="005F32DA" w:rsidRDefault="00A41156" w:rsidP="00C7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319" w:rsidRDefault="003C4319" w:rsidP="003C4319">
      <w:pPr>
        <w:suppressAutoHyphens/>
      </w:pPr>
    </w:p>
    <w:sectPr w:rsidR="003C4319" w:rsidSect="003C43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9DF" w:rsidRDefault="003969DF" w:rsidP="009F0C77">
      <w:r>
        <w:separator/>
      </w:r>
    </w:p>
  </w:endnote>
  <w:endnote w:type="continuationSeparator" w:id="0">
    <w:p w:rsidR="003969DF" w:rsidRDefault="003969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41EEE-2064-4D57-8C67-738296897AE6}"/>
    <w:embedBold r:id="rId2" w:fontKey="{C375F76E-56DA-4B82-9180-71E7C191DF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3224CB-3A9A-4CBE-A315-DD06F6F4F7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C0439D-82E1-485F-AC45-43E42A2D19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0D4941-4616-46E9-AE5B-82499443F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2DA" w:rsidRPr="003C4319" w:rsidRDefault="003C4319" w:rsidP="003C43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9DF" w:rsidRDefault="003969DF" w:rsidP="009F0C77">
      <w:r>
        <w:separator/>
      </w:r>
    </w:p>
  </w:footnote>
  <w:footnote w:type="continuationSeparator" w:id="0">
    <w:p w:rsidR="003969DF" w:rsidRDefault="003969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8SA17"/>
    <w:docVar w:name="CoverBillType" w:val="r"/>
    <w:docVar w:name="DocPath" w:val="L:\Council\bills\RT\17028SA17.DOCX"/>
    <w:docVar w:name="dvBillNumber" w:val="37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969D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B8D"/>
    <w:rsid w:val="00284AAE"/>
    <w:rsid w:val="002D27D4"/>
    <w:rsid w:val="002E5912"/>
    <w:rsid w:val="00301B21"/>
    <w:rsid w:val="00325348"/>
    <w:rsid w:val="0032732C"/>
    <w:rsid w:val="00336AD0"/>
    <w:rsid w:val="0037079A"/>
    <w:rsid w:val="003969DF"/>
    <w:rsid w:val="003C431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2DA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700F"/>
    <w:rsid w:val="009C6A0B"/>
    <w:rsid w:val="009F0C77"/>
    <w:rsid w:val="009F4DD1"/>
    <w:rsid w:val="00A02543"/>
    <w:rsid w:val="00A34B06"/>
    <w:rsid w:val="00A4115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397"/>
    <w:rsid w:val="00B412D4"/>
    <w:rsid w:val="00BE3C22"/>
    <w:rsid w:val="00C0345E"/>
    <w:rsid w:val="00C31C95"/>
    <w:rsid w:val="00C3483A"/>
    <w:rsid w:val="00C74E9D"/>
    <w:rsid w:val="00C767BF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ABCA34-72DD-4A97-BF3F-0660FA09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1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1FA13-BD94-4F2D-ABA0-C8036F2D3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2150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3754 Text of Previous Version (Feb. 15, 2017) - South Carolina Legislature Online</dc:title>
  <dc:creator>Rebecca Turner</dc:creator>
  <cp:lastModifiedBy>Angela Hill</cp:lastModifiedBy>
  <cp:revision>2</cp:revision>
  <cp:lastPrinted>2017-01-20T19:44:00Z</cp:lastPrinted>
  <dcterms:created xsi:type="dcterms:W3CDTF">2017-02-15T15:39:00Z</dcterms:created>
  <dcterms:modified xsi:type="dcterms:W3CDTF">2017-02-15T15:39:00Z</dcterms:modified>
</cp:coreProperties>
</file>