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Pr="00A82200" w:rsidRDefault="00A82200" w:rsidP="00A82200">
      <w:pPr>
        <w:tabs>
          <w:tab w:val="right" w:pos="5933"/>
        </w:tabs>
        <w:suppressAutoHyphens/>
      </w:pPr>
      <w:r>
        <w:tab/>
      </w:r>
      <w:r>
        <w:rPr>
          <w:b/>
          <w:sz w:val="36"/>
        </w:rPr>
        <w:t>H. 3815</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E45C9">
        <w:t>Reps. Hardee and Johnson</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787C7A">
      <w:pPr>
        <w:tabs>
          <w:tab w:val="right" w:pos="5933"/>
        </w:tabs>
        <w:suppressAutoHyphens/>
      </w:pPr>
      <w:r>
        <w:t>S. Printed 3/30/17--H.</w:t>
      </w:r>
      <w:r w:rsidR="00787C7A">
        <w:tab/>
        <w:t>[SEC 3/31/17 1:56 PM]</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3815) to request the Department of Transportation name the bridge that crosses the Waccamaw River along United States Highway 501 Bypass in Horry County “Lois Eargle Bridge” and to erect appropriate markers, etc., respectfully</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A82200" w:rsidRPr="00A82200" w:rsidRDefault="00A82200" w:rsidP="00A82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2200" w:rsidRDefault="00A822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2200" w:rsidSect="00A8220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227F" w:rsidRDefault="00D6227F"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400" w:rsidRDefault="00F71400" w:rsidP="00F71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4F1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BRIDGE THAT CROSSES THE WACCAMAW RIVER ALONG UNITED STATES HIGHWAY 501 BYPASS IN HORRY COUNTY “LOIS EARGLE BRIDGE” AND TO ERECT APPROPRIATE MARKERS OR SIGNS AT THIS BRIDGE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w:t>
      </w:r>
      <w:r w:rsidR="00D8710D">
        <w:t>from 1976 to 1984</w:t>
      </w:r>
      <w:r w:rsidR="00787C7A">
        <w:t>,</w:t>
      </w:r>
      <w:r w:rsidR="00D8710D">
        <w:t xml:space="preserve"> </w:t>
      </w:r>
      <w:r>
        <w:t xml:space="preserve">Mrs. Eargle </w:t>
      </w:r>
      <w:r w:rsidR="00D8710D">
        <w:t>represented House District 105 for</w:t>
      </w:r>
      <w:r>
        <w:t xml:space="preserve"> four </w:t>
      </w:r>
      <w:r w:rsidR="00C40B1F">
        <w:t xml:space="preserve">consecutive </w:t>
      </w:r>
      <w:r>
        <w:t>terms in the South Carolina House of Representatives</w:t>
      </w:r>
      <w:r w:rsidR="00D8710D">
        <w:t>. She later served as</w:t>
      </w:r>
      <w:r>
        <w:t xml:space="preserve"> a member of the South Carolina Highway Commission;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00250775" w:rsidRPr="00250775">
        <w:t>’</w:t>
      </w:r>
      <w:r>
        <w:t xml:space="preserve">s Commission on Mental Retardation by President Ronald Reagan, a post she held throughout </w:t>
      </w:r>
      <w:r w:rsidR="00AC1A98">
        <w:t xml:space="preserve">President </w:t>
      </w:r>
      <w:r>
        <w:t>Reagan</w:t>
      </w:r>
      <w:r w:rsidR="00250775" w:rsidRPr="00250775">
        <w:t>’</w:t>
      </w:r>
      <w:r>
        <w:t xml:space="preserve">s second term; and </w:t>
      </w:r>
    </w:p>
    <w:p w:rsidR="00D8710D" w:rsidRDefault="00D8710D"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787C7A">
        <w:t xml:space="preserve"> Mrs. Eargle has served on the Board of V</w:t>
      </w:r>
      <w:r>
        <w:t>isitors of Clemson University and the Medical University of South Carolina. She is a graduate of the University of South Carolina</w:t>
      </w:r>
      <w:r w:rsidR="00250775" w:rsidRPr="00250775">
        <w:t>’</w:t>
      </w:r>
      <w:r>
        <w:t xml:space="preserve">s Institute of Government, and was bestowed the honorary doctor of Public Service degree from Coastal Carolina University;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rsidR="00250775">
        <w:noBreakHyphen/>
      </w:r>
      <w:r>
        <w:t xml:space="preserve">minded individuals who take pride in serving </w:t>
      </w:r>
      <w:r>
        <w:lastRenderedPageBreak/>
        <w:t xml:space="preserve">the public, taking care of their family, and working on all the various projects God has entrusted them to do; and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bridge in Horry County in her honor. Now, therefore, </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CF2667">
        <w:t xml:space="preserve">House </w:t>
      </w:r>
      <w:r>
        <w:t>of Representatives</w:t>
      </w:r>
      <w:r w:rsidR="00CF2667">
        <w:t>, the Senate</w:t>
      </w:r>
      <w:r>
        <w:t xml:space="preserve"> concurring:</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bridge that crosses the Waccamaw River along United States Highway 501 Bypass in Horry County “Lois Eargle Bridge” and to erect appropriate markers or signs at this bridge containing this designation.</w:t>
      </w: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3B28" w:rsidRDefault="00563B28" w:rsidP="00563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D03FE" w:rsidRDefault="00250775" w:rsidP="00907E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5FDE" w:rsidRDefault="004F5FDE" w:rsidP="004F5FDE">
      <w:pPr>
        <w:suppressAutoHyphens/>
      </w:pPr>
    </w:p>
    <w:sectPr w:rsidR="004F5FDE" w:rsidSect="00A8220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17" w:rsidRDefault="004B4F17" w:rsidP="009F0C77">
      <w:r>
        <w:separator/>
      </w:r>
    </w:p>
  </w:endnote>
  <w:endnote w:type="continuationSeparator" w:id="0">
    <w:p w:rsidR="004B4F17" w:rsidRDefault="004B4F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36C30D-14D2-47C3-8D89-904C964DD88E}"/>
    <w:embedBold r:id="rId2" w:fontKey="{0409FD10-DEAB-4939-8CEA-3F18DB3B41E3}"/>
  </w:font>
  <w:font w:name="Calibri">
    <w:panose1 w:val="020F0502020204030204"/>
    <w:charset w:val="00"/>
    <w:family w:val="swiss"/>
    <w:pitch w:val="variable"/>
    <w:sig w:usb0="E00002FF" w:usb1="4000ACFF" w:usb2="00000001" w:usb3="00000000" w:csb0="0000019F" w:csb1="00000000"/>
    <w:embedRegular r:id="rId3" w:fontKey="{2C0CADDC-C637-4146-AF2C-1D5281B76375}"/>
  </w:font>
  <w:font w:name="Segoe UI">
    <w:panose1 w:val="020B0502040204020203"/>
    <w:charset w:val="00"/>
    <w:family w:val="swiss"/>
    <w:pitch w:val="variable"/>
    <w:sig w:usb0="E10022FF" w:usb1="C000E47F" w:usb2="00000029" w:usb3="00000000" w:csb0="000001DF" w:csb1="00000000"/>
    <w:embedRegular r:id="rId4" w:fontKey="{CD50DB21-CA52-4978-AB4E-652D9DEF5596}"/>
  </w:font>
  <w:font w:name="Cambria">
    <w:panose1 w:val="02040503050406030204"/>
    <w:charset w:val="00"/>
    <w:family w:val="roman"/>
    <w:pitch w:val="variable"/>
    <w:sig w:usb0="E00002FF" w:usb1="400004FF" w:usb2="00000000" w:usb3="00000000" w:csb0="0000019F" w:csb1="00000000"/>
    <w:embedRegular r:id="rId5" w:fontKey="{C48D3A38-802F-40E4-B00D-BD9D08D46C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2C8" w:rsidRPr="00D6227F" w:rsidRDefault="00D6227F" w:rsidP="00D6227F">
    <w:pPr>
      <w:pStyle w:val="Footer"/>
      <w:tabs>
        <w:tab w:val="clear" w:pos="4680"/>
        <w:tab w:val="clear" w:pos="9360"/>
        <w:tab w:val="center" w:pos="2995"/>
      </w:tabs>
      <w:spacing w:before="120"/>
    </w:pPr>
    <w:r>
      <w:t>[3815</w:t>
    </w:r>
    <w:r w:rsidR="00A82200">
      <w:t>-</w:t>
    </w:r>
    <w:r w:rsidR="00A82200">
      <w:fldChar w:fldCharType="begin"/>
    </w:r>
    <w:r w:rsidR="00A82200">
      <w:instrText xml:space="preserve"> PAGE  \* MERGEFORMAT </w:instrText>
    </w:r>
    <w:r w:rsidR="00A82200">
      <w:fldChar w:fldCharType="separate"/>
    </w:r>
    <w:r w:rsidR="00787C7A">
      <w:rPr>
        <w:noProof/>
      </w:rPr>
      <w:t>1</w:t>
    </w:r>
    <w:r w:rsidR="00A82200">
      <w:fldChar w:fldCharType="end"/>
    </w:r>
    <w:r w:rsidR="00A8220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200" w:rsidRPr="00D6227F" w:rsidRDefault="00A82200" w:rsidP="00D6227F">
    <w:pPr>
      <w:pStyle w:val="Footer"/>
      <w:tabs>
        <w:tab w:val="clear" w:pos="4680"/>
        <w:tab w:val="clear" w:pos="9360"/>
        <w:tab w:val="center" w:pos="2995"/>
      </w:tabs>
      <w:spacing w:before="120"/>
    </w:pPr>
    <w:r>
      <w:t>[3815]</w:t>
    </w:r>
    <w:r>
      <w:tab/>
    </w:r>
    <w:r>
      <w:fldChar w:fldCharType="begin"/>
    </w:r>
    <w:r>
      <w:instrText xml:space="preserve"> PAGE  \* MERGEFORMAT </w:instrText>
    </w:r>
    <w:r>
      <w:fldChar w:fldCharType="separate"/>
    </w:r>
    <w:r w:rsidR="004F5F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17" w:rsidRDefault="004B4F17" w:rsidP="009F0C77">
      <w:r>
        <w:separator/>
      </w:r>
    </w:p>
  </w:footnote>
  <w:footnote w:type="continuationSeparator" w:id="0">
    <w:p w:rsidR="004B4F17" w:rsidRDefault="004B4F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9CM17"/>
    <w:docVar w:name="CoverBillType" w:val="c"/>
    <w:docVar w:name="DocPath" w:val="L:\Council\bills\GT\5299CM17.DOCX"/>
    <w:docVar w:name="dvBillNumber" w:val="3815"/>
    <w:docVar w:name="dvBillNumberPrefix" w:val="H. "/>
    <w:docVar w:name="dvOriginalBody" w:val="House"/>
    <w:docVar w:name="dvSteno" w:val="GT"/>
    <w:docVar w:name="NameofBody" w:val="h"/>
    <w:docVar w:name="vGroup2" w:val="Council"/>
  </w:docVars>
  <w:rsids>
    <w:rsidRoot w:val="004B4F17"/>
    <w:rsid w:val="00011869"/>
    <w:rsid w:val="00013C15"/>
    <w:rsid w:val="00015CD6"/>
    <w:rsid w:val="000E0100"/>
    <w:rsid w:val="000E1785"/>
    <w:rsid w:val="000F1C06"/>
    <w:rsid w:val="000F40FA"/>
    <w:rsid w:val="001035F1"/>
    <w:rsid w:val="0010776B"/>
    <w:rsid w:val="00133E66"/>
    <w:rsid w:val="001435A3"/>
    <w:rsid w:val="00146ED3"/>
    <w:rsid w:val="00151044"/>
    <w:rsid w:val="001904D6"/>
    <w:rsid w:val="001D08F2"/>
    <w:rsid w:val="001D3A58"/>
    <w:rsid w:val="001D525B"/>
    <w:rsid w:val="001D7F4F"/>
    <w:rsid w:val="00205238"/>
    <w:rsid w:val="002321B6"/>
    <w:rsid w:val="00250775"/>
    <w:rsid w:val="00250967"/>
    <w:rsid w:val="002543C8"/>
    <w:rsid w:val="0025541D"/>
    <w:rsid w:val="00284AAE"/>
    <w:rsid w:val="002E5912"/>
    <w:rsid w:val="00301B21"/>
    <w:rsid w:val="00325348"/>
    <w:rsid w:val="0032732C"/>
    <w:rsid w:val="00336AD0"/>
    <w:rsid w:val="0037079A"/>
    <w:rsid w:val="003827D0"/>
    <w:rsid w:val="003C4DAB"/>
    <w:rsid w:val="003D01E8"/>
    <w:rsid w:val="003E5288"/>
    <w:rsid w:val="003F6D79"/>
    <w:rsid w:val="0041760A"/>
    <w:rsid w:val="00417C01"/>
    <w:rsid w:val="004403BD"/>
    <w:rsid w:val="00461441"/>
    <w:rsid w:val="004809EE"/>
    <w:rsid w:val="004A2D98"/>
    <w:rsid w:val="004B4F17"/>
    <w:rsid w:val="004E7D54"/>
    <w:rsid w:val="004F5FDE"/>
    <w:rsid w:val="005273C6"/>
    <w:rsid w:val="00530A69"/>
    <w:rsid w:val="00545593"/>
    <w:rsid w:val="00556EBF"/>
    <w:rsid w:val="00563B28"/>
    <w:rsid w:val="00577C6C"/>
    <w:rsid w:val="005A62FE"/>
    <w:rsid w:val="005C2FE2"/>
    <w:rsid w:val="005E2BC9"/>
    <w:rsid w:val="00605102"/>
    <w:rsid w:val="006215AA"/>
    <w:rsid w:val="006913C9"/>
    <w:rsid w:val="0069470D"/>
    <w:rsid w:val="006D58AA"/>
    <w:rsid w:val="007332C8"/>
    <w:rsid w:val="00734F00"/>
    <w:rsid w:val="00781A35"/>
    <w:rsid w:val="00787C7A"/>
    <w:rsid w:val="007A70AE"/>
    <w:rsid w:val="007E07E3"/>
    <w:rsid w:val="00821E48"/>
    <w:rsid w:val="008362E8"/>
    <w:rsid w:val="0085786E"/>
    <w:rsid w:val="008A1768"/>
    <w:rsid w:val="008A3D73"/>
    <w:rsid w:val="008A489F"/>
    <w:rsid w:val="008F0F33"/>
    <w:rsid w:val="008F4429"/>
    <w:rsid w:val="00907E11"/>
    <w:rsid w:val="0094021A"/>
    <w:rsid w:val="009B44AF"/>
    <w:rsid w:val="009C6A0B"/>
    <w:rsid w:val="009F0C77"/>
    <w:rsid w:val="009F4DD1"/>
    <w:rsid w:val="00A02543"/>
    <w:rsid w:val="00A41684"/>
    <w:rsid w:val="00A64E80"/>
    <w:rsid w:val="00A72BCD"/>
    <w:rsid w:val="00A741D9"/>
    <w:rsid w:val="00A82200"/>
    <w:rsid w:val="00A833AB"/>
    <w:rsid w:val="00A9741D"/>
    <w:rsid w:val="00AC1A98"/>
    <w:rsid w:val="00AC34A2"/>
    <w:rsid w:val="00AD1C9A"/>
    <w:rsid w:val="00AD4B17"/>
    <w:rsid w:val="00B412D4"/>
    <w:rsid w:val="00BE3C22"/>
    <w:rsid w:val="00C0345E"/>
    <w:rsid w:val="00C31C95"/>
    <w:rsid w:val="00C3483A"/>
    <w:rsid w:val="00C40B1F"/>
    <w:rsid w:val="00C74E9D"/>
    <w:rsid w:val="00C826DD"/>
    <w:rsid w:val="00C82FD3"/>
    <w:rsid w:val="00C92819"/>
    <w:rsid w:val="00CC2110"/>
    <w:rsid w:val="00CC6B7B"/>
    <w:rsid w:val="00CD2089"/>
    <w:rsid w:val="00CF2667"/>
    <w:rsid w:val="00D6227F"/>
    <w:rsid w:val="00D73A67"/>
    <w:rsid w:val="00D8710D"/>
    <w:rsid w:val="00D970A9"/>
    <w:rsid w:val="00DF3845"/>
    <w:rsid w:val="00E41911"/>
    <w:rsid w:val="00E44B57"/>
    <w:rsid w:val="00E92EEF"/>
    <w:rsid w:val="00EF2368"/>
    <w:rsid w:val="00F24442"/>
    <w:rsid w:val="00F50AE3"/>
    <w:rsid w:val="00F655B7"/>
    <w:rsid w:val="00F656BA"/>
    <w:rsid w:val="00F67CF1"/>
    <w:rsid w:val="00F71400"/>
    <w:rsid w:val="00F728AA"/>
    <w:rsid w:val="00F840F0"/>
    <w:rsid w:val="00FB0D0D"/>
    <w:rsid w:val="00FB43B4"/>
    <w:rsid w:val="00FB6B0B"/>
    <w:rsid w:val="00FD03FE"/>
    <w:rsid w:val="00FE0E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9C4927-A536-4727-A2F9-CD13F42B3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27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27D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96364-B6CB-45EC-B71C-BC74CFE50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3</Pages>
  <Words>446</Words>
  <Characters>2336</Characters>
  <Application>Microsoft Office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3815 Text of Previous Version (Mar. 31, 2017) - South Carolina Legislature Online</dc:title>
  <dc:creator>Gwen Thurmond</dc:creator>
  <cp:lastModifiedBy>Derrick Williamson</cp:lastModifiedBy>
  <cp:revision>2</cp:revision>
  <cp:lastPrinted>2017-02-22T16:18:00Z</cp:lastPrinted>
  <dcterms:created xsi:type="dcterms:W3CDTF">2017-03-31T17:57:00Z</dcterms:created>
  <dcterms:modified xsi:type="dcterms:W3CDTF">2017-03-31T17:57:00Z</dcterms:modified>
</cp:coreProperties>
</file>