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8A6" w:rsidRDefault="00A018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018A6" w:rsidRDefault="00A018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A018A6" w:rsidRDefault="00A018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A6" w:rsidRPr="00A018A6" w:rsidRDefault="00A018A6" w:rsidP="00A018A6">
      <w:pPr>
        <w:tabs>
          <w:tab w:val="right" w:pos="5933"/>
        </w:tabs>
        <w:suppressAutoHyphens/>
      </w:pPr>
      <w:r>
        <w:tab/>
      </w:r>
      <w:r>
        <w:rPr>
          <w:b/>
          <w:sz w:val="36"/>
        </w:rPr>
        <w:t>H. 3901</w:t>
      </w:r>
    </w:p>
    <w:p w:rsidR="00A018A6" w:rsidRDefault="00A018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A6" w:rsidRDefault="00A018A6" w:rsidP="0093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D0B6D">
        <w:t>Regulations and Administrative Procedures Committee</w:t>
      </w:r>
    </w:p>
    <w:p w:rsidR="00A018A6" w:rsidRDefault="00A018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A6" w:rsidRDefault="00A018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A018A6" w:rsidRDefault="00A018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A018A6" w:rsidRPr="00A018A6" w:rsidRDefault="00A018A6" w:rsidP="00A0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18A6" w:rsidRDefault="00A018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A6" w:rsidRDefault="00A018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18A6" w:rsidSect="00A018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6C40" w:rsidRDefault="00A96C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6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3E1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49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REVENUE, RELATING TO EXEMPTION MEALS SOLD TO SCHOOL CHILDREN, DESIGNATED AS REGULATION DOCUMENT NUMBER 4731, PURSUANT TO THE PROVISIONS OF ARTICLE 1, CHAPTER 23, TITLE 1 OF THE 1976 CODE.</w:t>
      </w:r>
      <w:bookmarkEnd w:id="1"/>
    </w:p>
    <w:p w:rsidR="007A3E17" w:rsidRDefault="007A3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E17" w:rsidRDefault="007A3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E17" w:rsidRDefault="007A3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E17" w:rsidRDefault="007A3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Revenue, relating to Exemption Meals Sold to School Children, designated as Regulation Document Number 4731, and submitted to the General Assembly pursuant to the provisions of Article 1, Chapter 23, Title 1 of the 1976 Code, are approved.</w:t>
      </w:r>
    </w:p>
    <w:p w:rsidR="007A3E17" w:rsidRDefault="007A3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E17" w:rsidRDefault="007A3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49B1">
        <w:t>2</w:t>
      </w:r>
      <w:r>
        <w:t>.</w:t>
      </w:r>
      <w:r>
        <w:tab/>
        <w:t>This joint resolution takes effect upon approval by the Governor.</w:t>
      </w:r>
    </w:p>
    <w:p w:rsidR="007A3E17" w:rsidRDefault="007A3E17"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A3E17" w:rsidRDefault="007A3E17"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A3E17" w:rsidRDefault="007A3E17"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A3E17" w:rsidRDefault="007A3E17"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A3E17" w:rsidRPr="00766B99" w:rsidRDefault="007A3E17"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B99">
        <w:t>The South Carolina Department of Revenue is considering amending SC Regulation 117</w:t>
      </w:r>
      <w:r w:rsidRPr="00766B99">
        <w:noBreakHyphen/>
        <w:t>305.5 to comply with Code Section 12</w:t>
      </w:r>
      <w:r w:rsidRPr="00766B99">
        <w:noBreakHyphen/>
        <w:t>36</w:t>
      </w:r>
      <w:r w:rsidRPr="00766B99">
        <w:noBreakHyphen/>
        <w:t>2120(10). Code Section 12</w:t>
      </w:r>
      <w:r w:rsidRPr="00766B99">
        <w:noBreakHyphen/>
        <w:t>36</w:t>
      </w:r>
      <w:r w:rsidRPr="00766B99">
        <w:noBreakHyphen/>
        <w:t>2120(10)(a) provides a sales tax exemption for sales of meals to school children and sales of foodstuffs to schools which are used in furnishing meals to school children, if the sales or use are within school buildings and are not for profit. SC Regulation 117</w:t>
      </w:r>
      <w:r w:rsidRPr="00766B99">
        <w:noBreakHyphen/>
        <w:t>305.5 discusses sales of meals under Code Section 12</w:t>
      </w:r>
      <w:r w:rsidRPr="00766B99">
        <w:noBreakHyphen/>
        <w:t>36</w:t>
      </w:r>
      <w:r w:rsidRPr="00766B99">
        <w:noBreakHyphen/>
        <w:t>2120(10)(a), but it does not address sales of foodstuffs.</w:t>
      </w:r>
    </w:p>
    <w:p w:rsidR="007A3E17" w:rsidRPr="00766B99" w:rsidRDefault="007A3E17"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3E17" w:rsidRPr="00766B99" w:rsidRDefault="007A3E17"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B99">
        <w:lastRenderedPageBreak/>
        <w:t xml:space="preserve">The Notice of Drafting was published in the </w:t>
      </w:r>
      <w:r w:rsidRPr="00766B99">
        <w:rPr>
          <w:i/>
        </w:rPr>
        <w:t>State Register</w:t>
      </w:r>
      <w:r w:rsidRPr="00766B99">
        <w:t xml:space="preserve"> on September 23, 2016.</w:t>
      </w:r>
    </w:p>
    <w:p w:rsidR="00EE511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92C1B" w:rsidRDefault="00792C1B" w:rsidP="00792C1B">
      <w:pPr>
        <w:suppressAutoHyphens/>
      </w:pPr>
    </w:p>
    <w:sectPr w:rsidR="00792C1B" w:rsidSect="00A018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6DA" w:rsidRDefault="009166DA" w:rsidP="009F0C77">
      <w:r>
        <w:separator/>
      </w:r>
    </w:p>
  </w:endnote>
  <w:endnote w:type="continuationSeparator" w:id="0">
    <w:p w:rsidR="009166DA" w:rsidRDefault="009166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7954CA-618B-4395-9B21-D7854FE74ACC}"/>
    <w:embedBold r:id="rId2" w:fontKey="{A5132DEA-1EA8-44A8-9637-A2FB81A0AA71}"/>
    <w:embedItalic r:id="rId3" w:fontKey="{849E3581-D2CA-4C51-9DB8-4A727D59083D}"/>
  </w:font>
  <w:font w:name="Calibri">
    <w:panose1 w:val="020F0502020204030204"/>
    <w:charset w:val="00"/>
    <w:family w:val="swiss"/>
    <w:pitch w:val="variable"/>
    <w:sig w:usb0="E00002FF" w:usb1="4000ACFF" w:usb2="00000001" w:usb3="00000000" w:csb0="0000019F" w:csb1="00000000"/>
    <w:embedRegular r:id="rId4" w:fontKey="{4D67AAEF-D090-4C81-9D82-E0F5BA9992C3}"/>
  </w:font>
  <w:font w:name="Segoe UI">
    <w:panose1 w:val="020B0502040204020203"/>
    <w:charset w:val="00"/>
    <w:family w:val="swiss"/>
    <w:pitch w:val="variable"/>
    <w:sig w:usb0="E10022FF" w:usb1="C000E47F" w:usb2="00000029" w:usb3="00000000" w:csb0="000001DF" w:csb1="00000000"/>
    <w:embedRegular r:id="rId5" w:fontKey="{8C7ACD72-89E6-483E-A8F5-16785D22DB06}"/>
  </w:font>
  <w:font w:name="Cambria">
    <w:panose1 w:val="02040503050406030204"/>
    <w:charset w:val="00"/>
    <w:family w:val="roman"/>
    <w:pitch w:val="variable"/>
    <w:sig w:usb0="E00002FF" w:usb1="400004FF" w:usb2="00000000" w:usb3="00000000" w:csb0="0000019F" w:csb1="00000000"/>
    <w:embedRegular r:id="rId6" w:fontKey="{139949EB-DDD0-4B29-A459-07B348E16E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6DA" w:rsidRPr="00A96C40" w:rsidRDefault="00A96C40" w:rsidP="00A96C40">
    <w:pPr>
      <w:pStyle w:val="Footer"/>
      <w:tabs>
        <w:tab w:val="clear" w:pos="4680"/>
        <w:tab w:val="clear" w:pos="9360"/>
        <w:tab w:val="center" w:pos="2995"/>
      </w:tabs>
      <w:spacing w:before="120"/>
    </w:pPr>
    <w:r>
      <w:t>[3901</w:t>
    </w:r>
    <w:r w:rsidR="00A018A6">
      <w:t>-</w:t>
    </w:r>
    <w:r w:rsidR="00A018A6">
      <w:fldChar w:fldCharType="begin"/>
    </w:r>
    <w:r w:rsidR="00A018A6">
      <w:instrText xml:space="preserve"> PAGE  \* MERGEFORMAT </w:instrText>
    </w:r>
    <w:r w:rsidR="00A018A6">
      <w:fldChar w:fldCharType="separate"/>
    </w:r>
    <w:r w:rsidR="00531D35">
      <w:rPr>
        <w:noProof/>
      </w:rPr>
      <w:t>1</w:t>
    </w:r>
    <w:r w:rsidR="00A018A6">
      <w:fldChar w:fldCharType="end"/>
    </w:r>
    <w:r w:rsidR="00A018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8A6" w:rsidRPr="00A96C40" w:rsidRDefault="00A018A6" w:rsidP="00A96C40">
    <w:pPr>
      <w:pStyle w:val="Footer"/>
      <w:tabs>
        <w:tab w:val="clear" w:pos="4680"/>
        <w:tab w:val="clear" w:pos="9360"/>
        <w:tab w:val="center" w:pos="2995"/>
      </w:tabs>
      <w:spacing w:before="120"/>
    </w:pPr>
    <w:r>
      <w:t>[3901]</w:t>
    </w:r>
    <w:r>
      <w:tab/>
    </w:r>
    <w:r>
      <w:fldChar w:fldCharType="begin"/>
    </w:r>
    <w:r>
      <w:instrText xml:space="preserve"> PAGE  \* MERGEFORMAT </w:instrText>
    </w:r>
    <w:r>
      <w:fldChar w:fldCharType="separate"/>
    </w:r>
    <w:r w:rsidR="00792C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6DA" w:rsidRDefault="009166DA" w:rsidP="009F0C77">
      <w:r>
        <w:separator/>
      </w:r>
    </w:p>
  </w:footnote>
  <w:footnote w:type="continuationSeparator" w:id="0">
    <w:p w:rsidR="009166DA" w:rsidRDefault="009166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6CZ17"/>
    <w:docVar w:name="CoverBillType" w:val="a"/>
    <w:docVar w:name="DocPath" w:val="L:\Council\bills\DBS\31386CZ17.DOCX"/>
    <w:docVar w:name="dvBillNumber" w:val="3901"/>
    <w:docVar w:name="dvBillNumberPrefix" w:val="H. "/>
    <w:docVar w:name="dvOriginalBody" w:val="House"/>
    <w:docVar w:name="dvSteno" w:val="DBS"/>
    <w:docVar w:name="NameofBody" w:val="h"/>
    <w:docVar w:name="vGroup2" w:val="Council"/>
  </w:docVars>
  <w:rsids>
    <w:rsidRoot w:val="007A3E1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D35"/>
    <w:rsid w:val="00545593"/>
    <w:rsid w:val="00556EBF"/>
    <w:rsid w:val="00560958"/>
    <w:rsid w:val="00577C6C"/>
    <w:rsid w:val="005A62FE"/>
    <w:rsid w:val="005C2FE2"/>
    <w:rsid w:val="005E2BC9"/>
    <w:rsid w:val="00605102"/>
    <w:rsid w:val="006215AA"/>
    <w:rsid w:val="006913C9"/>
    <w:rsid w:val="0069470D"/>
    <w:rsid w:val="006D58AA"/>
    <w:rsid w:val="00734F00"/>
    <w:rsid w:val="00792C1B"/>
    <w:rsid w:val="007A3E17"/>
    <w:rsid w:val="007A70AE"/>
    <w:rsid w:val="008362E8"/>
    <w:rsid w:val="0085786E"/>
    <w:rsid w:val="008A1768"/>
    <w:rsid w:val="008A489F"/>
    <w:rsid w:val="008F0F33"/>
    <w:rsid w:val="008F4429"/>
    <w:rsid w:val="009166DA"/>
    <w:rsid w:val="0093794B"/>
    <w:rsid w:val="0094021A"/>
    <w:rsid w:val="009B44AF"/>
    <w:rsid w:val="009C6A0B"/>
    <w:rsid w:val="009F0C77"/>
    <w:rsid w:val="009F4DD1"/>
    <w:rsid w:val="00A018A6"/>
    <w:rsid w:val="00A02543"/>
    <w:rsid w:val="00A41684"/>
    <w:rsid w:val="00A64E80"/>
    <w:rsid w:val="00A72BCD"/>
    <w:rsid w:val="00A741D9"/>
    <w:rsid w:val="00A833AB"/>
    <w:rsid w:val="00A96C40"/>
    <w:rsid w:val="00A9741D"/>
    <w:rsid w:val="00AC34A2"/>
    <w:rsid w:val="00AD1C9A"/>
    <w:rsid w:val="00AD4B17"/>
    <w:rsid w:val="00B34E90"/>
    <w:rsid w:val="00B412D4"/>
    <w:rsid w:val="00B649B1"/>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511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FB42EC-F73A-470D-8DCF-3788D4648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4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9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8CB32-AB8F-4C21-8106-570785A84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E65DB556.dotm</Template>
  <TotalTime>0</TotalTime>
  <Pages>3</Pages>
  <Words>240</Words>
  <Characters>1282</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3901 Text of Previous Version (Mar. 7, 2017) - South Carolina Legislature Online</dc:title>
  <dc:creator>DeirdreBrevardSmith</dc:creator>
  <cp:lastModifiedBy>Lauren Hicks</cp:lastModifiedBy>
  <cp:revision>2</cp:revision>
  <cp:lastPrinted>2017-02-21T20:45:00Z</cp:lastPrinted>
  <dcterms:created xsi:type="dcterms:W3CDTF">2017-03-07T23:33:00Z</dcterms:created>
  <dcterms:modified xsi:type="dcterms:W3CDTF">2017-03-07T23:33:00Z</dcterms:modified>
</cp:coreProperties>
</file>