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0EA7" w:rsidRDefault="00570EA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70E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446F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C4DF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EXTEND THE PRIVILEGE OF THE FLOOR OF THE SOUTH CAROLINA HOUSE OF REPRESENTATIVES TO THE WINTHROP UNIVERSITY MEN</w:t>
      </w:r>
      <w:r w:rsidRPr="001C4DF9">
        <w:t>’</w:t>
      </w:r>
      <w:r>
        <w:t>S BASKETBALL TEAM WITH THE TEAM, COACHES, AND SCHOOL OFFICIALS, AT A DATE AND TIME TO BE DETERMINED BY THE SPEAKER, FOR THE PURPOSE OF BEING RECOGNIZED AND COMMENDED FOR CAPTURING THE 2017 BIG SOUTH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C4DF9" w:rsidRDefault="001C4DF9" w:rsidP="001C4D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C4DF9" w:rsidRDefault="001C4DF9" w:rsidP="001C4D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4DF9" w:rsidRDefault="001C4DF9" w:rsidP="00570E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 the privilege of the floor of the South Carolina House of Representatives be extended to the Winthrop University men</w:t>
      </w:r>
      <w:r w:rsidRPr="001C4DF9">
        <w:t>’</w:t>
      </w:r>
      <w:r>
        <w:t>s basketball team with the team, coaches, and school officials, at a date and time to be determined by the Speaker, for the purpose of being recognized and commended for capturing the 2017 Big South title.</w:t>
      </w:r>
    </w:p>
    <w:p w:rsidR="00C44D1F" w:rsidRDefault="001C4DF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70EA7" w:rsidRDefault="00570EA7" w:rsidP="00570EA7">
      <w:pPr>
        <w:suppressAutoHyphens/>
      </w:pPr>
    </w:p>
    <w:sectPr w:rsidR="00570EA7" w:rsidSect="00570EA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46FB" w:rsidRDefault="00B446FB" w:rsidP="009F0C77">
      <w:r>
        <w:separator/>
      </w:r>
    </w:p>
  </w:endnote>
  <w:endnote w:type="continuationSeparator" w:id="0">
    <w:p w:rsidR="00B446FB" w:rsidRDefault="00B446F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59088E7-5808-4FF3-95FC-7DE08FB6FEAC}"/>
    <w:embedBold r:id="rId2" w:fontKey="{C9F79995-2446-421E-9781-AB8975D65C3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4367484-9880-4C34-975F-281BC9ED9FC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30EB7F7-094E-4E37-86BF-276E8ECE569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4D1F" w:rsidRPr="00570EA7" w:rsidRDefault="00570EA7" w:rsidP="00570EA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[3951]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46FB" w:rsidRDefault="00B446FB" w:rsidP="009F0C77">
      <w:r>
        <w:separator/>
      </w:r>
    </w:p>
  </w:footnote>
  <w:footnote w:type="continuationSeparator" w:id="0">
    <w:p w:rsidR="00B446FB" w:rsidRDefault="00B446F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092DG17"/>
    <w:docVar w:name="CoverBillType" w:val="r"/>
    <w:docVar w:name="DocPath" w:val="L:\Council\bills\RT\17092DG17.DOCX"/>
    <w:docVar w:name="dvBillNumber" w:val="3951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B446FB"/>
    <w:rsid w:val="00011869"/>
    <w:rsid w:val="00015CD6"/>
    <w:rsid w:val="000338C4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7EA4"/>
    <w:rsid w:val="001C4DF9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0EA7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446FB"/>
    <w:rsid w:val="00BE3C22"/>
    <w:rsid w:val="00C0345E"/>
    <w:rsid w:val="00C31C95"/>
    <w:rsid w:val="00C3483A"/>
    <w:rsid w:val="00C44D1F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80B16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625FD45-1261-4D8A-ABEE-2AAE2A051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017F53-EEE5-4173-94ED-F8E035AB8C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40301B39.dotm</Template>
  <TotalTime>0</TotalTime>
  <Pages>1</Pages>
  <Words>122</Words>
  <Characters>606</Characters>
  <Application>Microsoft Office Word</Application>
  <DocSecurity>0</DocSecurity>
  <Lines>28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3951 Text of Previous Version (Mar. 8, 2017) - South Carolina Legislature Online</dc:title>
  <dc:creator>Rebecca Turner</dc:creator>
  <cp:lastModifiedBy>S Volk</cp:lastModifiedBy>
  <cp:revision>2</cp:revision>
  <dcterms:created xsi:type="dcterms:W3CDTF">2017-03-08T18:22:00Z</dcterms:created>
  <dcterms:modified xsi:type="dcterms:W3CDTF">2017-03-08T18:22:00Z</dcterms:modified>
</cp:coreProperties>
</file>