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9C3" w:rsidRDefault="001319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AND THE DEPARTMENT OF NATURAL RESOURCES RENAME THE “HOPE FERRY LANDING” ON THE SALUDA RIVER THE “J. B. BARKER BOAT LANDING” AND ERECT APPROPRIATE SIGNS OR MARKERS AT THIS LOCATION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J. B. Barker started his career with the Department of Natural Resources on October 7, 1974, in District 6 assigned to Lexington County;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on August 1, 2003, with twenty</w:t>
      </w:r>
      <w:r>
        <w:noBreakHyphen/>
        <w:t>eight years of dedicated service to the department;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he spent countless hours on Lake Murray during boating season writing, checking, and enforcing the boating and fishing laws on his beloved Lake Murray, which some have affectionately named Lake Barker;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 Cathy, and their two children during his twenty</w:t>
      </w:r>
      <w:r>
        <w:noBreakHyphen/>
        <w:t>eight year career;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contributions that Sergeant Barker has made to this State by naming a boat landing along the Saluda River in his honor.  Now, therefore, </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that the Department of Transportation and the Department of Natural Resources rename the “Hope Ferry Landing” on the Saluda River the “J. B. Barker Boat Landing” and erect appropriate signs or markers at this location that contain this designation.</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Department of Natural Resources.</w:t>
      </w:r>
    </w:p>
    <w:p w:rsidR="006F2B72" w:rsidRDefault="000546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9C3" w:rsidRDefault="001319C3" w:rsidP="001319C3">
      <w:pPr>
        <w:suppressAutoHyphens/>
      </w:pPr>
    </w:p>
    <w:sectPr w:rsidR="001319C3" w:rsidSect="001319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06E" w:rsidRDefault="0030406E" w:rsidP="009F0C77">
      <w:r>
        <w:separator/>
      </w:r>
    </w:p>
  </w:endnote>
  <w:endnote w:type="continuationSeparator" w:id="0">
    <w:p w:rsidR="0030406E" w:rsidRDefault="00304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0DD10C-D366-4C11-8767-B31F69C6E511}"/>
    <w:embedBold r:id="rId2" w:fontKey="{DB9976B4-691D-42AB-AC35-AEBDFBA62D55}"/>
  </w:font>
  <w:font w:name="Calibri">
    <w:panose1 w:val="020F0502020204030204"/>
    <w:charset w:val="00"/>
    <w:family w:val="swiss"/>
    <w:pitch w:val="variable"/>
    <w:sig w:usb0="E00002FF" w:usb1="4000ACFF" w:usb2="00000001" w:usb3="00000000" w:csb0="0000019F" w:csb1="00000000"/>
    <w:embedRegular r:id="rId3" w:fontKey="{BEA49028-1386-4703-A68D-1C0E931880CF}"/>
  </w:font>
  <w:font w:name="Segoe UI">
    <w:panose1 w:val="020B0502040204020203"/>
    <w:charset w:val="00"/>
    <w:family w:val="swiss"/>
    <w:pitch w:val="variable"/>
    <w:sig w:usb0="E10022FF" w:usb1="C000E47F" w:usb2="00000029" w:usb3="00000000" w:csb0="000001DF" w:csb1="00000000"/>
    <w:embedRegular r:id="rId4" w:fontKey="{081A480A-092B-4B2E-8FB7-0DD73E334245}"/>
  </w:font>
  <w:font w:name="Cambria">
    <w:panose1 w:val="02040503050406030204"/>
    <w:charset w:val="00"/>
    <w:family w:val="roman"/>
    <w:pitch w:val="variable"/>
    <w:sig w:usb0="E00002FF" w:usb1="400004FF" w:usb2="00000000" w:usb3="00000000" w:csb0="0000019F" w:csb1="00000000"/>
    <w:embedRegular r:id="rId5" w:fontKey="{A29460B5-0FA8-4A3E-8982-41B35AFDF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72" w:rsidRPr="001319C3" w:rsidRDefault="001319C3" w:rsidP="001319C3">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06E" w:rsidRDefault="0030406E" w:rsidP="009F0C77">
      <w:r>
        <w:separator/>
      </w:r>
    </w:p>
  </w:footnote>
  <w:footnote w:type="continuationSeparator" w:id="0">
    <w:p w:rsidR="0030406E" w:rsidRDefault="00304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6CM17"/>
    <w:docVar w:name="CoverBillType" w:val="c"/>
    <w:docVar w:name="DocPath" w:val="L:\Council\bills\GT\5326CM17.DOCX"/>
    <w:docVar w:name="dvBillNumber" w:val="3999"/>
    <w:docVar w:name="dvBillNumberPrefix" w:val="H. "/>
    <w:docVar w:name="dvOriginalBody" w:val="House"/>
    <w:docVar w:name="dvSteno" w:val="GT"/>
    <w:docVar w:name="NameofBody" w:val="h"/>
    <w:docVar w:name="vGroup2" w:val="Council"/>
  </w:docVars>
  <w:rsids>
    <w:rsidRoot w:val="0030406E"/>
    <w:rsid w:val="00011869"/>
    <w:rsid w:val="00015CD6"/>
    <w:rsid w:val="000520D0"/>
    <w:rsid w:val="0005466B"/>
    <w:rsid w:val="000E0100"/>
    <w:rsid w:val="000E1785"/>
    <w:rsid w:val="000F40FA"/>
    <w:rsid w:val="001035F1"/>
    <w:rsid w:val="0010776B"/>
    <w:rsid w:val="001319C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06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72"/>
    <w:rsid w:val="00734F00"/>
    <w:rsid w:val="007A70AE"/>
    <w:rsid w:val="008362E8"/>
    <w:rsid w:val="0085786E"/>
    <w:rsid w:val="008A1768"/>
    <w:rsid w:val="008A489F"/>
    <w:rsid w:val="008F0F33"/>
    <w:rsid w:val="008F4429"/>
    <w:rsid w:val="0094021A"/>
    <w:rsid w:val="009B44AF"/>
    <w:rsid w:val="009C6A0B"/>
    <w:rsid w:val="009E27B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303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FBE13-89B8-439E-8D88-5CEA5690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331351">
      <w:bodyDiv w:val="1"/>
      <w:marLeft w:val="0"/>
      <w:marRight w:val="0"/>
      <w:marTop w:val="0"/>
      <w:marBottom w:val="0"/>
      <w:divBdr>
        <w:top w:val="none" w:sz="0" w:space="0" w:color="auto"/>
        <w:left w:val="none" w:sz="0" w:space="0" w:color="auto"/>
        <w:bottom w:val="none" w:sz="0" w:space="0" w:color="auto"/>
        <w:right w:val="none" w:sz="0" w:space="0" w:color="auto"/>
      </w:divBdr>
    </w:div>
    <w:div w:id="17195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E8569-3576-4E29-9335-978CC68A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283</Words>
  <Characters>1485</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3999 Text of Previous Version (Mar. 15, 2017) - South Carolina Legislature Online</dc:title>
  <dc:creator>Gwen Thurmond</dc:creator>
  <cp:lastModifiedBy>Angela Hill</cp:lastModifiedBy>
  <cp:revision>2</cp:revision>
  <cp:lastPrinted>2017-03-14T13:07:00Z</cp:lastPrinted>
  <dcterms:created xsi:type="dcterms:W3CDTF">2017-03-15T04:59:00Z</dcterms:created>
  <dcterms:modified xsi:type="dcterms:W3CDTF">2017-03-15T04:59:00Z</dcterms:modified>
</cp:coreProperties>
</file>