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065" w:rsidRDefault="003E70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D6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6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CHRISTOPHER SUMPTER, JR., OF SUMTER COUNTY FOR HIS BRAVERY SHOWN IN THE FACE OF ADVERSITY.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find it appropriate to pause in their deliberations to commend a young man for the courage he exhibited in a dangerous circumstance;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Christopher was put in a frightening situation on March 5, 2017, when the car he was travelling in was in a wreck in the dark of night on Silver Road and Summerton Highway;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help of the brave men and women of the Clarendon County Fire Department, Christopher made it safely out of the wreck and back into the arms of his loving father and mother, Christopher Sumpter, Sr., and Tiffany Sumpter;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clearly the Lord has plans for this young man as he was able to brave a tough situation and exhibit courage and spirit that many adults would find difficult to muster;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December 28, 2009, Christopher attends first grade at Manchester Elementary School in Pinewood;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young man, Christopher loves basketball and football, as well as dirt bikes and four</w:t>
      </w:r>
      <w:r>
        <w:noBreakHyphen/>
        <w:t>wheelers. He enjoys playing outside, riding his bike, and playing his PlayStation 3;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doubt Christopher has many bike rides and marathon PlayStation 3 sessions ahead of him in the coming summer months;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General Assembly applaud Christopher</w:t>
      </w:r>
      <w:r w:rsidRPr="0092063E">
        <w:t>’</w:t>
      </w:r>
      <w:r>
        <w:t>s fortitude and strength of character during that trying time and wish him much success and happiness as he grows into adulthood.  Now, therefore,</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honor and commend Christopher Sumpter, Jr., of Sumter County for his bravery shown in the face of adversity.</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Christopher Sumpter, Jr.</w:t>
      </w:r>
    </w:p>
    <w:p w:rsidR="00C15682" w:rsidRDefault="009206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065" w:rsidRDefault="003E7065" w:rsidP="003E7065">
      <w:pPr>
        <w:suppressAutoHyphens/>
      </w:pPr>
    </w:p>
    <w:sectPr w:rsidR="003E7065" w:rsidSect="003E70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D6A" w:rsidRDefault="00DB2D6A" w:rsidP="009F0C77">
      <w:r>
        <w:separator/>
      </w:r>
    </w:p>
  </w:endnote>
  <w:endnote w:type="continuationSeparator" w:id="0">
    <w:p w:rsidR="00DB2D6A" w:rsidRDefault="00DB2D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10F665-E112-44FA-B956-956D9D43AC3F}"/>
    <w:embedBold r:id="rId2" w:fontKey="{FE9BE0E2-CD14-4228-8E2F-C8FBC2C87A52}"/>
  </w:font>
  <w:font w:name="Calibri">
    <w:panose1 w:val="020F0502020204030204"/>
    <w:charset w:val="00"/>
    <w:family w:val="swiss"/>
    <w:pitch w:val="variable"/>
    <w:sig w:usb0="E00002FF" w:usb1="4000ACFF" w:usb2="00000001" w:usb3="00000000" w:csb0="0000019F" w:csb1="00000000"/>
    <w:embedRegular r:id="rId3" w:fontKey="{0E33ED11-2CAC-4B5A-80DA-E59244190864}"/>
  </w:font>
  <w:font w:name="Cambria">
    <w:panose1 w:val="02040503050406030204"/>
    <w:charset w:val="00"/>
    <w:family w:val="roman"/>
    <w:pitch w:val="variable"/>
    <w:sig w:usb0="E00002FF" w:usb1="400004FF" w:usb2="00000000" w:usb3="00000000" w:csb0="0000019F" w:csb1="00000000"/>
    <w:embedRegular r:id="rId4" w:fontKey="{721F87A9-F482-4B34-A593-0DC1CC7500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82" w:rsidRPr="003E7065" w:rsidRDefault="003E7065" w:rsidP="003E7065">
    <w:pPr>
      <w:pStyle w:val="Footer"/>
      <w:tabs>
        <w:tab w:val="clear" w:pos="4680"/>
        <w:tab w:val="clear" w:pos="9360"/>
        <w:tab w:val="center" w:pos="2995"/>
      </w:tabs>
      <w:spacing w:before="120"/>
    </w:pPr>
    <w:r>
      <w:t>[4111]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D6A" w:rsidRDefault="00DB2D6A" w:rsidP="009F0C77">
      <w:r>
        <w:separator/>
      </w:r>
    </w:p>
  </w:footnote>
  <w:footnote w:type="continuationSeparator" w:id="0">
    <w:p w:rsidR="00DB2D6A" w:rsidRDefault="00DB2D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5AHB17"/>
    <w:docVar w:name="CoverBillType" w:val="c"/>
    <w:docVar w:name="DocPath" w:val="L:\Council\bills\RT\17135AHB17.DOCX"/>
    <w:docVar w:name="dvBillNumber" w:val="4111"/>
    <w:docVar w:name="dvBillNumberPrefix" w:val="H. "/>
    <w:docVar w:name="dvOriginalBody" w:val="House"/>
    <w:docVar w:name="dvSteno" w:val="RT"/>
    <w:docVar w:name="NameofBody" w:val="h"/>
    <w:docVar w:name="vGroup2" w:val="Council"/>
  </w:docVars>
  <w:rsids>
    <w:rsidRoot w:val="00DB2D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06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BFE"/>
    <w:rsid w:val="006913C9"/>
    <w:rsid w:val="0069470D"/>
    <w:rsid w:val="006D58AA"/>
    <w:rsid w:val="00734F00"/>
    <w:rsid w:val="00747A47"/>
    <w:rsid w:val="007A70AE"/>
    <w:rsid w:val="008362E8"/>
    <w:rsid w:val="0085786E"/>
    <w:rsid w:val="008A1768"/>
    <w:rsid w:val="008A489F"/>
    <w:rsid w:val="008F0F33"/>
    <w:rsid w:val="008F4429"/>
    <w:rsid w:val="0092063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682"/>
    <w:rsid w:val="00C31C95"/>
    <w:rsid w:val="00C3483A"/>
    <w:rsid w:val="00C74E9D"/>
    <w:rsid w:val="00C826DD"/>
    <w:rsid w:val="00C82FD3"/>
    <w:rsid w:val="00C92819"/>
    <w:rsid w:val="00CC6B7B"/>
    <w:rsid w:val="00CD2089"/>
    <w:rsid w:val="00D73A67"/>
    <w:rsid w:val="00D970A9"/>
    <w:rsid w:val="00DB2D6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891B58-A5FC-4683-9AFF-1352A081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18F9B-3E54-443D-B7EC-13DFB0933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324</Words>
  <Characters>1635</Characters>
  <Application>Microsoft Office Word</Application>
  <DocSecurity>0</DocSecurity>
  <Lines>57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4111 Text of Previous Version (Apr. 6, 2017) - South Carolina Legislature Online</dc:title>
  <dc:creator>Rebecca Turner</dc:creator>
  <cp:lastModifiedBy>S Volk</cp:lastModifiedBy>
  <cp:revision>2</cp:revision>
  <dcterms:created xsi:type="dcterms:W3CDTF">2017-04-06T15:58:00Z</dcterms:created>
  <dcterms:modified xsi:type="dcterms:W3CDTF">2017-04-06T15:58:00Z</dcterms:modified>
</cp:coreProperties>
</file>