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4B9" w:rsidRDefault="001C1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1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0F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30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 xml:space="preserve">PLANTERSVILLE ELEMENTARY </w:t>
      </w:r>
      <w:r w:rsidRPr="004B4FDD">
        <w:rPr>
          <w:color w:val="000000" w:themeColor="text1"/>
          <w:u w:color="000000" w:themeColor="text1"/>
        </w:rPr>
        <w:t>SCHOOL OF GEORGETOWN COUNTY FOR ITS COMMENDABLE STANDARDS IN EDUCATION AND TO CONGRATULATE THE STUDENTS, PARENTS, FACULTY, STAFF, AND ADMINISTRATION ON THE SCHOOL</w:t>
      </w:r>
      <w:r w:rsidR="00C668E7" w:rsidRPr="00C668E7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C668E7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3042" w:rsidRPr="004B4FDD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 w:rsidR="00097934">
        <w:rPr>
          <w:color w:val="000000" w:themeColor="text1"/>
          <w:u w:color="000000" w:themeColor="text1"/>
        </w:rPr>
        <w:t xml:space="preserve">Plantersville Elementary School was </w:t>
      </w:r>
      <w:r w:rsidR="0026154B">
        <w:rPr>
          <w:color w:val="000000" w:themeColor="text1"/>
          <w:u w:color="000000" w:themeColor="text1"/>
        </w:rPr>
        <w:t>honor</w:t>
      </w:r>
      <w:r w:rsidR="00097934">
        <w:rPr>
          <w:color w:val="000000" w:themeColor="text1"/>
          <w:u w:color="000000" w:themeColor="text1"/>
        </w:rPr>
        <w:t>ed</w:t>
      </w:r>
      <w:r w:rsidR="0026154B">
        <w:rPr>
          <w:color w:val="000000" w:themeColor="text1"/>
          <w:u w:color="000000" w:themeColor="text1"/>
        </w:rPr>
        <w:t xml:space="preserve"> </w:t>
      </w:r>
      <w:r w:rsidR="00097934">
        <w:rPr>
          <w:color w:val="000000" w:themeColor="text1"/>
          <w:u w:color="000000" w:themeColor="text1"/>
        </w:rPr>
        <w:t>with both</w:t>
      </w:r>
      <w:r w:rsidR="0026154B">
        <w:rPr>
          <w:color w:val="000000" w:themeColor="text1"/>
          <w:u w:color="000000" w:themeColor="text1"/>
        </w:rPr>
        <w:t xml:space="preserve"> the Support Staff of the Year and the Waccamaw Regional Counselor of the Year.  </w:t>
      </w:r>
      <w:r w:rsidR="0083518F">
        <w:rPr>
          <w:color w:val="000000" w:themeColor="text1"/>
          <w:u w:color="000000" w:themeColor="text1"/>
        </w:rPr>
        <w:t xml:space="preserve">The school established the </w:t>
      </w:r>
      <w:r w:rsidR="0026154B">
        <w:rPr>
          <w:color w:val="000000" w:themeColor="text1"/>
          <w:u w:color="000000" w:themeColor="text1"/>
        </w:rPr>
        <w:t xml:space="preserve">Freedom Readers </w:t>
      </w:r>
      <w:r w:rsidR="0083518F">
        <w:rPr>
          <w:color w:val="000000" w:themeColor="text1"/>
          <w:u w:color="000000" w:themeColor="text1"/>
        </w:rPr>
        <w:t xml:space="preserve">School Based Program </w:t>
      </w:r>
      <w:r w:rsidR="0026154B">
        <w:rPr>
          <w:color w:val="000000" w:themeColor="text1"/>
          <w:u w:color="000000" w:themeColor="text1"/>
        </w:rPr>
        <w:t>and was the host site for the After School 21st Century Grant of the Village Group.  Plantersville was awarded a 3000 Student First Grant</w:t>
      </w:r>
      <w:r w:rsidR="00C668E7">
        <w:rPr>
          <w:color w:val="000000" w:themeColor="text1"/>
          <w:u w:color="000000" w:themeColor="text1"/>
        </w:rPr>
        <w:t>,</w:t>
      </w:r>
      <w:r w:rsidR="0026154B">
        <w:rPr>
          <w:color w:val="000000" w:themeColor="text1"/>
          <w:u w:color="000000" w:themeColor="text1"/>
        </w:rPr>
        <w:t xml:space="preserve"> and the school media center received a grant from DonorsChoose.org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043042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3042" w:rsidRPr="004B4FDD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thanks to the </w:t>
      </w:r>
      <w:r>
        <w:rPr>
          <w:color w:val="000000" w:themeColor="text1"/>
          <w:u w:color="000000" w:themeColor="text1"/>
        </w:rPr>
        <w:t>combined efforts</w:t>
      </w:r>
      <w:r w:rsidRPr="004B4FDD">
        <w:rPr>
          <w:color w:val="000000" w:themeColor="text1"/>
          <w:u w:color="000000" w:themeColor="text1"/>
        </w:rPr>
        <w:t xml:space="preserve"> of students, parents, faculty, staff, and administration, </w:t>
      </w:r>
      <w:r>
        <w:rPr>
          <w:color w:val="000000" w:themeColor="text1"/>
          <w:u w:color="000000" w:themeColor="text1"/>
        </w:rPr>
        <w:t xml:space="preserve">Plantersville Elementary </w:t>
      </w:r>
      <w:r w:rsidRPr="004B4FDD">
        <w:rPr>
          <w:color w:val="000000" w:themeColor="text1"/>
          <w:u w:color="000000" w:themeColor="text1"/>
        </w:rPr>
        <w:t xml:space="preserve">School has captured these awards, demonstrating what can be accomplished when all stakeholders have high expectations and strive to help students reach the full measure of their talents and skills; and </w:t>
      </w:r>
    </w:p>
    <w:p w:rsidR="00043042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F37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 xml:space="preserve">Plantersville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="00C668E7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="00500F37">
        <w:t>.  Now, therefore,</w:t>
      </w:r>
    </w:p>
    <w:p w:rsidR="00500F37" w:rsidRDefault="00500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F37" w:rsidRDefault="00500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0F37" w:rsidRDefault="00500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42" w:rsidRPr="004B4FDD" w:rsidRDefault="00500F37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43042">
        <w:t xml:space="preserve"> </w:t>
      </w:r>
      <w:r w:rsidR="00043042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043042">
        <w:rPr>
          <w:color w:val="000000" w:themeColor="text1"/>
          <w:u w:color="000000" w:themeColor="text1"/>
        </w:rPr>
        <w:t>Plantersville Elementary</w:t>
      </w:r>
      <w:r w:rsidR="00043042" w:rsidRPr="004B4FDD">
        <w:rPr>
          <w:color w:val="000000" w:themeColor="text1"/>
          <w:u w:color="000000" w:themeColor="text1"/>
        </w:rPr>
        <w:t xml:space="preserve"> </w:t>
      </w:r>
      <w:r w:rsidR="00043042" w:rsidRPr="004B4FDD">
        <w:rPr>
          <w:color w:val="000000" w:themeColor="text1"/>
          <w:u w:color="000000" w:themeColor="text1"/>
        </w:rPr>
        <w:lastRenderedPageBreak/>
        <w:t>School of Georgetown County for its commendable standards in education and congratulate the students, parents, faculty, staff, and administration on the school</w:t>
      </w:r>
      <w:r w:rsidR="00C668E7" w:rsidRPr="00C668E7">
        <w:rPr>
          <w:color w:val="000000" w:themeColor="text1"/>
          <w:u w:color="000000" w:themeColor="text1"/>
        </w:rPr>
        <w:t>’</w:t>
      </w:r>
      <w:r w:rsidR="00043042" w:rsidRPr="004B4FDD">
        <w:rPr>
          <w:color w:val="000000" w:themeColor="text1"/>
          <w:u w:color="000000" w:themeColor="text1"/>
        </w:rPr>
        <w:t>s various awards for the 2016</w:t>
      </w:r>
      <w:r w:rsidR="00C668E7">
        <w:rPr>
          <w:color w:val="000000" w:themeColor="text1"/>
          <w:u w:color="000000" w:themeColor="text1"/>
        </w:rPr>
        <w:noBreakHyphen/>
      </w:r>
      <w:r w:rsidR="00043042" w:rsidRPr="004B4FDD">
        <w:rPr>
          <w:color w:val="000000" w:themeColor="text1"/>
          <w:u w:color="000000" w:themeColor="text1"/>
        </w:rPr>
        <w:t xml:space="preserve">2017 school year. </w:t>
      </w:r>
    </w:p>
    <w:p w:rsidR="00043042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F37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4B4FDD">
        <w:rPr>
          <w:color w:val="000000" w:themeColor="text1"/>
          <w:u w:color="000000" w:themeColor="text1"/>
        </w:rPr>
        <w:t xml:space="preserve">ed to representatives of </w:t>
      </w:r>
      <w:r>
        <w:rPr>
          <w:color w:val="000000" w:themeColor="text1"/>
          <w:u w:color="000000" w:themeColor="text1"/>
        </w:rPr>
        <w:t xml:space="preserve">Plantersville Elementary </w:t>
      </w:r>
      <w:r w:rsidRPr="004B4FDD">
        <w:rPr>
          <w:color w:val="000000" w:themeColor="text1"/>
          <w:u w:color="000000" w:themeColor="text1"/>
        </w:rPr>
        <w:t>School</w:t>
      </w:r>
      <w:r w:rsidR="00C668E7">
        <w:rPr>
          <w:color w:val="000000" w:themeColor="text1"/>
          <w:u w:color="000000" w:themeColor="text1"/>
        </w:rPr>
        <w:t>.</w:t>
      </w:r>
    </w:p>
    <w:p w:rsidR="002D7DF6" w:rsidRDefault="00C668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14B9" w:rsidRDefault="001C14B9" w:rsidP="001C14B9">
      <w:pPr>
        <w:suppressAutoHyphens/>
      </w:pPr>
    </w:p>
    <w:sectPr w:rsidR="001C14B9" w:rsidSect="001C14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54B" w:rsidRDefault="0026154B" w:rsidP="009F0C77">
      <w:r>
        <w:separator/>
      </w:r>
    </w:p>
  </w:endnote>
  <w:endnote w:type="continuationSeparator" w:id="0">
    <w:p w:rsidR="0026154B" w:rsidRDefault="002615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82538B-1F23-49FB-BC6F-4FFAD3386BC8}"/>
    <w:embedBold r:id="rId2" w:fontKey="{E98FAE90-D1C9-4C09-81C3-2B38FB2BFB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DCEA96-E8EA-4E57-956A-D9C02D5381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50E527-300C-4E06-B73D-66816351E1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629519-0900-4AB9-8137-87243153AF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DF6" w:rsidRPr="001C14B9" w:rsidRDefault="001C14B9" w:rsidP="001C14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54B" w:rsidRDefault="0026154B" w:rsidP="009F0C77">
      <w:r>
        <w:separator/>
      </w:r>
    </w:p>
  </w:footnote>
  <w:footnote w:type="continuationSeparator" w:id="0">
    <w:p w:rsidR="0026154B" w:rsidRDefault="002615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9AHB17"/>
    <w:docVar w:name="CoverBillType" w:val="r"/>
    <w:docVar w:name="DocPath" w:val="L:\Council\bills\GM\25019AHB17.DOCX"/>
    <w:docVar w:name="dvBillNumber" w:val="42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0F37"/>
    <w:rsid w:val="00011869"/>
    <w:rsid w:val="00015CD6"/>
    <w:rsid w:val="00043042"/>
    <w:rsid w:val="0009793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4B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154B"/>
    <w:rsid w:val="00284AAE"/>
    <w:rsid w:val="002B7FC0"/>
    <w:rsid w:val="002D7DF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5DB"/>
    <w:rsid w:val="00461441"/>
    <w:rsid w:val="004809EE"/>
    <w:rsid w:val="004E7D54"/>
    <w:rsid w:val="00500F3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518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1480"/>
    <w:rsid w:val="00BE3C22"/>
    <w:rsid w:val="00C0345E"/>
    <w:rsid w:val="00C31C95"/>
    <w:rsid w:val="00C3483A"/>
    <w:rsid w:val="00C668E7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E09FED-D617-404A-89A4-8F7C9C64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8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8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15F75-AC41-4DB2-A46D-847A4447B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274</Words>
  <Characters>1600</Characters>
  <Application>Microsoft Office Word</Application>
  <DocSecurity>0</DocSecurity>
  <Lines>52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4216 Text of Previous Version (May 2, 2017) - South Carolina Legislature Online</dc:title>
  <dc:creator>Gail Pinckney Moore</dc:creator>
  <cp:lastModifiedBy>S Volk</cp:lastModifiedBy>
  <cp:revision>2</cp:revision>
  <cp:lastPrinted>2017-05-01T15:43:00Z</cp:lastPrinted>
  <dcterms:created xsi:type="dcterms:W3CDTF">2017-05-02T16:44:00Z</dcterms:created>
  <dcterms:modified xsi:type="dcterms:W3CDTF">2017-05-02T16:44:00Z</dcterms:modified>
</cp:coreProperties>
</file>