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525D" w:rsidRDefault="006E52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5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82AC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43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REAL ESTATE COMMISSION, DESIGNATED AS REGULATION DOCUMENT NUMBER 4711, PURSUANT TO THE PROVISIONS OF ARTICLE 1, CHAPTER 23, TITLE 1 OF THE 1976 CODE.</w:t>
      </w:r>
    </w:p>
    <w:p w:rsidR="00E82ACD" w:rsidRDefault="00E82A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ACD" w:rsidRDefault="00E82A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2ACD" w:rsidRDefault="00E82A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ACD" w:rsidRDefault="00E82A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Real Estate Commission, designated as Regulation Document Number 4711, and submitted to the General Assembly pursuant to the provisions of Article 1, Chapter 23, Title 1 of the 1976 Code, are approved.</w:t>
      </w:r>
    </w:p>
    <w:p w:rsidR="00E82ACD" w:rsidRDefault="00E82A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ACD" w:rsidRDefault="00E82A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F4385">
        <w:t>2</w:t>
      </w:r>
      <w:r>
        <w:t>.</w:t>
      </w:r>
      <w:r>
        <w:tab/>
        <w:t>This joint resolution takes effect upon approval by the Governor.</w:t>
      </w:r>
    </w:p>
    <w:p w:rsidR="00E82ACD" w:rsidRDefault="00E82ACD" w:rsidP="00E8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E82ACD" w:rsidRDefault="00E82ACD" w:rsidP="00E8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82ACD" w:rsidRDefault="00E82ACD" w:rsidP="00E8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E82ACD" w:rsidRDefault="00E82ACD" w:rsidP="00E8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82ACD" w:rsidRPr="00460819" w:rsidRDefault="00E82ACD" w:rsidP="00E8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0819">
        <w:t>The South Carolina Department of Labor, Licensing and Regulation proposes correct a scrivener’s error in Regulation 10</w:t>
      </w:r>
      <w:r w:rsidRPr="00460819">
        <w:noBreakHyphen/>
        <w:t>37(E)(6). Specifically, the word “approval” should be changed to “renewal.”</w:t>
      </w:r>
    </w:p>
    <w:p w:rsidR="00E82ACD" w:rsidRPr="00460819" w:rsidRDefault="00E82ACD" w:rsidP="00E8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ACD" w:rsidRPr="00460819" w:rsidRDefault="00E82ACD" w:rsidP="00E8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0819">
        <w:t xml:space="preserve">A Notice of Drafting was published in the </w:t>
      </w:r>
      <w:r w:rsidRPr="00460819">
        <w:rPr>
          <w:i/>
        </w:rPr>
        <w:t>State Register</w:t>
      </w:r>
      <w:r w:rsidRPr="00460819">
        <w:t xml:space="preserve"> on September 23, 2016.</w:t>
      </w:r>
    </w:p>
    <w:p w:rsidR="005750F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E525D" w:rsidRDefault="006E525D" w:rsidP="006E525D">
      <w:pPr>
        <w:suppressAutoHyphens/>
      </w:pPr>
    </w:p>
    <w:sectPr w:rsidR="006E525D" w:rsidSect="006E525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ACD" w:rsidRDefault="00E82ACD" w:rsidP="009F0C77">
      <w:r>
        <w:separator/>
      </w:r>
    </w:p>
  </w:endnote>
  <w:endnote w:type="continuationSeparator" w:id="0">
    <w:p w:rsidR="00E82ACD" w:rsidRDefault="00E82A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269685-EFE5-4EDA-81DA-3A6805EDDED2}"/>
    <w:embedBold r:id="rId2" w:fontKey="{00639F5C-403F-4B31-9B80-202041EB7388}"/>
    <w:embedItalic r:id="rId3" w:fontKey="{01BCFA85-2065-4EC9-84D8-F9998F0CCBE6}"/>
  </w:font>
  <w:font w:name="Calibri">
    <w:panose1 w:val="020F0502020204030204"/>
    <w:charset w:val="00"/>
    <w:family w:val="swiss"/>
    <w:pitch w:val="variable"/>
    <w:sig w:usb0="E00002FF" w:usb1="4000ACFF" w:usb2="00000001" w:usb3="00000000" w:csb0="0000019F" w:csb1="00000000"/>
    <w:embedRegular r:id="rId4" w:fontKey="{5D31E6D3-D08E-411C-981B-BC68FAF73D1D}"/>
  </w:font>
  <w:font w:name="Segoe UI">
    <w:panose1 w:val="020B0502040204020203"/>
    <w:charset w:val="00"/>
    <w:family w:val="swiss"/>
    <w:pitch w:val="variable"/>
    <w:sig w:usb0="E10022FF" w:usb1="C000E47F" w:usb2="00000029" w:usb3="00000000" w:csb0="000001DF" w:csb1="00000000"/>
    <w:embedRegular r:id="rId5" w:fontKey="{A3AA0504-EB9C-45B0-932D-23802FC21F8D}"/>
  </w:font>
  <w:font w:name="Cambria">
    <w:panose1 w:val="02040503050406030204"/>
    <w:charset w:val="00"/>
    <w:family w:val="roman"/>
    <w:pitch w:val="variable"/>
    <w:sig w:usb0="E00002FF" w:usb1="400004FF" w:usb2="00000000" w:usb3="00000000" w:csb0="0000019F" w:csb1="00000000"/>
    <w:embedRegular r:id="rId6" w:fontKey="{A407B082-3DB8-4372-8193-755E255912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0F7" w:rsidRPr="006E525D" w:rsidRDefault="006E525D" w:rsidP="006E525D">
    <w:pPr>
      <w:pStyle w:val="Footer"/>
      <w:tabs>
        <w:tab w:val="clear" w:pos="4680"/>
        <w:tab w:val="clear" w:pos="9360"/>
        <w:tab w:val="center" w:pos="2995"/>
      </w:tabs>
      <w:spacing w:before="120"/>
    </w:pPr>
    <w:r>
      <w:t>[4258]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ACD" w:rsidRDefault="00E82ACD" w:rsidP="009F0C77">
      <w:r>
        <w:separator/>
      </w:r>
    </w:p>
  </w:footnote>
  <w:footnote w:type="continuationSeparator" w:id="0">
    <w:p w:rsidR="00E82ACD" w:rsidRDefault="00E82A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38CZ17"/>
    <w:docVar w:name="CoverBillType" w:val="a"/>
    <w:docVar w:name="DocPath" w:val="L:\Council\bills\DBS\31438CZ17.DOCX"/>
    <w:docVar w:name="dvBillNumber" w:val="4258"/>
    <w:docVar w:name="dvBillNumberPrefix" w:val="H. "/>
    <w:docVar w:name="dvOriginalBody" w:val="House"/>
    <w:docVar w:name="dvSteno" w:val="DBS"/>
    <w:docVar w:name="NameofBody" w:val="h"/>
    <w:docVar w:name="vGroup2" w:val="Council"/>
  </w:docVars>
  <w:rsids>
    <w:rsidRoot w:val="00E82ACD"/>
    <w:rsid w:val="00011869"/>
    <w:rsid w:val="00015CD6"/>
    <w:rsid w:val="000E0100"/>
    <w:rsid w:val="000E1785"/>
    <w:rsid w:val="000F40FA"/>
    <w:rsid w:val="001035F1"/>
    <w:rsid w:val="0010776B"/>
    <w:rsid w:val="00133E66"/>
    <w:rsid w:val="001435A3"/>
    <w:rsid w:val="00146ED3"/>
    <w:rsid w:val="00151044"/>
    <w:rsid w:val="00151BD0"/>
    <w:rsid w:val="001D08F2"/>
    <w:rsid w:val="001D3A58"/>
    <w:rsid w:val="001D525B"/>
    <w:rsid w:val="001D7F4F"/>
    <w:rsid w:val="001F4385"/>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50F7"/>
    <w:rsid w:val="00577C6C"/>
    <w:rsid w:val="005A62FE"/>
    <w:rsid w:val="005C2FE2"/>
    <w:rsid w:val="005E2BC9"/>
    <w:rsid w:val="00605102"/>
    <w:rsid w:val="006215AA"/>
    <w:rsid w:val="006913C9"/>
    <w:rsid w:val="0069470D"/>
    <w:rsid w:val="006D58AA"/>
    <w:rsid w:val="006E525D"/>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5D56"/>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82ACD"/>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5CCB28-DCED-4899-BCFA-B4D33FA0B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43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38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C41EA-0C77-4DC3-8888-C06C8C4F3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8FF54EC8.dotm</Template>
  <TotalTime>0</TotalTime>
  <Pages>1</Pages>
  <Words>161</Words>
  <Characters>884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4258 Text of Previous Version (May 3, 2017) - South Carolina Legislature Online</dc:title>
  <dc:creator>DeirdreBrevardSmith</dc:creator>
  <cp:lastModifiedBy>S Volk</cp:lastModifiedBy>
  <cp:revision>2</cp:revision>
  <cp:lastPrinted>2017-05-01T15:49:00Z</cp:lastPrinted>
  <dcterms:created xsi:type="dcterms:W3CDTF">2017-05-03T21:21:00Z</dcterms:created>
  <dcterms:modified xsi:type="dcterms:W3CDTF">2017-05-03T21:21:00Z</dcterms:modified>
</cp:coreProperties>
</file>