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3200" w:rsidRDefault="001C3200" w:rsidP="007135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713565" w:rsidRDefault="00713565" w:rsidP="007135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3565" w:rsidRDefault="00713565" w:rsidP="007135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3565" w:rsidRDefault="00713565" w:rsidP="007135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3565" w:rsidRDefault="00713565" w:rsidP="007135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3565" w:rsidRDefault="00713565" w:rsidP="007135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3565" w:rsidRDefault="00713565" w:rsidP="007135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C32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1353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534C" w:rsidRPr="003000F4" w:rsidRDefault="0039534C" w:rsidP="003953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lang w:val="en"/>
        </w:rPr>
      </w:pPr>
      <w:bookmarkStart w:id="3" w:name="titletop"/>
      <w:bookmarkEnd w:id="3"/>
      <w:r w:rsidRPr="003000F4">
        <w:t>TO AMEND THE CODE OF LAWS OF SOUTH CAROLINA, 1976, BY ADDING SECTION 59</w:t>
      </w:r>
      <w:r w:rsidR="00F26682">
        <w:noBreakHyphen/>
      </w:r>
      <w:r>
        <w:t>26</w:t>
      </w:r>
      <w:r w:rsidR="00F26682">
        <w:noBreakHyphen/>
      </w:r>
      <w:r w:rsidRPr="003000F4">
        <w:t>35 SO AS TO PROVIDE THAT BEGINNING WITH THE 201</w:t>
      </w:r>
      <w:r>
        <w:t>8</w:t>
      </w:r>
      <w:r w:rsidR="00F26682">
        <w:noBreakHyphen/>
      </w:r>
      <w:r w:rsidRPr="003000F4">
        <w:t>201</w:t>
      </w:r>
      <w:r>
        <w:t>9</w:t>
      </w:r>
      <w:r w:rsidRPr="003000F4">
        <w:t xml:space="preserve"> SCHOOL YEAR, EACH SCHOOL IN THE ALLENDALE, DILLON 4, FLORENCE 4, HAMPTON 2, JASPER, LEE, </w:t>
      </w:r>
      <w:r w:rsidRPr="0039534C">
        <w:t>MARION</w:t>
      </w:r>
      <w:r w:rsidRPr="003000F4">
        <w:t xml:space="preserve"> 7, AND ORANGEBURG 3 SCHOOL DISTRICTS MAY, IN THE DISCRETION OF THE SCHOOL, HIRE NONCERTIFIED TEACHERS IN A RATIO OF UP TO TWENTY</w:t>
      </w:r>
      <w:r w:rsidR="00F26682">
        <w:noBreakHyphen/>
      </w:r>
      <w:r w:rsidRPr="003000F4">
        <w:t>FIVE PERCENT OF ITS ENTIRE TEACH</w:t>
      </w:r>
      <w:r w:rsidR="008A6792">
        <w:t>ING</w:t>
      </w:r>
      <w:r w:rsidRPr="003000F4">
        <w:t xml:space="preserve"> STAFF</w:t>
      </w:r>
      <w:r>
        <w:t xml:space="preserve">; TO PROVIDE </w:t>
      </w:r>
      <w:r w:rsidRPr="003000F4">
        <w:t>PART</w:t>
      </w:r>
      <w:r w:rsidR="00F26682">
        <w:noBreakHyphen/>
      </w:r>
      <w:r w:rsidR="008A6792">
        <w:t>TIME, NON</w:t>
      </w:r>
      <w:r w:rsidRPr="003000F4">
        <w:t xml:space="preserve">CERTIFIED TEACHERS ARE CONSIDERED PRO RATA IN </w:t>
      </w:r>
      <w:r w:rsidRPr="0039534C">
        <w:t>CALCULATING THIS PERCENTAGE BASED ON THE HOURS WHICH THEY ARE EXPECTED TO TEACH; AND TO DEFINE NECESSARY TERMS.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1353B" w:rsidRDefault="0041353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1353B" w:rsidRDefault="0041353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534C" w:rsidRPr="003000F4" w:rsidRDefault="0041353B" w:rsidP="003953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9534C" w:rsidRPr="003000F4">
        <w:t>Chapter 26, Title 59 of the 1976 Code is amended by adding:</w:t>
      </w:r>
    </w:p>
    <w:p w:rsidR="0039534C" w:rsidRPr="003000F4" w:rsidRDefault="0039534C" w:rsidP="003953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534C" w:rsidRPr="0039534C" w:rsidRDefault="0039534C" w:rsidP="003953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000F4">
        <w:t>“Section 59</w:t>
      </w:r>
      <w:r w:rsidR="00F26682">
        <w:noBreakHyphen/>
      </w:r>
      <w:r w:rsidRPr="003000F4">
        <w:t>26</w:t>
      </w:r>
      <w:r w:rsidR="00F26682">
        <w:noBreakHyphen/>
      </w:r>
      <w:r w:rsidRPr="003000F4">
        <w:t>35.</w:t>
      </w:r>
      <w:r>
        <w:tab/>
      </w:r>
      <w:r w:rsidRPr="003000F4">
        <w:t>(A)</w:t>
      </w:r>
      <w:r>
        <w:tab/>
      </w:r>
      <w:r w:rsidRPr="003000F4">
        <w:t>Beginning with the 201</w:t>
      </w:r>
      <w:r>
        <w:t>8</w:t>
      </w:r>
      <w:r w:rsidR="00F26682">
        <w:noBreakHyphen/>
      </w:r>
      <w:r w:rsidRPr="003000F4">
        <w:t>201</w:t>
      </w:r>
      <w:r>
        <w:t>9</w:t>
      </w:r>
      <w:r w:rsidRPr="003000F4">
        <w:t xml:space="preserve"> </w:t>
      </w:r>
      <w:r>
        <w:t>S</w:t>
      </w:r>
      <w:r w:rsidRPr="003000F4">
        <w:t xml:space="preserve">chool </w:t>
      </w:r>
      <w:r>
        <w:t>Y</w:t>
      </w:r>
      <w:r w:rsidRPr="003000F4">
        <w:t xml:space="preserve">ear, each school in the Allendale, Dillon 4, Florence 4, Hampton 2, Jasper, Lee, </w:t>
      </w:r>
      <w:bookmarkStart w:id="5" w:name="OCC1"/>
      <w:bookmarkEnd w:id="5"/>
      <w:r w:rsidRPr="0039534C">
        <w:t>Marion</w:t>
      </w:r>
      <w:r w:rsidRPr="003000F4">
        <w:t xml:space="preserve"> 7, and Orangeburg 3 school districts may, in the discretion of the school, hire noncertified teachers in a ratio of up to twenty</w:t>
      </w:r>
      <w:r w:rsidR="00F26682">
        <w:noBreakHyphen/>
      </w:r>
      <w:r w:rsidRPr="003000F4">
        <w:t>five percent of its entir</w:t>
      </w:r>
      <w:r>
        <w:t>e teach</w:t>
      </w:r>
      <w:r w:rsidR="008A6792">
        <w:t>ing</w:t>
      </w:r>
      <w:r>
        <w:t xml:space="preserve"> staff. Part</w:t>
      </w:r>
      <w:r w:rsidR="00F26682">
        <w:noBreakHyphen/>
      </w:r>
      <w:r>
        <w:t>time, non</w:t>
      </w:r>
      <w:r w:rsidRPr="003000F4">
        <w:t xml:space="preserve">certified teachers are considered pro rata in </w:t>
      </w:r>
      <w:r w:rsidRPr="0039534C">
        <w:t>calculating this percentage based on the hours which they are expected to teach.</w:t>
      </w:r>
    </w:p>
    <w:p w:rsidR="0041353B" w:rsidRDefault="0039534C" w:rsidP="003953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9534C">
        <w:t>(B)</w:t>
      </w:r>
      <w:r>
        <w:tab/>
      </w:r>
      <w:r w:rsidRPr="0039534C">
        <w:t xml:space="preserve">For purposes of this section, </w:t>
      </w:r>
      <w:r w:rsidR="00F26682" w:rsidRPr="00F26682">
        <w:t>‘</w:t>
      </w:r>
      <w:r w:rsidRPr="0039534C">
        <w:t>noncertified teacher</w:t>
      </w:r>
      <w:r w:rsidR="00F26682" w:rsidRPr="00F26682">
        <w:t>’</w:t>
      </w:r>
      <w:r w:rsidRPr="0039534C">
        <w:t xml:space="preserve"> means an individual considered appropriately qualified for the subject matter taught and who has completed at least one year of study at an </w:t>
      </w:r>
      <w:r w:rsidRPr="0039534C">
        <w:lastRenderedPageBreak/>
        <w:t>accredited college or university and submits, at his expense, to SLED and FBI fingerprint</w:t>
      </w:r>
      <w:r w:rsidR="00F26682">
        <w:noBreakHyphen/>
      </w:r>
      <w:r w:rsidRPr="0039534C">
        <w:t>based criminal background checks.”</w:t>
      </w:r>
    </w:p>
    <w:p w:rsidR="0041353B" w:rsidRDefault="0041353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353B" w:rsidRDefault="0041353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9534C">
        <w:t>2</w:t>
      </w:r>
      <w:r>
        <w:t>.</w:t>
      </w:r>
      <w:r>
        <w:tab/>
        <w:t>This act takes effect upon approval by the Governor.</w:t>
      </w:r>
    </w:p>
    <w:p w:rsidR="00436F48" w:rsidRDefault="00F2668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C3200" w:rsidRDefault="001C3200" w:rsidP="001C3200">
      <w:pPr>
        <w:suppressAutoHyphens/>
      </w:pPr>
    </w:p>
    <w:sectPr w:rsidR="001C3200" w:rsidSect="001C320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353B" w:rsidRDefault="0041353B" w:rsidP="009F0C77">
      <w:r>
        <w:separator/>
      </w:r>
    </w:p>
  </w:endnote>
  <w:endnote w:type="continuationSeparator" w:id="0">
    <w:p w:rsidR="0041353B" w:rsidRDefault="0041353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059D2DC-7232-4A37-B6DA-C5B691A03890}"/>
    <w:embedBold r:id="rId2" w:fontKey="{0C8D03C4-B9B6-4385-A50F-68D234651AA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0EF371B-B00B-4B50-82BD-B75978D4F4C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F8C16E6-8727-44AF-A9DC-2BB42E89301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6F48" w:rsidRPr="001C3200" w:rsidRDefault="001C3200" w:rsidP="001C320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[4335]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353B" w:rsidRDefault="0041353B" w:rsidP="009F0C77">
      <w:r>
        <w:separator/>
      </w:r>
    </w:p>
  </w:footnote>
  <w:footnote w:type="continuationSeparator" w:id="0">
    <w:p w:rsidR="0041353B" w:rsidRDefault="0041353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188WAB17"/>
    <w:docVar w:name="CoverBillType" w:val="b"/>
    <w:docVar w:name="DocPath" w:val="L:\Council\bills\AGM\19188WAB17.DOCX"/>
    <w:docVar w:name="dvBillNumber" w:val="4335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41353B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C3200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9534C"/>
    <w:rsid w:val="003C4DAB"/>
    <w:rsid w:val="003D01E8"/>
    <w:rsid w:val="003E5288"/>
    <w:rsid w:val="003F6D79"/>
    <w:rsid w:val="0041353B"/>
    <w:rsid w:val="0041760A"/>
    <w:rsid w:val="00417C01"/>
    <w:rsid w:val="00436F48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00666"/>
    <w:rsid w:val="00713565"/>
    <w:rsid w:val="00734F00"/>
    <w:rsid w:val="007A70AE"/>
    <w:rsid w:val="008362E8"/>
    <w:rsid w:val="0085786E"/>
    <w:rsid w:val="008A1768"/>
    <w:rsid w:val="008A489F"/>
    <w:rsid w:val="008A6792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11574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2668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96C0D04-FCF1-428F-B13A-0AA1E00BF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A12C38-635E-4813-AA73-B45ABA2E31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D150C8CB.dotm</Template>
  <TotalTime>0</TotalTime>
  <Pages>1</Pages>
  <Words>259</Words>
  <Characters>1328</Characters>
  <Application>Microsoft Office Word</Application>
  <DocSecurity>0</DocSecurity>
  <Lines>46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4335 Text of Previous Version (May 11, 2017) - South Carolina Legislature Online</dc:title>
  <dc:creator>angiemorgan</dc:creator>
  <cp:lastModifiedBy>S Volk</cp:lastModifiedBy>
  <cp:revision>2</cp:revision>
  <cp:lastPrinted>2017-05-11T20:23:00Z</cp:lastPrinted>
  <dcterms:created xsi:type="dcterms:W3CDTF">2017-05-11T20:53:00Z</dcterms:created>
  <dcterms:modified xsi:type="dcterms:W3CDTF">2017-05-11T20:53:00Z</dcterms:modified>
</cp:coreProperties>
</file>