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EDA" w:rsidRDefault="00B9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91EDA" w:rsidRDefault="00B9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B91EDA" w:rsidRDefault="00B9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EDA" w:rsidRPr="00B91EDA" w:rsidRDefault="00B91EDA" w:rsidP="00B91EDA">
      <w:pPr>
        <w:tabs>
          <w:tab w:val="right" w:pos="5933"/>
        </w:tabs>
        <w:suppressAutoHyphens/>
      </w:pPr>
      <w:r>
        <w:tab/>
      </w:r>
      <w:r>
        <w:rPr>
          <w:b/>
          <w:sz w:val="36"/>
        </w:rPr>
        <w:t>H. 4468</w:t>
      </w:r>
    </w:p>
    <w:p w:rsidR="00B91EDA" w:rsidRDefault="00B9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EDA" w:rsidRDefault="00B91EDA" w:rsidP="00B9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1ACA">
        <w:t>Rep. Jefferson</w:t>
      </w:r>
    </w:p>
    <w:p w:rsidR="00B91EDA" w:rsidRDefault="00B9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EDA" w:rsidRDefault="00B9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2/7/18--H.</w:t>
      </w:r>
    </w:p>
    <w:p w:rsidR="00B91EDA" w:rsidRDefault="00B9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B91EDA" w:rsidRPr="00B91EDA" w:rsidRDefault="00B91EDA" w:rsidP="00B9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1EDA" w:rsidRDefault="00B9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EDA" w:rsidRDefault="00B91EDA" w:rsidP="00B9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91EDA" w:rsidRPr="00B91EDA" w:rsidRDefault="00B91EDA" w:rsidP="00B9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91EDA" w:rsidRDefault="00B9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4468) to request the Department of Transportation name the portion of Cainhoy Road in Berkeley County from its intersection with South Carolina Highway 41 to Cainhoy Middle School “Sergeant Earl Singleton Memorial, etc., respectfully</w:t>
      </w:r>
    </w:p>
    <w:p w:rsidR="00B91EDA" w:rsidRPr="00B91EDA" w:rsidRDefault="00B91EDA" w:rsidP="00B9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91EDA" w:rsidRDefault="00B9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91EDA" w:rsidRDefault="00B9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EDA" w:rsidRDefault="00B9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B91EDA" w:rsidRPr="00B91EDA" w:rsidRDefault="00B91EDA" w:rsidP="00B9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1EDA" w:rsidRDefault="00B9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1EDA" w:rsidSect="00B91E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3FE8" w:rsidRDefault="00B03F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D67A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CAINHOY ROAD IN BERKELEY COUNTY FROM ITS INTERSECTION WITH SOUTH CAROLINA HIGHWAY 41 TO CAINHOY MIDDLE SCHOOL “SERGEANT EARL SINGLETON MEMORIAL HIGHWAY”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Earl Singleton of Huger, Berkeley County, was a member of the 101</w:t>
      </w:r>
      <w:r w:rsidRPr="00B53CE7">
        <w:rPr>
          <w:vertAlign w:val="superscript"/>
        </w:rPr>
        <w:t>st</w:t>
      </w:r>
      <w:r>
        <w:t xml:space="preserve"> Airborne Division; and </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12, 1985, he and the members of his Army infantry regiment were returning to the United States from Egypt</w:t>
      </w:r>
      <w:r w:rsidRPr="00D92A56">
        <w:t>’</w:t>
      </w:r>
      <w:r>
        <w:t xml:space="preserve">s Sinai Peninsula, where they were members of a United Nations peacekeeping force; and </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enroute to Fort Campbell, Kentucky, their plane crashed in Gander, Newfoundland, killing all on board; and </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continues to remember Sergeant Earl Singleton, who gave his life for his country and for the preservation of peace; and </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preserve Sergeant Singleton</w:t>
      </w:r>
      <w:r w:rsidRPr="00D92A56">
        <w:t>’</w:t>
      </w:r>
      <w:r>
        <w:t xml:space="preserve">s legacy by having a portion of Cainhoy Road in Berkeley County named in his honor.  Now, therefore, </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General Assembly request the Department of Transportation name the portion of Cainhoy Road in Berkeley County from its intersection with South Carolina Highway 41 to Cainhoy Middle School “Sergeant Earl Singleton Memorial Highway” and erect appropriate markers or signs along this portion of highway containing this designation.</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90341D" w:rsidRDefault="00D92A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1DA6" w:rsidRDefault="00611DA6" w:rsidP="00611DA6">
      <w:pPr>
        <w:suppressAutoHyphens/>
      </w:pPr>
    </w:p>
    <w:sectPr w:rsidR="00611DA6" w:rsidSect="00B91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7AE" w:rsidRDefault="00DD67AE" w:rsidP="009F0C77">
      <w:r>
        <w:separator/>
      </w:r>
    </w:p>
  </w:endnote>
  <w:endnote w:type="continuationSeparator" w:id="0">
    <w:p w:rsidR="00DD67AE" w:rsidRDefault="00DD67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3322A6-0CB2-4F91-9DDF-B294FF385B1E}"/>
    <w:embedBold r:id="rId2" w:fontKey="{08D36865-2123-4689-9805-74A4B0523F3C}"/>
  </w:font>
  <w:font w:name="Calibri">
    <w:panose1 w:val="020F0502020204030204"/>
    <w:charset w:val="00"/>
    <w:family w:val="swiss"/>
    <w:pitch w:val="variable"/>
    <w:sig w:usb0="E00002FF" w:usb1="4000ACFF" w:usb2="00000001" w:usb3="00000000" w:csb0="0000019F" w:csb1="00000000"/>
    <w:embedRegular r:id="rId3" w:fontKey="{558E7717-549A-4A2A-983B-78C9E67FBF27}"/>
  </w:font>
  <w:font w:name="Segoe UI">
    <w:panose1 w:val="020B0502040204020203"/>
    <w:charset w:val="00"/>
    <w:family w:val="swiss"/>
    <w:pitch w:val="variable"/>
    <w:sig w:usb0="E10022FF" w:usb1="C000E47F" w:usb2="00000029" w:usb3="00000000" w:csb0="000001DF" w:csb1="00000000"/>
    <w:embedRegular r:id="rId4" w:fontKey="{41D3BF2E-CE45-41D9-B8DC-1A5836B678AF}"/>
  </w:font>
  <w:font w:name="Cambria">
    <w:panose1 w:val="02040503050406030204"/>
    <w:charset w:val="00"/>
    <w:family w:val="roman"/>
    <w:pitch w:val="variable"/>
    <w:sig w:usb0="E00002FF" w:usb1="400004FF" w:usb2="00000000" w:usb3="00000000" w:csb0="0000019F" w:csb1="00000000"/>
    <w:embedRegular r:id="rId5" w:fontKey="{F822B8A6-1EF2-49B0-B55E-2881AD8CE2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1D" w:rsidRPr="00B03FE8" w:rsidRDefault="00B03FE8" w:rsidP="00B03FE8">
    <w:pPr>
      <w:pStyle w:val="Footer"/>
      <w:tabs>
        <w:tab w:val="clear" w:pos="4680"/>
        <w:tab w:val="clear" w:pos="9360"/>
        <w:tab w:val="center" w:pos="2995"/>
      </w:tabs>
      <w:spacing w:before="120"/>
    </w:pPr>
    <w:r>
      <w:t>[4468</w:t>
    </w:r>
    <w:r w:rsidR="00B91EDA">
      <w:t>-</w:t>
    </w:r>
    <w:r w:rsidR="00B91EDA">
      <w:fldChar w:fldCharType="begin"/>
    </w:r>
    <w:r w:rsidR="00B91EDA">
      <w:instrText xml:space="preserve"> PAGE  \* MERGEFORMAT </w:instrText>
    </w:r>
    <w:r w:rsidR="00B91EDA">
      <w:fldChar w:fldCharType="separate"/>
    </w:r>
    <w:r w:rsidR="00EC7ED1">
      <w:rPr>
        <w:noProof/>
      </w:rPr>
      <w:t>1</w:t>
    </w:r>
    <w:r w:rsidR="00B91EDA">
      <w:fldChar w:fldCharType="end"/>
    </w:r>
    <w:r w:rsidR="00B91ED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EDA" w:rsidRPr="00B03FE8" w:rsidRDefault="00B91EDA" w:rsidP="00B03FE8">
    <w:pPr>
      <w:pStyle w:val="Footer"/>
      <w:tabs>
        <w:tab w:val="clear" w:pos="4680"/>
        <w:tab w:val="clear" w:pos="9360"/>
        <w:tab w:val="center" w:pos="2995"/>
      </w:tabs>
      <w:spacing w:before="120"/>
    </w:pPr>
    <w:r>
      <w:t>[4468]</w:t>
    </w:r>
    <w:r>
      <w:tab/>
    </w:r>
    <w:r>
      <w:fldChar w:fldCharType="begin"/>
    </w:r>
    <w:r>
      <w:instrText xml:space="preserve"> PAGE  \* MERGEFORMAT </w:instrText>
    </w:r>
    <w:r>
      <w:fldChar w:fldCharType="separate"/>
    </w:r>
    <w:r w:rsidR="00611D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7AE" w:rsidRDefault="00DD67AE" w:rsidP="009F0C77">
      <w:r>
        <w:separator/>
      </w:r>
    </w:p>
  </w:footnote>
  <w:footnote w:type="continuationSeparator" w:id="0">
    <w:p w:rsidR="00DD67AE" w:rsidRDefault="00DD67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87CM18"/>
    <w:docVar w:name="CoverBillType" w:val="c"/>
    <w:docVar w:name="DocPath" w:val="L:\Council\bills\GT\5387CM18.DOCX"/>
    <w:docVar w:name="dvBillNumber" w:val="4468"/>
    <w:docVar w:name="dvBillNumberPrefix" w:val="H. "/>
    <w:docVar w:name="dvOriginalBody" w:val="House"/>
    <w:docVar w:name="dvSteno" w:val="GT"/>
    <w:docVar w:name="NameofBody" w:val="h"/>
    <w:docVar w:name="vGroup2" w:val="Council"/>
  </w:docVars>
  <w:rsids>
    <w:rsidRoot w:val="00DD67A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1DA6"/>
    <w:rsid w:val="006215AA"/>
    <w:rsid w:val="006913C9"/>
    <w:rsid w:val="0069470D"/>
    <w:rsid w:val="006D58AA"/>
    <w:rsid w:val="00734F00"/>
    <w:rsid w:val="00745C3B"/>
    <w:rsid w:val="007A70AE"/>
    <w:rsid w:val="008362E8"/>
    <w:rsid w:val="0085786E"/>
    <w:rsid w:val="008A1768"/>
    <w:rsid w:val="008A489F"/>
    <w:rsid w:val="008F0F33"/>
    <w:rsid w:val="008F4429"/>
    <w:rsid w:val="0090341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3FE8"/>
    <w:rsid w:val="00B412D4"/>
    <w:rsid w:val="00B91EDA"/>
    <w:rsid w:val="00BE3C22"/>
    <w:rsid w:val="00BF6356"/>
    <w:rsid w:val="00C0345E"/>
    <w:rsid w:val="00C31C95"/>
    <w:rsid w:val="00C3483A"/>
    <w:rsid w:val="00C74E9D"/>
    <w:rsid w:val="00C826DD"/>
    <w:rsid w:val="00C82FD3"/>
    <w:rsid w:val="00C92819"/>
    <w:rsid w:val="00CC6B7B"/>
    <w:rsid w:val="00CD2089"/>
    <w:rsid w:val="00D73A67"/>
    <w:rsid w:val="00D92A56"/>
    <w:rsid w:val="00D970A9"/>
    <w:rsid w:val="00DD67AE"/>
    <w:rsid w:val="00DF3845"/>
    <w:rsid w:val="00E41911"/>
    <w:rsid w:val="00E44B57"/>
    <w:rsid w:val="00E92EEF"/>
    <w:rsid w:val="00EC7ED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C1874F-A900-4CFE-907A-2A35CEE8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63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3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B5AC0-B6BA-4A1A-B1C8-38FED585D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20CD7A05.dotm</Template>
  <TotalTime>0</TotalTime>
  <Pages>3</Pages>
  <Words>345</Words>
  <Characters>1891</Characters>
  <Application>Microsoft Office Word</Application>
  <DocSecurity>0</DocSecurity>
  <Lines>76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4468 Text of Previous Version (Feb. 7, 2018) - South Carolina Legislature Online</dc:title>
  <dc:creator>Gwen Thurmond</dc:creator>
  <cp:lastModifiedBy>Miriam Cook</cp:lastModifiedBy>
  <cp:revision>2</cp:revision>
  <cp:lastPrinted>2017-12-01T19:45:00Z</cp:lastPrinted>
  <dcterms:created xsi:type="dcterms:W3CDTF">2018-02-08T00:24:00Z</dcterms:created>
  <dcterms:modified xsi:type="dcterms:W3CDTF">2018-02-08T00:24:00Z</dcterms:modified>
</cp:coreProperties>
</file>