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7E7C" w:rsidRDefault="00C27E7C" w:rsidP="004C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27E7C" w:rsidRPr="00C27E7C" w:rsidRDefault="00C27E7C" w:rsidP="004C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27E7C" w:rsidRDefault="00C27E7C" w:rsidP="004C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81B" w:rsidRDefault="0096419D" w:rsidP="004C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6419D" w:rsidRDefault="0096419D" w:rsidP="004C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19, 2018</w:t>
      </w:r>
    </w:p>
    <w:p w:rsidR="0096419D" w:rsidRDefault="0096419D" w:rsidP="004C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419D" w:rsidRPr="0096419D" w:rsidRDefault="0096419D" w:rsidP="0096419D">
      <w:pPr>
        <w:tabs>
          <w:tab w:val="right" w:pos="5933"/>
        </w:tabs>
        <w:suppressAutoHyphens/>
      </w:pPr>
      <w:r>
        <w:tab/>
      </w:r>
      <w:r>
        <w:rPr>
          <w:b/>
          <w:sz w:val="36"/>
        </w:rPr>
        <w:t>H. 4600</w:t>
      </w:r>
    </w:p>
    <w:p w:rsidR="0096419D" w:rsidRDefault="0096419D" w:rsidP="004C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419D" w:rsidRDefault="0096419D" w:rsidP="004C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E31B45">
        <w:t>Reps. Huggins, Bedingfield, Alexander, Dillard, Douglas, Erickson, Fry, Henderson, Hewitt, Ridgeway, Spires, West, Norrell, Weeks, Rutherford and Atwater</w:t>
      </w:r>
    </w:p>
    <w:p w:rsidR="0096419D" w:rsidRDefault="0096419D" w:rsidP="004C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419D" w:rsidRDefault="0096419D" w:rsidP="004C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4/19/18--S.</w:t>
      </w:r>
    </w:p>
    <w:p w:rsidR="0096419D" w:rsidRDefault="0096419D" w:rsidP="004C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21, 2018.</w:t>
      </w:r>
    </w:p>
    <w:p w:rsidR="0096419D" w:rsidRPr="0096419D" w:rsidRDefault="0096419D" w:rsidP="00964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6419D" w:rsidRDefault="0096419D" w:rsidP="004C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419D" w:rsidRPr="0096419D" w:rsidRDefault="0096419D" w:rsidP="00964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96419D" w:rsidRDefault="0096419D" w:rsidP="004C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4600) to amend the Code of Laws of South Carolina, 1976, by adding Section 44</w:t>
      </w:r>
      <w:r>
        <w:noBreakHyphen/>
        <w:t>130</w:t>
      </w:r>
      <w:r>
        <w:noBreakHyphen/>
        <w:t>70 so as to authorize certain community organizations to distribute opioid antidotes, etc., respectfully</w:t>
      </w:r>
    </w:p>
    <w:p w:rsidR="0096419D" w:rsidRPr="0096419D" w:rsidRDefault="0096419D" w:rsidP="00964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6419D" w:rsidRDefault="0096419D" w:rsidP="004C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96419D" w:rsidRDefault="0096419D" w:rsidP="004C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419D" w:rsidRDefault="0096419D" w:rsidP="004C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96419D" w:rsidRPr="0096419D" w:rsidRDefault="0096419D" w:rsidP="00964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6419D" w:rsidRDefault="0096419D" w:rsidP="004C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6419D" w:rsidSect="00C27E7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A1E90" w:rsidRDefault="003A1E90" w:rsidP="004C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CFF" w:rsidRDefault="004C1CFF" w:rsidP="004C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CFF" w:rsidRDefault="004C1CFF" w:rsidP="004C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CFF" w:rsidRDefault="004C1CFF" w:rsidP="004C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CFF" w:rsidRDefault="004C1CFF" w:rsidP="004C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CFF" w:rsidRDefault="004C1CFF" w:rsidP="004C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CFF" w:rsidRDefault="004C1CFF" w:rsidP="004C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A1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7226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D57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44</w:t>
      </w:r>
      <w:r w:rsidR="00530522">
        <w:noBreakHyphen/>
      </w:r>
      <w:r>
        <w:t>130</w:t>
      </w:r>
      <w:r w:rsidR="00530522">
        <w:noBreakHyphen/>
      </w:r>
      <w:r>
        <w:t>70 SO AS TO AUTHORIZE CERTAIN COMMUNITY ORGANIZATIONS TO DISTRIBUTE OPIOID ANTIDOTES TO A PERSON AT</w:t>
      </w:r>
      <w:r w:rsidR="003B00EA">
        <w:t xml:space="preserve"> RISK OF EXPERIENCING AN OPIOID-</w:t>
      </w:r>
      <w:r>
        <w:t>RELATED OVERDOSE OR TO A CAREGIVER OF SUCH A PERSON; AND TO AMEND SECTION 44</w:t>
      </w:r>
      <w:r w:rsidR="00530522">
        <w:noBreakHyphen/>
      </w:r>
      <w:r>
        <w:t>130</w:t>
      </w:r>
      <w:r w:rsidR="00530522">
        <w:noBreakHyphen/>
      </w:r>
      <w:r>
        <w:t xml:space="preserve">20, RELATING TO TERMS DEFINED IN THE SOUTH CAROLINA OVERDOSE PREVENTION ACT, SO AS TO ADD A DEFINITION FOR </w:t>
      </w:r>
      <w:r w:rsidR="00B84B47">
        <w:t>“</w:t>
      </w:r>
      <w:r>
        <w:t>COMMUNITY DISTRIBUTOR</w:t>
      </w:r>
      <w:r w:rsidR="00B84B47">
        <w:t>”</w:t>
      </w:r>
      <w:r>
        <w:t>.</w:t>
      </w:r>
      <w:bookmarkEnd w:id="1"/>
    </w:p>
    <w:p w:rsidR="0096419D" w:rsidRDefault="009641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2262" w:rsidRDefault="00F722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F72262" w:rsidRDefault="00F722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81B" w:rsidRDefault="0025181B" w:rsidP="0025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73B6">
        <w:rPr>
          <w:u w:color="000000" w:themeColor="text1"/>
        </w:rPr>
        <w:t>SECTION</w:t>
      </w:r>
      <w:r w:rsidRPr="003873B6">
        <w:rPr>
          <w:u w:color="000000" w:themeColor="text1"/>
        </w:rPr>
        <w:tab/>
        <w:t>1.</w:t>
      </w:r>
      <w:r w:rsidRPr="003873B6">
        <w:rPr>
          <w:u w:color="000000" w:themeColor="text1"/>
        </w:rPr>
        <w:tab/>
        <w:t>Chapter 130, Title 44 of the 1976 Code is amended by adding:</w:t>
      </w:r>
    </w:p>
    <w:p w:rsidR="0025181B" w:rsidRPr="003873B6" w:rsidRDefault="0025181B" w:rsidP="0025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5181B" w:rsidRPr="003873B6" w:rsidRDefault="0025181B" w:rsidP="0025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73B6">
        <w:rPr>
          <w:u w:color="000000" w:themeColor="text1"/>
        </w:rPr>
        <w:tab/>
        <w:t>“Section 44</w:t>
      </w:r>
      <w:r w:rsidRPr="003873B6">
        <w:rPr>
          <w:u w:color="000000" w:themeColor="text1"/>
        </w:rPr>
        <w:noBreakHyphen/>
        <w:t>130</w:t>
      </w:r>
      <w:r w:rsidRPr="003873B6">
        <w:rPr>
          <w:u w:color="000000" w:themeColor="text1"/>
        </w:rPr>
        <w:noBreakHyphen/>
        <w:t>70.</w:t>
      </w:r>
      <w:r w:rsidRPr="003873B6">
        <w:rPr>
          <w:u w:color="000000" w:themeColor="text1"/>
        </w:rPr>
        <w:tab/>
        <w:t>(A)</w:t>
      </w:r>
      <w:r w:rsidRPr="003873B6">
        <w:rPr>
          <w:u w:color="000000" w:themeColor="text1"/>
        </w:rPr>
        <w:tab/>
        <w:t>A prescriber acting in good faith and exercising reasonable care may directly or by standing order prescribe an opioid antidote to a community distributor for the purpose of distributing the opioid antidote to:</w:t>
      </w:r>
    </w:p>
    <w:p w:rsidR="0025181B" w:rsidRPr="003873B6" w:rsidRDefault="0025181B" w:rsidP="0025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73B6">
        <w:rPr>
          <w:u w:color="000000" w:themeColor="text1"/>
        </w:rPr>
        <w:tab/>
      </w:r>
      <w:r w:rsidRPr="003873B6">
        <w:rPr>
          <w:u w:color="000000" w:themeColor="text1"/>
        </w:rPr>
        <w:tab/>
        <w:t>(1)</w:t>
      </w:r>
      <w:r w:rsidRPr="003873B6">
        <w:rPr>
          <w:u w:color="000000" w:themeColor="text1"/>
        </w:rPr>
        <w:tab/>
        <w:t>a person at risk of experiencing an opiate</w:t>
      </w:r>
      <w:r w:rsidRPr="003873B6">
        <w:rPr>
          <w:u w:color="000000" w:themeColor="text1"/>
        </w:rPr>
        <w:noBreakHyphen/>
        <w:t xml:space="preserve">related overdose; or </w:t>
      </w:r>
    </w:p>
    <w:p w:rsidR="0025181B" w:rsidRPr="003873B6" w:rsidRDefault="0025181B" w:rsidP="0025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73B6">
        <w:rPr>
          <w:u w:color="000000" w:themeColor="text1"/>
        </w:rPr>
        <w:tab/>
      </w:r>
      <w:r w:rsidRPr="003873B6">
        <w:rPr>
          <w:u w:color="000000" w:themeColor="text1"/>
        </w:rPr>
        <w:tab/>
        <w:t>(2)</w:t>
      </w:r>
      <w:r w:rsidRPr="003873B6">
        <w:rPr>
          <w:u w:color="000000" w:themeColor="text1"/>
        </w:rPr>
        <w:tab/>
        <w:t>a caregiver of a person at risk of experiencing an opiate</w:t>
      </w:r>
      <w:r w:rsidRPr="003873B6">
        <w:rPr>
          <w:u w:color="000000" w:themeColor="text1"/>
        </w:rPr>
        <w:noBreakHyphen/>
        <w:t>related overdose.</w:t>
      </w:r>
    </w:p>
    <w:p w:rsidR="0025181B" w:rsidRPr="003873B6" w:rsidRDefault="0025181B" w:rsidP="0025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73B6">
        <w:rPr>
          <w:u w:color="000000" w:themeColor="text1"/>
        </w:rPr>
        <w:tab/>
        <w:t>(B)</w:t>
      </w:r>
      <w:r w:rsidRPr="003873B6">
        <w:rPr>
          <w:u w:color="000000" w:themeColor="text1"/>
        </w:rPr>
        <w:tab/>
        <w:t>A pharmacist may dispense an opioid antidote to a community distributor pursuant to a prescription or standing order issued in accordance with this section.</w:t>
      </w:r>
    </w:p>
    <w:p w:rsidR="0025181B" w:rsidRPr="003873B6" w:rsidRDefault="0025181B" w:rsidP="0025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73B6">
        <w:rPr>
          <w:u w:color="000000" w:themeColor="text1"/>
        </w:rPr>
        <w:tab/>
        <w:t>(C)(1)</w:t>
      </w:r>
      <w:r w:rsidRPr="003873B6">
        <w:rPr>
          <w:u w:color="000000" w:themeColor="text1"/>
        </w:rPr>
        <w:tab/>
        <w:t>A community distributor acting in good faith may distribute an opioid antidote:</w:t>
      </w:r>
    </w:p>
    <w:p w:rsidR="0025181B" w:rsidRPr="003873B6" w:rsidRDefault="0025181B" w:rsidP="0025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73B6">
        <w:rPr>
          <w:u w:color="000000" w:themeColor="text1"/>
        </w:rPr>
        <w:tab/>
      </w:r>
      <w:r w:rsidRPr="003873B6">
        <w:rPr>
          <w:u w:color="000000" w:themeColor="text1"/>
        </w:rPr>
        <w:tab/>
      </w:r>
      <w:r w:rsidRPr="003873B6">
        <w:rPr>
          <w:u w:color="000000" w:themeColor="text1"/>
        </w:rPr>
        <w:tab/>
        <w:t>(a)</w:t>
      </w:r>
      <w:r w:rsidRPr="003873B6">
        <w:rPr>
          <w:u w:color="000000" w:themeColor="text1"/>
        </w:rPr>
        <w:tab/>
        <w:t>obtained pursuant to a written prescription or standing order issued in accordance with this section; and</w:t>
      </w:r>
    </w:p>
    <w:p w:rsidR="0025181B" w:rsidRPr="003873B6" w:rsidRDefault="0025181B" w:rsidP="0025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73B6">
        <w:rPr>
          <w:u w:color="000000" w:themeColor="text1"/>
        </w:rPr>
        <w:lastRenderedPageBreak/>
        <w:tab/>
      </w:r>
      <w:r w:rsidRPr="003873B6">
        <w:rPr>
          <w:u w:color="000000" w:themeColor="text1"/>
        </w:rPr>
        <w:tab/>
      </w:r>
      <w:r w:rsidRPr="003873B6">
        <w:rPr>
          <w:u w:color="000000" w:themeColor="text1"/>
        </w:rPr>
        <w:tab/>
        <w:t>(b)</w:t>
      </w:r>
      <w:r w:rsidRPr="003873B6">
        <w:rPr>
          <w:u w:color="000000" w:themeColor="text1"/>
        </w:rPr>
        <w:tab/>
        <w:t>pursuant to a written joint protocol issued by the Board of Medical Examiners and the Board of Pharmacy.</w:t>
      </w:r>
    </w:p>
    <w:p w:rsidR="0025181B" w:rsidRPr="003873B6" w:rsidRDefault="0025181B" w:rsidP="0025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73B6">
        <w:rPr>
          <w:u w:color="000000" w:themeColor="text1"/>
        </w:rPr>
        <w:tab/>
      </w:r>
      <w:r w:rsidRPr="003873B6">
        <w:rPr>
          <w:u w:color="000000" w:themeColor="text1"/>
        </w:rPr>
        <w:tab/>
        <w:t>(2)</w:t>
      </w:r>
      <w:r w:rsidRPr="003873B6">
        <w:rPr>
          <w:u w:color="000000" w:themeColor="text1"/>
        </w:rPr>
        <w:tab/>
        <w:t>Not later than six months after passage of this act, the Board of Medical Examiners and the Board of Pharmacy must issue a written joint protocol to authorize a community distributor to distribute an opioid antidote without a patient</w:t>
      </w:r>
      <w:r w:rsidRPr="003873B6">
        <w:rPr>
          <w:u w:color="000000" w:themeColor="text1"/>
        </w:rPr>
        <w:noBreakHyphen/>
        <w:t>specific written order or prescription to a person at risk of experiencing an opioid</w:t>
      </w:r>
      <w:r w:rsidRPr="003873B6">
        <w:rPr>
          <w:u w:color="000000" w:themeColor="text1"/>
        </w:rPr>
        <w:noBreakHyphen/>
        <w:t>related overdose or to a caregiver of such a person, and without the requirement for a pharmacist to dispense the opioid antidote.</w:t>
      </w:r>
      <w:r w:rsidRPr="003873B6">
        <w:rPr>
          <w:u w:color="000000" w:themeColor="text1"/>
        </w:rPr>
        <w:tab/>
      </w:r>
    </w:p>
    <w:p w:rsidR="0025181B" w:rsidRPr="003873B6" w:rsidRDefault="0025181B" w:rsidP="0025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873B6">
        <w:rPr>
          <w:u w:color="000000" w:themeColor="text1"/>
        </w:rPr>
        <w:tab/>
      </w:r>
      <w:r w:rsidRPr="003873B6">
        <w:rPr>
          <w:u w:color="000000" w:themeColor="text1"/>
        </w:rPr>
        <w:tab/>
        <w:t>(3)</w:t>
      </w:r>
      <w:r w:rsidRPr="003873B6">
        <w:rPr>
          <w:u w:color="000000" w:themeColor="text1"/>
        </w:rPr>
        <w:tab/>
        <w:t>The Board of Medical Examiners and the Board of Pharmacy must appoint an advisory committee to advise and assist in the development of the joint protocol for their consideration.  The membership of the committee must include, but not be limited to, a representative of the Department of Health and Environmental Control, a representative of the Department of Alcohol and Other Drug Abuse Services, and health care professionals licensed in the State.</w:t>
      </w:r>
    </w:p>
    <w:p w:rsidR="0023436C" w:rsidRDefault="0025181B" w:rsidP="0025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3873B6">
        <w:rPr>
          <w:u w:color="000000" w:themeColor="text1"/>
        </w:rPr>
        <w:tab/>
      </w:r>
      <w:r w:rsidRPr="003873B6">
        <w:rPr>
          <w:u w:color="000000" w:themeColor="text1"/>
        </w:rPr>
        <w:tab/>
        <w:t>(4)</w:t>
      </w:r>
      <w:r w:rsidRPr="003873B6">
        <w:rPr>
          <w:u w:color="000000" w:themeColor="text1"/>
        </w:rPr>
        <w:tab/>
        <w:t>For purposes of this subsection, ‘caregiver’ means a person who is not at risk of an opioid overdose but who, in the judgment of the community distributor, may be in a position to assist another individual during an overdose.</w:t>
      </w:r>
      <w:r w:rsidRPr="003873B6">
        <w:rPr>
          <w:u w:color="000000" w:themeColor="text1"/>
        </w:rPr>
        <w:tab/>
      </w:r>
    </w:p>
    <w:p w:rsidR="00912DE4" w:rsidRDefault="0025181B" w:rsidP="0025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873B6">
        <w:rPr>
          <w:u w:color="000000" w:themeColor="text1"/>
        </w:rPr>
        <w:tab/>
        <w:t>(D)</w:t>
      </w:r>
      <w:r w:rsidRPr="003873B6">
        <w:rPr>
          <w:u w:color="000000" w:themeColor="text1"/>
        </w:rPr>
        <w:tab/>
        <w:t>A community distributor that distributes an opioid antidote in accordance with the provisions of this section is not as a result of an act or omission subject to civil or criminal liability.”</w:t>
      </w:r>
    </w:p>
    <w:p w:rsidR="00C45591" w:rsidRDefault="00C455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591" w:rsidRDefault="00C45591" w:rsidP="00C45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44</w:t>
      </w:r>
      <w:r w:rsidR="00530522">
        <w:noBreakHyphen/>
      </w:r>
      <w:r>
        <w:t>130</w:t>
      </w:r>
      <w:r w:rsidR="00530522">
        <w:noBreakHyphen/>
      </w:r>
      <w:r>
        <w:t xml:space="preserve">20 of the 1976 Code is amended </w:t>
      </w:r>
      <w:r w:rsidR="003E4516">
        <w:t>to</w:t>
      </w:r>
      <w:r>
        <w:t xml:space="preserve"> read:</w:t>
      </w:r>
    </w:p>
    <w:p w:rsidR="00C45591" w:rsidRDefault="00C45591" w:rsidP="00C45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516" w:rsidRDefault="00C45591" w:rsidP="003E45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E4516">
        <w:t>“Section 44</w:t>
      </w:r>
      <w:r w:rsidR="00530522">
        <w:noBreakHyphen/>
      </w:r>
      <w:r w:rsidR="003E4516">
        <w:t>130</w:t>
      </w:r>
      <w:r w:rsidR="00530522">
        <w:noBreakHyphen/>
      </w:r>
      <w:r w:rsidR="003E4516">
        <w:t>20.</w:t>
      </w:r>
      <w:r w:rsidR="003E4516">
        <w:tab/>
      </w:r>
      <w:r w:rsidR="003E4516" w:rsidRPr="001F563C">
        <w:t>For purposes of this chapter:</w:t>
      </w:r>
    </w:p>
    <w:p w:rsidR="003E4516" w:rsidRDefault="003E4516" w:rsidP="003E45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530522" w:rsidRPr="00530522">
        <w:t>‘</w:t>
      </w:r>
      <w:r w:rsidRPr="001F563C">
        <w:t>Caregiver</w:t>
      </w:r>
      <w:r>
        <w:tab/>
      </w:r>
      <w:r w:rsidRPr="001F563C">
        <w:t xml:space="preserve"> means a person who is not at risk of an opioid overdose but who, in the judgment of a physician, may be in a position to assist another individual during an overdose and who has received patient overdose information as required by Section 44</w:t>
      </w:r>
      <w:r w:rsidR="00530522">
        <w:noBreakHyphen/>
      </w:r>
      <w:r w:rsidRPr="001F563C">
        <w:t>130</w:t>
      </w:r>
      <w:r w:rsidR="00530522">
        <w:noBreakHyphen/>
      </w:r>
      <w:r w:rsidRPr="001F563C">
        <w:t>30 on the indications for and administration of an opioid antidote.</w:t>
      </w:r>
    </w:p>
    <w:p w:rsidR="00D44D57" w:rsidRDefault="003E4516" w:rsidP="003E45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530522" w:rsidRPr="00530522">
        <w:rPr>
          <w:u w:val="single"/>
        </w:rPr>
        <w:t>‘</w:t>
      </w:r>
      <w:r w:rsidR="00D44D57" w:rsidRPr="000B3A2E">
        <w:rPr>
          <w:u w:val="single"/>
        </w:rPr>
        <w:t>Community distributor</w:t>
      </w:r>
      <w:r w:rsidR="00530522" w:rsidRPr="00530522">
        <w:rPr>
          <w:u w:val="single"/>
        </w:rPr>
        <w:t>’</w:t>
      </w:r>
      <w:r w:rsidR="00D44D57" w:rsidRPr="000B3A2E">
        <w:rPr>
          <w:u w:val="single"/>
        </w:rPr>
        <w:t xml:space="preserve"> means an organization, either public or private, which provides substance use disorder assistance and services, such as counseling, homeless services, advocacy, harm reduction, alcohol and drug screen</w:t>
      </w:r>
      <w:r w:rsidR="00D44D57">
        <w:rPr>
          <w:u w:val="single"/>
        </w:rPr>
        <w:t>ing, and treatment to individuals at</w:t>
      </w:r>
      <w:r w:rsidR="00D44D57" w:rsidRPr="000B3A2E">
        <w:rPr>
          <w:u w:val="single"/>
        </w:rPr>
        <w:t xml:space="preserve"> risk of experiencing an opioid</w:t>
      </w:r>
      <w:r w:rsidR="00530522">
        <w:rPr>
          <w:u w:val="single"/>
        </w:rPr>
        <w:noBreakHyphen/>
      </w:r>
      <w:r w:rsidR="00D44D57" w:rsidRPr="000B3A2E">
        <w:rPr>
          <w:u w:val="single"/>
        </w:rPr>
        <w:t>related overdose</w:t>
      </w:r>
      <w:r w:rsidR="00D44D57">
        <w:rPr>
          <w:u w:val="single"/>
        </w:rPr>
        <w:t>.</w:t>
      </w:r>
    </w:p>
    <w:p w:rsidR="003E4516" w:rsidRDefault="00D44D57" w:rsidP="003E45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(3)</w:t>
      </w:r>
      <w:r w:rsidR="00530522" w:rsidRPr="00530522">
        <w:tab/>
        <w:t>‘</w:t>
      </w:r>
      <w:r w:rsidR="003E4516" w:rsidRPr="001F563C">
        <w:t>Department</w:t>
      </w:r>
      <w:r w:rsidR="00530522" w:rsidRPr="00530522">
        <w:t>’</w:t>
      </w:r>
      <w:r w:rsidR="003E4516" w:rsidRPr="001F563C">
        <w:t xml:space="preserve"> means the Department of Health and Environmental Control.</w:t>
      </w:r>
    </w:p>
    <w:p w:rsidR="003E4516" w:rsidRDefault="003E4516" w:rsidP="003E45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563C">
        <w:lastRenderedPageBreak/>
        <w:tab/>
      </w:r>
      <w:r w:rsidRPr="00D44D57">
        <w:rPr>
          <w:strike/>
        </w:rPr>
        <w:t>(3)</w:t>
      </w:r>
      <w:r w:rsidR="00D44D57">
        <w:rPr>
          <w:u w:val="single"/>
        </w:rPr>
        <w:t>(4)</w:t>
      </w:r>
      <w:r>
        <w:tab/>
      </w:r>
      <w:r w:rsidR="00530522" w:rsidRPr="00530522">
        <w:t>‘</w:t>
      </w:r>
      <w:r w:rsidRPr="001F563C">
        <w:t>Drug overdose</w:t>
      </w:r>
      <w:r w:rsidR="00530522" w:rsidRPr="00530522">
        <w:t>’</w:t>
      </w:r>
      <w:r w:rsidRPr="001F563C">
        <w:t xml:space="preserve"> means an acute condition including, but not limited to, physical illness, coma, mania, hysteria, or death resulting from the consumption or use of a controlled substance or other substance with which a controlled substance was combined and that a layperson would reasonably believe to require medical assistance.</w:t>
      </w:r>
    </w:p>
    <w:p w:rsidR="003E4516" w:rsidRDefault="003E4516" w:rsidP="003E45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563C">
        <w:tab/>
      </w:r>
      <w:r w:rsidRPr="00D44D57">
        <w:rPr>
          <w:strike/>
        </w:rPr>
        <w:t>(4)</w:t>
      </w:r>
      <w:r w:rsidR="00D44D57">
        <w:rPr>
          <w:u w:val="single"/>
        </w:rPr>
        <w:t>(5)</w:t>
      </w:r>
      <w:r>
        <w:tab/>
      </w:r>
      <w:r w:rsidR="00530522" w:rsidRPr="00530522">
        <w:t>‘</w:t>
      </w:r>
      <w:r w:rsidRPr="001F563C">
        <w:t>First responder</w:t>
      </w:r>
      <w:r w:rsidR="00530522" w:rsidRPr="00530522">
        <w:t>’</w:t>
      </w:r>
      <w:r w:rsidRPr="001F563C">
        <w:t xml:space="preserve"> means an emergency medical services provider, a law enforcement officer, or a fire department worker directly engaged in examining, treating, or directing persons during an emergency.</w:t>
      </w:r>
    </w:p>
    <w:p w:rsidR="003E4516" w:rsidRDefault="003E4516" w:rsidP="003E45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44D57">
        <w:rPr>
          <w:strike/>
        </w:rPr>
        <w:t>(5)</w:t>
      </w:r>
      <w:r w:rsidR="00D44D57">
        <w:rPr>
          <w:u w:val="single"/>
        </w:rPr>
        <w:t>(6)</w:t>
      </w:r>
      <w:r>
        <w:tab/>
      </w:r>
      <w:r w:rsidR="00530522" w:rsidRPr="00530522">
        <w:t>‘</w:t>
      </w:r>
      <w:r w:rsidRPr="001F563C">
        <w:t>Medical assistance</w:t>
      </w:r>
      <w:r w:rsidR="00530522" w:rsidRPr="00530522">
        <w:t>’</w:t>
      </w:r>
      <w:r w:rsidRPr="001F563C">
        <w:t xml:space="preserve"> means professional medical services that are provided to a person experiencing a drug overdose.</w:t>
      </w:r>
    </w:p>
    <w:p w:rsidR="003E4516" w:rsidRDefault="003E4516" w:rsidP="003E45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563C">
        <w:tab/>
      </w:r>
      <w:r w:rsidRPr="00D44D57">
        <w:rPr>
          <w:strike/>
        </w:rPr>
        <w:t>(6)</w:t>
      </w:r>
      <w:r w:rsidR="00D44D57">
        <w:rPr>
          <w:u w:val="single"/>
        </w:rPr>
        <w:t>(7)</w:t>
      </w:r>
      <w:r>
        <w:tab/>
      </w:r>
      <w:r w:rsidR="00530522" w:rsidRPr="00530522">
        <w:t>‘</w:t>
      </w:r>
      <w:r w:rsidRPr="001F563C">
        <w:t>Opioid antidote</w:t>
      </w:r>
      <w:r w:rsidR="00530522" w:rsidRPr="00530522">
        <w:t>’</w:t>
      </w:r>
      <w:r w:rsidRPr="001F563C">
        <w:t xml:space="preserve"> means naloxone hydrochloride or other similarly acting drug approved by the United States Food and Drug Administration for the treatment of an opioid overdose.</w:t>
      </w:r>
    </w:p>
    <w:p w:rsidR="003E4516" w:rsidRDefault="003E4516" w:rsidP="003E45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563C">
        <w:tab/>
      </w:r>
      <w:r w:rsidRPr="00D44D57">
        <w:rPr>
          <w:strike/>
        </w:rPr>
        <w:t>(7)</w:t>
      </w:r>
      <w:r w:rsidR="00D44D57">
        <w:rPr>
          <w:u w:val="single"/>
        </w:rPr>
        <w:t>(8)</w:t>
      </w:r>
      <w:r>
        <w:tab/>
      </w:r>
      <w:r w:rsidR="00530522" w:rsidRPr="00530522">
        <w:t>‘</w:t>
      </w:r>
      <w:r w:rsidRPr="001F563C">
        <w:t>Pharmacist</w:t>
      </w:r>
      <w:r w:rsidR="00530522" w:rsidRPr="00530522">
        <w:t>’</w:t>
      </w:r>
      <w:r w:rsidRPr="001F563C">
        <w:t xml:space="preserve"> means an individual licensed pursuant to Chapter 43, Title 40 to engage in the practice of pharmacy.</w:t>
      </w:r>
    </w:p>
    <w:p w:rsidR="00C45591" w:rsidRDefault="003E4516" w:rsidP="003E45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F563C">
        <w:tab/>
      </w:r>
      <w:r w:rsidRPr="00D44D57">
        <w:rPr>
          <w:strike/>
        </w:rPr>
        <w:t>(8)</w:t>
      </w:r>
      <w:r w:rsidR="00D44D57">
        <w:rPr>
          <w:u w:val="single"/>
        </w:rPr>
        <w:t>(9)</w:t>
      </w:r>
      <w:r>
        <w:tab/>
      </w:r>
      <w:r w:rsidR="00530522" w:rsidRPr="00530522">
        <w:t>‘</w:t>
      </w:r>
      <w:r w:rsidRPr="001F563C">
        <w:t>Prescriber</w:t>
      </w:r>
      <w:r w:rsidR="00530522" w:rsidRPr="00530522">
        <w:t>’</w:t>
      </w:r>
      <w:r w:rsidRPr="001F563C">
        <w:t xml:space="preserve"> means a physician licensed pursuant to Chapter 47, Title 40, an advanced practice registered nurse licensed pursuant to Chapter 33, Title 40 and prescribing in accordance with the requirements of that chapter, and a physician assistant licensed pursuant to Article 7, Chapter 47, Title 40 and prescribing in accordance with the requirements of that article.</w:t>
      </w:r>
      <w:r>
        <w:t>”</w:t>
      </w:r>
    </w:p>
    <w:p w:rsidR="00F72262" w:rsidRDefault="00F722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2262" w:rsidRDefault="00F722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70AE8">
        <w:t>3</w:t>
      </w:r>
      <w:r>
        <w:t>.</w:t>
      </w:r>
      <w:r>
        <w:tab/>
        <w:t>This act takes effect upon approval by the Governor.</w:t>
      </w:r>
    </w:p>
    <w:p w:rsidR="00596198" w:rsidRDefault="00530522" w:rsidP="0056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24F89" w:rsidRDefault="00824F89" w:rsidP="00824F89">
      <w:pPr>
        <w:suppressAutoHyphens/>
      </w:pPr>
    </w:p>
    <w:sectPr w:rsidR="00824F89" w:rsidSect="00C27E7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2262" w:rsidRDefault="00F72262" w:rsidP="009F0C77">
      <w:r>
        <w:separator/>
      </w:r>
    </w:p>
  </w:endnote>
  <w:endnote w:type="continuationSeparator" w:id="0">
    <w:p w:rsidR="00F72262" w:rsidRDefault="00F7226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F34C089-C3B1-4CF8-94D4-DF540140DBE5}"/>
    <w:embedBold r:id="rId2" w:fontKey="{A243A1D9-A1D0-43AF-9B7D-E834987AE1E5}"/>
  </w:font>
  <w:font w:name="Calibri">
    <w:panose1 w:val="020F0502020204030204"/>
    <w:charset w:val="00"/>
    <w:family w:val="swiss"/>
    <w:pitch w:val="variable"/>
    <w:sig w:usb0="E00002FF" w:usb1="4000ACFF" w:usb2="00000001" w:usb3="00000000" w:csb0="0000019F" w:csb1="00000000"/>
    <w:embedRegular r:id="rId3" w:fontKey="{15BFB1E0-97CD-4B74-8C9F-768E494A3F69}"/>
  </w:font>
  <w:font w:name="Segoe UI">
    <w:panose1 w:val="020B0502040204020203"/>
    <w:charset w:val="00"/>
    <w:family w:val="swiss"/>
    <w:pitch w:val="variable"/>
    <w:sig w:usb0="E10022FF" w:usb1="C000E47F" w:usb2="00000029" w:usb3="00000000" w:csb0="000001DF" w:csb1="00000000"/>
    <w:embedRegular r:id="rId4" w:fontKey="{13C264DF-5409-4DDF-9F6C-3A014E06D9D9}"/>
  </w:font>
  <w:font w:name="Cambria">
    <w:panose1 w:val="02040503050406030204"/>
    <w:charset w:val="00"/>
    <w:family w:val="roman"/>
    <w:pitch w:val="variable"/>
    <w:sig w:usb0="E00002FF" w:usb1="400004FF" w:usb2="00000000" w:usb3="00000000" w:csb0="0000019F" w:csb1="00000000"/>
    <w:embedRegular r:id="rId5" w:fontKey="{79EEF26E-AFC0-4B7E-8D1B-7D518E3D52C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6198" w:rsidRPr="003A1E90" w:rsidRDefault="003A1E90" w:rsidP="003A1E90">
    <w:pPr>
      <w:pStyle w:val="Footer"/>
      <w:tabs>
        <w:tab w:val="clear" w:pos="4680"/>
        <w:tab w:val="clear" w:pos="9360"/>
        <w:tab w:val="center" w:pos="2995"/>
      </w:tabs>
      <w:spacing w:before="120"/>
    </w:pPr>
    <w:r>
      <w:t>[4600</w:t>
    </w:r>
    <w:r w:rsidR="00C27E7C">
      <w:t>-</w:t>
    </w:r>
    <w:r w:rsidR="00C27E7C">
      <w:fldChar w:fldCharType="begin"/>
    </w:r>
    <w:r w:rsidR="00C27E7C">
      <w:instrText xml:space="preserve"> PAGE  \* MERGEFORMAT </w:instrText>
    </w:r>
    <w:r w:rsidR="00C27E7C">
      <w:fldChar w:fldCharType="separate"/>
    </w:r>
    <w:r w:rsidR="00A522E4">
      <w:rPr>
        <w:noProof/>
      </w:rPr>
      <w:t>1</w:t>
    </w:r>
    <w:r w:rsidR="00C27E7C">
      <w:fldChar w:fldCharType="end"/>
    </w:r>
    <w:r w:rsidR="00C27E7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7E7C" w:rsidRPr="003A1E90" w:rsidRDefault="00C27E7C" w:rsidP="003A1E90">
    <w:pPr>
      <w:pStyle w:val="Footer"/>
      <w:tabs>
        <w:tab w:val="clear" w:pos="4680"/>
        <w:tab w:val="clear" w:pos="9360"/>
        <w:tab w:val="center" w:pos="2995"/>
      </w:tabs>
      <w:spacing w:before="120"/>
    </w:pPr>
    <w:r>
      <w:t>[4600]</w:t>
    </w:r>
    <w:r>
      <w:tab/>
    </w:r>
    <w:r>
      <w:fldChar w:fldCharType="begin"/>
    </w:r>
    <w:r>
      <w:instrText xml:space="preserve"> PAGE  \* MERGEFORMAT </w:instrText>
    </w:r>
    <w:r>
      <w:fldChar w:fldCharType="separate"/>
    </w:r>
    <w:r w:rsidR="00824F8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2262" w:rsidRDefault="00F72262" w:rsidP="009F0C77">
      <w:r>
        <w:separator/>
      </w:r>
    </w:p>
  </w:footnote>
  <w:footnote w:type="continuationSeparator" w:id="0">
    <w:p w:rsidR="00F72262" w:rsidRDefault="00F7226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72VR18"/>
    <w:docVar w:name="CoverBillType" w:val="b"/>
    <w:docVar w:name="DocPath" w:val="L:\Council\bills\CC\15172VR18.DOCX"/>
    <w:docVar w:name="dvBillNumber" w:val="4600"/>
    <w:docVar w:name="dvBillNumberPrefix" w:val="H. "/>
    <w:docVar w:name="dvOriginalBody" w:val="House"/>
    <w:docVar w:name="dvSteno" w:val="CC"/>
    <w:docVar w:name="NameofBody" w:val="h"/>
    <w:docVar w:name="vGroup2" w:val="Council"/>
  </w:docVars>
  <w:rsids>
    <w:rsidRoot w:val="00F72262"/>
    <w:rsid w:val="00011869"/>
    <w:rsid w:val="00015CD6"/>
    <w:rsid w:val="00074E43"/>
    <w:rsid w:val="000924F7"/>
    <w:rsid w:val="00094EF6"/>
    <w:rsid w:val="000E0100"/>
    <w:rsid w:val="000E1785"/>
    <w:rsid w:val="000E6F19"/>
    <w:rsid w:val="000F40FA"/>
    <w:rsid w:val="001035F1"/>
    <w:rsid w:val="0010776B"/>
    <w:rsid w:val="0011336C"/>
    <w:rsid w:val="00133E66"/>
    <w:rsid w:val="001435A3"/>
    <w:rsid w:val="00146ED3"/>
    <w:rsid w:val="00151044"/>
    <w:rsid w:val="001D08F2"/>
    <w:rsid w:val="001D3A58"/>
    <w:rsid w:val="001D525B"/>
    <w:rsid w:val="001D57EE"/>
    <w:rsid w:val="001D7F4F"/>
    <w:rsid w:val="00205238"/>
    <w:rsid w:val="002321B6"/>
    <w:rsid w:val="0023436C"/>
    <w:rsid w:val="00250967"/>
    <w:rsid w:val="0025181B"/>
    <w:rsid w:val="002543C8"/>
    <w:rsid w:val="0025541D"/>
    <w:rsid w:val="00284AAE"/>
    <w:rsid w:val="002E5912"/>
    <w:rsid w:val="00301B21"/>
    <w:rsid w:val="00312C32"/>
    <w:rsid w:val="00325348"/>
    <w:rsid w:val="0032732C"/>
    <w:rsid w:val="00336AD0"/>
    <w:rsid w:val="0037079A"/>
    <w:rsid w:val="003A1E90"/>
    <w:rsid w:val="003B00EA"/>
    <w:rsid w:val="003B53A1"/>
    <w:rsid w:val="003C4DAB"/>
    <w:rsid w:val="003D01E8"/>
    <w:rsid w:val="003E4516"/>
    <w:rsid w:val="003E5288"/>
    <w:rsid w:val="003F6D79"/>
    <w:rsid w:val="0041760A"/>
    <w:rsid w:val="00417C01"/>
    <w:rsid w:val="0043155E"/>
    <w:rsid w:val="004403BD"/>
    <w:rsid w:val="00461441"/>
    <w:rsid w:val="004809EE"/>
    <w:rsid w:val="004C1CFF"/>
    <w:rsid w:val="004C4533"/>
    <w:rsid w:val="004E7D54"/>
    <w:rsid w:val="005273C6"/>
    <w:rsid w:val="00530522"/>
    <w:rsid w:val="00530A69"/>
    <w:rsid w:val="00545593"/>
    <w:rsid w:val="00556EBF"/>
    <w:rsid w:val="00563623"/>
    <w:rsid w:val="005660E9"/>
    <w:rsid w:val="00577C6C"/>
    <w:rsid w:val="00596198"/>
    <w:rsid w:val="005A62FE"/>
    <w:rsid w:val="005C2FE2"/>
    <w:rsid w:val="005D7122"/>
    <w:rsid w:val="005E2BC9"/>
    <w:rsid w:val="00605102"/>
    <w:rsid w:val="006215AA"/>
    <w:rsid w:val="006849F1"/>
    <w:rsid w:val="006913C9"/>
    <w:rsid w:val="00691F38"/>
    <w:rsid w:val="0069470D"/>
    <w:rsid w:val="006B3E64"/>
    <w:rsid w:val="006D58AA"/>
    <w:rsid w:val="006F47C6"/>
    <w:rsid w:val="007179E7"/>
    <w:rsid w:val="00734F00"/>
    <w:rsid w:val="007378EF"/>
    <w:rsid w:val="007A70AE"/>
    <w:rsid w:val="00824F89"/>
    <w:rsid w:val="008362E8"/>
    <w:rsid w:val="0085786E"/>
    <w:rsid w:val="00872FF7"/>
    <w:rsid w:val="008A1768"/>
    <w:rsid w:val="008A489F"/>
    <w:rsid w:val="008F0F33"/>
    <w:rsid w:val="008F4429"/>
    <w:rsid w:val="009060D7"/>
    <w:rsid w:val="00912DE4"/>
    <w:rsid w:val="0094021A"/>
    <w:rsid w:val="0096419D"/>
    <w:rsid w:val="009B44AF"/>
    <w:rsid w:val="009C6A0B"/>
    <w:rsid w:val="009F0C77"/>
    <w:rsid w:val="009F4DD1"/>
    <w:rsid w:val="00A02543"/>
    <w:rsid w:val="00A41684"/>
    <w:rsid w:val="00A522E4"/>
    <w:rsid w:val="00A64E80"/>
    <w:rsid w:val="00A72BCD"/>
    <w:rsid w:val="00A741D9"/>
    <w:rsid w:val="00A833AB"/>
    <w:rsid w:val="00A9741D"/>
    <w:rsid w:val="00AC34A2"/>
    <w:rsid w:val="00AD1C9A"/>
    <w:rsid w:val="00AD4B17"/>
    <w:rsid w:val="00B412D4"/>
    <w:rsid w:val="00B84B47"/>
    <w:rsid w:val="00BE3C22"/>
    <w:rsid w:val="00C0345E"/>
    <w:rsid w:val="00C27DA4"/>
    <w:rsid w:val="00C27E7C"/>
    <w:rsid w:val="00C31813"/>
    <w:rsid w:val="00C31C95"/>
    <w:rsid w:val="00C3483A"/>
    <w:rsid w:val="00C45591"/>
    <w:rsid w:val="00C74E9D"/>
    <w:rsid w:val="00C826DD"/>
    <w:rsid w:val="00C82FD3"/>
    <w:rsid w:val="00C92819"/>
    <w:rsid w:val="00CC6B7B"/>
    <w:rsid w:val="00CD2089"/>
    <w:rsid w:val="00D44D57"/>
    <w:rsid w:val="00D46B4E"/>
    <w:rsid w:val="00D73A67"/>
    <w:rsid w:val="00D92562"/>
    <w:rsid w:val="00D94B9E"/>
    <w:rsid w:val="00D970A9"/>
    <w:rsid w:val="00DF3845"/>
    <w:rsid w:val="00E41911"/>
    <w:rsid w:val="00E44B57"/>
    <w:rsid w:val="00E70AE8"/>
    <w:rsid w:val="00E92EEF"/>
    <w:rsid w:val="00EF2368"/>
    <w:rsid w:val="00F24442"/>
    <w:rsid w:val="00F50AE3"/>
    <w:rsid w:val="00F5559C"/>
    <w:rsid w:val="00F655B7"/>
    <w:rsid w:val="00F656BA"/>
    <w:rsid w:val="00F67CF1"/>
    <w:rsid w:val="00F72262"/>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915A63-D99F-43DD-AF5F-89489D7E4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94E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4EF6"/>
    <w:rPr>
      <w:rFonts w:ascii="Segoe UI" w:eastAsia="Times New Roman" w:hAnsi="Segoe UI" w:cs="Segoe UI"/>
      <w:sz w:val="18"/>
      <w:szCs w:val="18"/>
    </w:rPr>
  </w:style>
  <w:style w:type="paragraph" w:styleId="NoSpacing">
    <w:name w:val="No Spacing"/>
    <w:uiPriority w:val="1"/>
    <w:qFormat/>
    <w:rsid w:val="00C27E7C"/>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98D68D-34E7-40D7-B4E1-A670ACD8C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C81E91DE.dotm</Template>
  <TotalTime>0</TotalTime>
  <Pages>4</Pages>
  <Words>895</Words>
  <Characters>4825</Characters>
  <Application>Microsoft Office Word</Application>
  <DocSecurity>0</DocSecurity>
  <Lines>138</Lines>
  <Paragraphs>41</Paragraphs>
  <ScaleCrop>false</ScaleCrop>
  <HeadingPairs>
    <vt:vector size="2" baseType="variant">
      <vt:variant>
        <vt:lpstr>Title</vt:lpstr>
      </vt:variant>
      <vt:variant>
        <vt:i4>1</vt:i4>
      </vt:variant>
    </vt:vector>
  </HeadingPairs>
  <TitlesOfParts>
    <vt:vector size="1" baseType="lpstr">
      <vt:lpstr>2017-2018 Bill 4600: Subject not yet available - South Carolina Legislature Online</vt:lpstr>
    </vt:vector>
  </TitlesOfParts>
  <Company>LPITS</Company>
  <LinksUpToDate>false</LinksUpToDate>
  <CharactersWithSpaces>5738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4600 Text of Previous Version (Apr. 19, 2018) - South Carolina Legislature Online</dc:title>
  <dc:creator>%USERNAME%</dc:creator>
  <cp:lastModifiedBy>Lavarres Lynch</cp:lastModifiedBy>
  <cp:revision>2</cp:revision>
  <cp:lastPrinted>2018-03-21T00:42:00Z</cp:lastPrinted>
  <dcterms:created xsi:type="dcterms:W3CDTF">2018-04-19T19:39:00Z</dcterms:created>
  <dcterms:modified xsi:type="dcterms:W3CDTF">2018-04-19T19:39:00Z</dcterms:modified>
</cp:coreProperties>
</file>