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056" w:rsidRDefault="00485056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91A5A" w:rsidRDefault="00591A5A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1A5A" w:rsidRDefault="00591A5A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1A5A" w:rsidRDefault="00591A5A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1A5A" w:rsidRDefault="00591A5A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1A5A" w:rsidRDefault="00591A5A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1A5A" w:rsidRDefault="00591A5A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5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757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3D9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FIX WEDNESDAY, APRIL 5, 2017</w:t>
      </w:r>
      <w:r w:rsidR="00461D8B">
        <w:t>, AT NOON, AS THE DATE AND TIME FOR THE HOUSE OF REPRESENTATIVES AND THE SENATE TO MEET IN JOINT SESSION IN THE HALL OF THE HOUSE OF REPRESENTATIVES FOR THE PURPOSE OF</w:t>
      </w:r>
      <w:r w:rsidR="004B3567">
        <w:t xml:space="preserve"> </w:t>
      </w:r>
      <w:r w:rsidR="000C192A">
        <w:t>ELECTING AN AT</w:t>
      </w:r>
      <w:r w:rsidR="00653CE2">
        <w:noBreakHyphen/>
      </w:r>
      <w:r w:rsidR="000C192A">
        <w:t xml:space="preserve">LARGE MEMBER OF THE BOARD OF VISITORS OF THE CITADEL FOR A TERM TO EXPIRE JUNE 30, 2023; </w:t>
      </w:r>
      <w:r w:rsidR="007775A8">
        <w:t xml:space="preserve">FOR THE PURPOSE OF </w:t>
      </w:r>
      <w:r w:rsidR="004B3567">
        <w:t>ELECTING A MEMBER OF THE BOARD OF TRUSTEES OF COASTAL CAROLINA UNIVERSITY FROM THE SECOND CONGRESSIONAL DISTRICT, SEAT 2, FOR A TERM TO EXPIRE JUNE 30, 2021; A MEMBER FROM THE FOURTH CONGRESSIONAL DISTRICT, SEAT 4, FOR A TERM TO EXPIRE JUNE 30, 2021; FROM THE SIXTH CONGRESSIONAL DISTRICT, SEAT 6, FOR A TERM TO EXPIRE JUNE 30, 2021, AND AT</w:t>
      </w:r>
      <w:r w:rsidR="00653CE2">
        <w:noBreakHyphen/>
      </w:r>
      <w:r w:rsidR="004B3567">
        <w:t>LARGE MEMBERS FROM SEATS 8, 10, 12, 14, AND 15, RESPECTIVELY, ALL FOR TERMS TO EXPIRE JUNE 30, 2021; FOR THE PURPOSE OF ELECTING A MEMBER OF THE BOARD OF TRUSTEES OF THE COLLEGE OF CHARLESTON TO FILL THE TERM OF THE MEMBER FROM THE THIRD CONGRESSIONAL DISTRICT, SEAT 6, FOR A TERM TO EXPIRE JUNE 30, 2020; FOR THE PURPOSE OF ELECTING A MEMBER OF THE BOARD OF TRUSTEES OF LANDER UNIVERSITY TO FILL THE TERM OF THE MEMBER FROM AT</w:t>
      </w:r>
      <w:r w:rsidR="00653CE2">
        <w:noBreakHyphen/>
      </w:r>
      <w:r w:rsidR="001D1E38">
        <w:t>LARGE</w:t>
      </w:r>
      <w:r w:rsidR="004B3567">
        <w:t xml:space="preserve"> SEAT 10, WHOSE TERM WILL EXPIRE JUNE 30, 201</w:t>
      </w:r>
      <w:r w:rsidR="007775A8">
        <w:t>8; FOR THE PURPOSE OF ELECTING</w:t>
      </w:r>
      <w:r w:rsidR="004B3567">
        <w:t xml:space="preserve"> MEMBER</w:t>
      </w:r>
      <w:r w:rsidR="007775A8">
        <w:t>S</w:t>
      </w:r>
      <w:r w:rsidR="004B3567">
        <w:t xml:space="preserve"> OF THE BOARD OF TRUSTEES OF THE MEDICAL UNIVERSITY OF SOUTH CAROLINA TO FILL THE TERM</w:t>
      </w:r>
      <w:r w:rsidR="007775A8">
        <w:t>S</w:t>
      </w:r>
      <w:r w:rsidR="004B3567">
        <w:t xml:space="preserve"> OF THE HEALTH PROFESSION MEMBER</w:t>
      </w:r>
      <w:r w:rsidR="007775A8">
        <w:t>S</w:t>
      </w:r>
      <w:r w:rsidR="004B3567">
        <w:t xml:space="preserve"> FROM THE </w:t>
      </w:r>
      <w:r w:rsidR="000C192A">
        <w:t xml:space="preserve">THIRD AND </w:t>
      </w:r>
      <w:r w:rsidR="004B3567">
        <w:t>SIXTH CONGRESSIONAL DISTRICT</w:t>
      </w:r>
      <w:r w:rsidR="007775A8">
        <w:t>S</w:t>
      </w:r>
      <w:r w:rsidR="004B3567">
        <w:t xml:space="preserve"> WHOSE TERM</w:t>
      </w:r>
      <w:r w:rsidR="007775A8">
        <w:t>S</w:t>
      </w:r>
      <w:r w:rsidR="004B3567">
        <w:t xml:space="preserve"> WILL EXPIRE JUNE 30, 2018; FOR THE PURPOSE OF ELECTING AN AT</w:t>
      </w:r>
      <w:r w:rsidR="00653CE2">
        <w:noBreakHyphen/>
      </w:r>
      <w:r w:rsidR="004B3567">
        <w:t xml:space="preserve">LARGE MEMBER FROM SEAT 8 FROM WINTHROP UNIVERSITY FOR A TERM TO EXPIRE JUNE 30, 2023; AND </w:t>
      </w:r>
      <w:r w:rsidR="004B3567">
        <w:lastRenderedPageBreak/>
        <w:t>FOR THE PURPOSE OF ELECTING FOUR AT</w:t>
      </w:r>
      <w:r w:rsidR="00653CE2">
        <w:noBreakHyphen/>
      </w:r>
      <w:r w:rsidR="004B3567">
        <w:t xml:space="preserve">LARGE MEMBERS OF THE BOARD OF TRUSTEES OF THE WIL LOU GRAY OPPORTUNITY SCHOOL, ALL FOR TERMS TO EXPIRE JUNE 30, 2021; </w:t>
      </w:r>
      <w:r w:rsidR="00EF55A4">
        <w:rPr>
          <w:u w:color="000000" w:themeColor="text1"/>
        </w:rPr>
        <w:t>AND FOR THE PURPOSE OF ELECTING A</w:t>
      </w:r>
      <w:r w:rsidR="000C192A">
        <w:rPr>
          <w:u w:color="000000" w:themeColor="text1"/>
        </w:rPr>
        <w:t>N AT</w:t>
      </w:r>
      <w:r w:rsidR="00653CE2">
        <w:rPr>
          <w:u w:color="000000" w:themeColor="text1"/>
        </w:rPr>
        <w:noBreakHyphen/>
      </w:r>
      <w:r w:rsidR="000C192A">
        <w:rPr>
          <w:u w:color="000000" w:themeColor="text1"/>
        </w:rPr>
        <w:t xml:space="preserve">LARGE </w:t>
      </w:r>
      <w:r w:rsidR="00EF55A4">
        <w:rPr>
          <w:u w:color="000000" w:themeColor="text1"/>
        </w:rPr>
        <w:t xml:space="preserve"> MEMBER OF THE LEGISLATIVE AUDIT COUNCIL PURSUANT TO SECTION 2</w:t>
      </w:r>
      <w:r w:rsidR="00653CE2">
        <w:rPr>
          <w:u w:color="000000" w:themeColor="text1"/>
        </w:rPr>
        <w:noBreakHyphen/>
      </w:r>
      <w:r w:rsidR="00EF55A4">
        <w:rPr>
          <w:u w:color="000000" w:themeColor="text1"/>
        </w:rPr>
        <w:t>15</w:t>
      </w:r>
      <w:r w:rsidR="00653CE2">
        <w:rPr>
          <w:u w:color="000000" w:themeColor="text1"/>
        </w:rPr>
        <w:noBreakHyphen/>
      </w:r>
      <w:r w:rsidR="00EF55A4">
        <w:rPr>
          <w:u w:color="000000" w:themeColor="text1"/>
        </w:rPr>
        <w:t>10 FROM AMONG THE CANDIDATES NOMINATED BY THE LEGISLATIVE AUDIT COUNCIL NOMINATING COMMITTEE PURSUANT TO SECTION 2</w:t>
      </w:r>
      <w:r w:rsidR="00653CE2">
        <w:rPr>
          <w:u w:color="000000" w:themeColor="text1"/>
        </w:rPr>
        <w:noBreakHyphen/>
      </w:r>
      <w:r w:rsidR="00EF55A4">
        <w:rPr>
          <w:u w:color="000000" w:themeColor="text1"/>
        </w:rPr>
        <w:t>15</w:t>
      </w:r>
      <w:r w:rsidR="00653CE2">
        <w:rPr>
          <w:u w:color="000000" w:themeColor="text1"/>
        </w:rPr>
        <w:noBreakHyphen/>
      </w:r>
      <w:r w:rsidR="00EF55A4">
        <w:rPr>
          <w:u w:color="000000" w:themeColor="text1"/>
        </w:rPr>
        <w:t>20</w:t>
      </w:r>
      <w:r w:rsidR="000C192A">
        <w:rPr>
          <w:u w:color="000000" w:themeColor="text1"/>
        </w:rPr>
        <w:t>, FOR A TERM TO EXPIRE ON JUNE 30, 2023</w:t>
      </w:r>
      <w:r w:rsidR="00461D8B"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7577" w:rsidRDefault="00F975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F97577" w:rsidRDefault="00F975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5A4" w:rsidRDefault="00461D8B" w:rsidP="00EF5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Senate and the House of Representatives meet in joint session in the Hall of the House of Repres</w:t>
      </w:r>
      <w:r w:rsidR="00CB3D94">
        <w:t>entatives on Wednesday, April 5</w:t>
      </w:r>
      <w:r w:rsidR="00247CD8">
        <w:t>, 2017</w:t>
      </w:r>
      <w:r>
        <w:t xml:space="preserve">, at noon, for the purpose of electing </w:t>
      </w:r>
      <w:r w:rsidR="00445F91">
        <w:t>an at</w:t>
      </w:r>
      <w:r w:rsidR="00653CE2">
        <w:noBreakHyphen/>
      </w:r>
      <w:r w:rsidR="00EF55A4">
        <w:t>large member of the Board of Visitors of The Citadel for</w:t>
      </w:r>
      <w:r w:rsidR="00445F91">
        <w:t xml:space="preserve"> a term to expire June 30, 2023;</w:t>
      </w:r>
      <w:r w:rsidR="00EF55A4">
        <w:t xml:space="preserve"> for the purpose of electing</w:t>
      </w:r>
      <w:r w:rsidR="00445F91">
        <w:t xml:space="preserve"> a member of the Board of Trust</w:t>
      </w:r>
      <w:r w:rsidR="00EF55A4">
        <w:t>ees of Coastal Carolina University from the Second Congressional District, Seat 2, for</w:t>
      </w:r>
      <w:r w:rsidR="00445F91">
        <w:t xml:space="preserve"> a term to expire June 30, 20</w:t>
      </w:r>
      <w:r w:rsidR="00A77376">
        <w:t>2</w:t>
      </w:r>
      <w:r w:rsidR="00445F91">
        <w:t>1;</w:t>
      </w:r>
      <w:r w:rsidR="000C192A">
        <w:t xml:space="preserve"> a member from the fourth</w:t>
      </w:r>
      <w:r w:rsidR="00EF55A4">
        <w:t xml:space="preserve"> Congressional District, Seat 4, for</w:t>
      </w:r>
      <w:r w:rsidR="00445F91">
        <w:t xml:space="preserve"> a term to expire June 30, 2021;</w:t>
      </w:r>
      <w:r w:rsidR="000C192A">
        <w:t xml:space="preserve"> from the sixth</w:t>
      </w:r>
      <w:r w:rsidR="007775A8">
        <w:t xml:space="preserve"> </w:t>
      </w:r>
      <w:r w:rsidR="00EF55A4">
        <w:t>Congressional District, Seat 6, for</w:t>
      </w:r>
      <w:r w:rsidR="00445F91">
        <w:t xml:space="preserve"> a ter</w:t>
      </w:r>
      <w:r w:rsidR="00A77376">
        <w:t>m to expire June 30, 2021, and a</w:t>
      </w:r>
      <w:r w:rsidR="00445F91">
        <w:t>t</w:t>
      </w:r>
      <w:r w:rsidR="00653CE2">
        <w:noBreakHyphen/>
      </w:r>
      <w:r w:rsidR="00A77376">
        <w:t>l</w:t>
      </w:r>
      <w:r w:rsidR="00EF55A4">
        <w:t xml:space="preserve">arge members from Seats 8, 10, 12, 14, and 15, </w:t>
      </w:r>
      <w:r w:rsidR="00A77376">
        <w:t xml:space="preserve">respectively, </w:t>
      </w:r>
      <w:r w:rsidR="00EF55A4">
        <w:t>all fo</w:t>
      </w:r>
      <w:r w:rsidR="00010A15">
        <w:t>r terms to expire June 30, 2021;</w:t>
      </w:r>
      <w:r w:rsidR="00EF55A4">
        <w:t xml:space="preserve"> for the purpose of electing a member of the Board of Trustees of the College of Charleston</w:t>
      </w:r>
      <w:r w:rsidR="00A77376">
        <w:t xml:space="preserve"> to fill the term of the member</w:t>
      </w:r>
      <w:r w:rsidR="007775A8">
        <w:t xml:space="preserve"> from the third</w:t>
      </w:r>
      <w:r w:rsidR="00EF55A4">
        <w:t xml:space="preserve"> Congress</w:t>
      </w:r>
      <w:r w:rsidR="00A77376">
        <w:t xml:space="preserve">ional District, Seat 6, for a </w:t>
      </w:r>
      <w:r w:rsidR="00EF55A4">
        <w:t xml:space="preserve">term to expire June 30, 2020; for the purpose of electing a member of the board of trustees of Lander University to fill </w:t>
      </w:r>
      <w:r w:rsidR="00A77376">
        <w:t>the term of the member from A</w:t>
      </w:r>
      <w:r w:rsidR="00445F91">
        <w:t>t</w:t>
      </w:r>
      <w:r w:rsidR="00653CE2">
        <w:noBreakHyphen/>
      </w:r>
      <w:r w:rsidR="00A77376">
        <w:t>L</w:t>
      </w:r>
      <w:r w:rsidR="00EF55A4">
        <w:t>arge Seat 10, whose term will expire June 30, 201</w:t>
      </w:r>
      <w:r w:rsidR="007775A8">
        <w:t xml:space="preserve">8; for the purpose of electing members </w:t>
      </w:r>
      <w:r w:rsidR="00EF55A4">
        <w:t>of the Board of Trustees of the Medical University of South Carolina to fill the term</w:t>
      </w:r>
      <w:r w:rsidR="007775A8">
        <w:t>s</w:t>
      </w:r>
      <w:r w:rsidR="00EF55A4">
        <w:t xml:space="preserve"> of the </w:t>
      </w:r>
      <w:r w:rsidR="00A77376">
        <w:t>health profession</w:t>
      </w:r>
      <w:r w:rsidR="00010A15">
        <w:t xml:space="preserve"> </w:t>
      </w:r>
      <w:r w:rsidR="000C192A">
        <w:t>member</w:t>
      </w:r>
      <w:r w:rsidR="007775A8">
        <w:t>s</w:t>
      </w:r>
      <w:r w:rsidR="000C192A">
        <w:t xml:space="preserve"> from the third and sixth</w:t>
      </w:r>
      <w:r w:rsidR="00010A15">
        <w:t xml:space="preserve"> Congressional District</w:t>
      </w:r>
      <w:r w:rsidR="007775A8">
        <w:t>s</w:t>
      </w:r>
      <w:r w:rsidR="00010A15">
        <w:t xml:space="preserve"> whose term</w:t>
      </w:r>
      <w:r w:rsidR="007775A8">
        <w:t>s</w:t>
      </w:r>
      <w:r w:rsidR="00010A15">
        <w:t xml:space="preserve"> will expire June 30, 2018; for the purpose of electing an at</w:t>
      </w:r>
      <w:r w:rsidR="00653CE2">
        <w:noBreakHyphen/>
      </w:r>
      <w:r w:rsidR="00010A15">
        <w:t>large member from Seat 8 from Winthrop University for a term to expire June 30, 2023; and for the purpose of electing fo</w:t>
      </w:r>
      <w:r w:rsidR="00B61C89">
        <w:t>u</w:t>
      </w:r>
      <w:r w:rsidR="00010A15">
        <w:t>r at</w:t>
      </w:r>
      <w:r w:rsidR="00653CE2">
        <w:noBreakHyphen/>
      </w:r>
      <w:r w:rsidR="00010A15">
        <w:t xml:space="preserve">large members of the Board of Trustees of the Wil Lou Gray Opportunity School, </w:t>
      </w:r>
      <w:r w:rsidR="00A77376">
        <w:t>all for</w:t>
      </w:r>
      <w:r w:rsidR="00010A15">
        <w:t xml:space="preserve"> terms to expire June 30, 2021.</w:t>
      </w:r>
    </w:p>
    <w:p w:rsidR="00010A15" w:rsidRDefault="00010A15" w:rsidP="00EF5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0A15" w:rsidRDefault="00010A15" w:rsidP="00EF5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all n</w:t>
      </w:r>
      <w:r w:rsidR="00B61C89">
        <w:t>ominations must be made by the c</w:t>
      </w:r>
      <w:r>
        <w:t xml:space="preserve">hairman of the Joint Legislative Committee or his designee, which screened the candidates for these boards of trustees, and that no </w:t>
      </w:r>
      <w:r>
        <w:lastRenderedPageBreak/>
        <w:t>further nominating or seconding speeches may be</w:t>
      </w:r>
      <w:r w:rsidR="00835EFD">
        <w:t xml:space="preserve"> </w:t>
      </w:r>
      <w:r>
        <w:t>made by members of the General Assembly on behalf of any candidate.</w:t>
      </w:r>
    </w:p>
    <w:p w:rsidR="00010A15" w:rsidRDefault="00010A15" w:rsidP="00EF5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0A15" w:rsidRDefault="00010A15" w:rsidP="00EF5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immediately following the </w:t>
      </w:r>
      <w:r w:rsidR="00835EFD">
        <w:t>college trustee elections</w:t>
      </w:r>
      <w:r w:rsidR="005E3520">
        <w:t xml:space="preserve"> held</w:t>
      </w:r>
      <w:r>
        <w:t xml:space="preserve"> pur</w:t>
      </w:r>
      <w:r w:rsidR="005E3520">
        <w:t xml:space="preserve">suant to this concurrent resolution, the Senate and House of Representatives shall elect a member </w:t>
      </w:r>
      <w:r w:rsidR="000C192A">
        <w:t>to fill an at</w:t>
      </w:r>
      <w:r w:rsidR="00653CE2">
        <w:noBreakHyphen/>
      </w:r>
      <w:r w:rsidR="000C192A">
        <w:t xml:space="preserve">large </w:t>
      </w:r>
      <w:r w:rsidR="00835EFD">
        <w:t xml:space="preserve">vacancy on </w:t>
      </w:r>
      <w:r w:rsidR="005E3520">
        <w:t>the Legislative Audit Council pursuant to Section 2</w:t>
      </w:r>
      <w:r w:rsidR="00653CE2">
        <w:noBreakHyphen/>
      </w:r>
      <w:r w:rsidR="005E3520">
        <w:t>15</w:t>
      </w:r>
      <w:r w:rsidR="00653CE2">
        <w:noBreakHyphen/>
      </w:r>
      <w:r w:rsidR="005E3520">
        <w:t>10</w:t>
      </w:r>
      <w:r w:rsidR="0017421D">
        <w:t>,</w:t>
      </w:r>
      <w:r w:rsidR="005E3520">
        <w:t xml:space="preserve"> from among the candidates no</w:t>
      </w:r>
      <w:r w:rsidR="0017421D">
        <w:t>minated by the Legislative Audit</w:t>
      </w:r>
      <w:r w:rsidR="005E3520">
        <w:t xml:space="preserve"> Council Nominating Committee pursuant to Section 2</w:t>
      </w:r>
      <w:r w:rsidR="00653CE2">
        <w:noBreakHyphen/>
      </w:r>
      <w:r w:rsidR="005E3520">
        <w:t>15</w:t>
      </w:r>
      <w:r w:rsidR="00653CE2">
        <w:noBreakHyphen/>
      </w:r>
      <w:r w:rsidR="005E3520">
        <w:t>20</w:t>
      </w:r>
      <w:r w:rsidR="00D604E5">
        <w:t>,</w:t>
      </w:r>
      <w:r w:rsidR="000C192A">
        <w:t xml:space="preserve"> for a term to expire June 30, 2023</w:t>
      </w:r>
      <w:r w:rsidR="005E3520">
        <w:t>.</w:t>
      </w:r>
    </w:p>
    <w:p w:rsidR="00B46591" w:rsidRDefault="00653CE2" w:rsidP="00010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5056" w:rsidRDefault="00485056" w:rsidP="00485056">
      <w:pPr>
        <w:suppressAutoHyphens/>
      </w:pPr>
    </w:p>
    <w:sectPr w:rsidR="00485056" w:rsidSect="0048505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21D" w:rsidRDefault="0017421D" w:rsidP="009F0C77">
      <w:r>
        <w:separator/>
      </w:r>
    </w:p>
  </w:endnote>
  <w:endnote w:type="continuationSeparator" w:id="0">
    <w:p w:rsidR="0017421D" w:rsidRDefault="001742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128A61-0E63-496A-AE13-C58940225FCF}"/>
    <w:embedBold r:id="rId2" w:fontKey="{D58B336B-43D5-48AE-BB1A-007E7604F5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4B0EC91-B1D4-44C6-9A76-348440744AA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AF9A48E-D141-43F7-AA84-F9AD855ECF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48792A-270C-42A5-956C-6F19042771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48E" w:rsidRPr="00485056" w:rsidRDefault="00485056" w:rsidP="004850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21D" w:rsidRDefault="0017421D" w:rsidP="009F0C77">
      <w:r>
        <w:separator/>
      </w:r>
    </w:p>
  </w:footnote>
  <w:footnote w:type="continuationSeparator" w:id="0">
    <w:p w:rsidR="0017421D" w:rsidRDefault="001742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666SD17"/>
    <w:docVar w:name="CoverBillType" w:val="c"/>
    <w:docVar w:name="DocPath" w:val="L:\Council\bills\NL\13666SD17.DOCX"/>
    <w:docVar w:name="dvBillNumber" w:val="532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F97577"/>
    <w:rsid w:val="00010A15"/>
    <w:rsid w:val="000263D9"/>
    <w:rsid w:val="00026C9A"/>
    <w:rsid w:val="000965A1"/>
    <w:rsid w:val="000C192A"/>
    <w:rsid w:val="000C487D"/>
    <w:rsid w:val="000E1785"/>
    <w:rsid w:val="000F39F2"/>
    <w:rsid w:val="001023A4"/>
    <w:rsid w:val="0010776B"/>
    <w:rsid w:val="00133E66"/>
    <w:rsid w:val="00134ACF"/>
    <w:rsid w:val="00144E15"/>
    <w:rsid w:val="00167882"/>
    <w:rsid w:val="0017421D"/>
    <w:rsid w:val="001A4A62"/>
    <w:rsid w:val="001A681E"/>
    <w:rsid w:val="001D08F2"/>
    <w:rsid w:val="001D1E38"/>
    <w:rsid w:val="002037CA"/>
    <w:rsid w:val="002047A2"/>
    <w:rsid w:val="002321B6"/>
    <w:rsid w:val="0023696B"/>
    <w:rsid w:val="00247CD8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40BB1"/>
    <w:rsid w:val="00445F91"/>
    <w:rsid w:val="00461D8B"/>
    <w:rsid w:val="004809EE"/>
    <w:rsid w:val="00485056"/>
    <w:rsid w:val="004A748E"/>
    <w:rsid w:val="004B2A8B"/>
    <w:rsid w:val="004B3567"/>
    <w:rsid w:val="00511EE9"/>
    <w:rsid w:val="00516AD2"/>
    <w:rsid w:val="00521E00"/>
    <w:rsid w:val="00577C6C"/>
    <w:rsid w:val="0058501B"/>
    <w:rsid w:val="00591A5A"/>
    <w:rsid w:val="00592066"/>
    <w:rsid w:val="005C5AC4"/>
    <w:rsid w:val="005E1E78"/>
    <w:rsid w:val="005E3520"/>
    <w:rsid w:val="0061228A"/>
    <w:rsid w:val="00617A43"/>
    <w:rsid w:val="006215AA"/>
    <w:rsid w:val="006340D9"/>
    <w:rsid w:val="00643B8E"/>
    <w:rsid w:val="00653CE2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775A8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35EFD"/>
    <w:rsid w:val="00872729"/>
    <w:rsid w:val="008A753C"/>
    <w:rsid w:val="008F4429"/>
    <w:rsid w:val="0090644F"/>
    <w:rsid w:val="00932670"/>
    <w:rsid w:val="009352BB"/>
    <w:rsid w:val="00990668"/>
    <w:rsid w:val="009B397B"/>
    <w:rsid w:val="009F0C77"/>
    <w:rsid w:val="009F4DD1"/>
    <w:rsid w:val="00A3605C"/>
    <w:rsid w:val="00A63DB8"/>
    <w:rsid w:val="00A64E80"/>
    <w:rsid w:val="00A741D9"/>
    <w:rsid w:val="00A77376"/>
    <w:rsid w:val="00A85589"/>
    <w:rsid w:val="00A9741D"/>
    <w:rsid w:val="00AB0576"/>
    <w:rsid w:val="00AD4B17"/>
    <w:rsid w:val="00B26FA6"/>
    <w:rsid w:val="00B46591"/>
    <w:rsid w:val="00B61C89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3D94"/>
    <w:rsid w:val="00CC6B7B"/>
    <w:rsid w:val="00CD3619"/>
    <w:rsid w:val="00CF4447"/>
    <w:rsid w:val="00D239F9"/>
    <w:rsid w:val="00D24C61"/>
    <w:rsid w:val="00D405E7"/>
    <w:rsid w:val="00D40DD2"/>
    <w:rsid w:val="00D41D56"/>
    <w:rsid w:val="00D604E5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5281E"/>
    <w:rsid w:val="00E82597"/>
    <w:rsid w:val="00E94B94"/>
    <w:rsid w:val="00EB00A2"/>
    <w:rsid w:val="00EB1BF3"/>
    <w:rsid w:val="00EF3EEE"/>
    <w:rsid w:val="00EF55A4"/>
    <w:rsid w:val="00F149A7"/>
    <w:rsid w:val="00F50BAF"/>
    <w:rsid w:val="00F52C10"/>
    <w:rsid w:val="00F81FFD"/>
    <w:rsid w:val="00F85228"/>
    <w:rsid w:val="00F907F7"/>
    <w:rsid w:val="00F9757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BFD985-F227-4086-A164-E1E0EB2F4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64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44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917EE-1669-4650-96F6-BCF06396F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581F8EA4.dotm</Template>
  <TotalTime>0</TotalTime>
  <Pages>1</Pages>
  <Words>779</Words>
  <Characters>3647</Characters>
  <Application>Microsoft Office Word</Application>
  <DocSecurity>0</DocSecurity>
  <Lines>97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532 Text of Previous Version (Mar. 9, 2017) - South Carolina Legislature Online</dc:title>
  <dc:subject/>
  <dc:creator>nancylee</dc:creator>
  <cp:keywords/>
  <dc:description/>
  <cp:lastModifiedBy>S Volk</cp:lastModifiedBy>
  <cp:revision>2</cp:revision>
  <cp:lastPrinted>2017-03-08T14:47:00Z</cp:lastPrinted>
  <dcterms:created xsi:type="dcterms:W3CDTF">2017-03-09T16:22:00Z</dcterms:created>
  <dcterms:modified xsi:type="dcterms:W3CDTF">2017-03-09T16:22:00Z</dcterms:modified>
</cp:coreProperties>
</file>