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65E" w:rsidRDefault="0052265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2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509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38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DECLARE THE ANNUAL LUPUS WALK IN AIKEN ON SATURDAY, MAY 5, AS THE 2018 SOUTH CAROLINA LUPUS WALK AND </w:t>
      </w:r>
      <w:r w:rsidR="00B61642">
        <w:t xml:space="preserve">TO RECOGNIZE AND COMMEND </w:t>
      </w:r>
      <w:r>
        <w:t>CROWNING LUPUS FOR RAISING</w:t>
      </w:r>
      <w:r w:rsidR="00B61642">
        <w:t xml:space="preserve"> AWARENESS OF LUPUS AND GAIN</w:t>
      </w:r>
      <w:r>
        <w:t>ING</w:t>
      </w:r>
      <w:r w:rsidR="00B61642">
        <w:t xml:space="preserve"> SUPPORT FOR PROGRAMS THAT </w:t>
      </w:r>
      <w:r w:rsidR="00D75FB5">
        <w:t>ASSIS</w:t>
      </w:r>
      <w:r w:rsidR="00B61642">
        <w:t xml:space="preserve">T THOSE WHO SUFFER FROM </w:t>
      </w:r>
      <w:r w:rsidR="007519FE">
        <w:t>THE DISEASE</w:t>
      </w:r>
      <w:r w:rsidR="00B61642">
        <w:t xml:space="preserve"> ACROSS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5EA0" w:rsidRDefault="00EB5097" w:rsidP="0001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15EA0">
        <w:t xml:space="preserve">the members of the South Carolina House of Representatives are pleased to learn that the </w:t>
      </w:r>
      <w:r w:rsidR="00015EA0" w:rsidRPr="00142944">
        <w:rPr>
          <w:color w:val="000000" w:themeColor="text1"/>
          <w:u w:color="000000" w:themeColor="text1"/>
        </w:rPr>
        <w:t>2018 Annual Lupus Walk</w:t>
      </w:r>
      <w:r w:rsidR="00015EA0">
        <w:rPr>
          <w:color w:val="000000" w:themeColor="text1"/>
          <w:u w:color="000000" w:themeColor="text1"/>
        </w:rPr>
        <w:t xml:space="preserve"> in Aiken</w:t>
      </w:r>
      <w:r w:rsidR="00015EA0" w:rsidRPr="00142944">
        <w:rPr>
          <w:color w:val="000000" w:themeColor="text1"/>
          <w:u w:color="000000" w:themeColor="text1"/>
        </w:rPr>
        <w:t xml:space="preserve"> </w:t>
      </w:r>
      <w:r w:rsidR="00015EA0">
        <w:rPr>
          <w:color w:val="000000" w:themeColor="text1"/>
          <w:u w:color="000000" w:themeColor="text1"/>
        </w:rPr>
        <w:t xml:space="preserve">sponsored by </w:t>
      </w:r>
      <w:r w:rsidR="00015EA0" w:rsidRPr="00142944">
        <w:rPr>
          <w:color w:val="000000" w:themeColor="text1"/>
          <w:u w:color="000000" w:themeColor="text1"/>
        </w:rPr>
        <w:t>Crowning Lupus</w:t>
      </w:r>
      <w:r w:rsidR="00015EA0">
        <w:rPr>
          <w:color w:val="000000" w:themeColor="text1"/>
          <w:u w:color="000000" w:themeColor="text1"/>
        </w:rPr>
        <w:t xml:space="preserve"> will take place on Saturday May 5, 2018; and</w:t>
      </w:r>
    </w:p>
    <w:p w:rsidR="00015EA0" w:rsidRDefault="00015EA0" w:rsidP="0001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EA0" w:rsidRPr="00142944" w:rsidRDefault="00015EA0" w:rsidP="0001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5FB5">
        <w:rPr>
          <w:color w:val="000000" w:themeColor="text1"/>
          <w:u w:color="000000" w:themeColor="text1"/>
        </w:rPr>
        <w:t>begun in 2014, the wal</w:t>
      </w:r>
      <w:r>
        <w:rPr>
          <w:color w:val="000000" w:themeColor="text1"/>
          <w:u w:color="000000" w:themeColor="text1"/>
        </w:rPr>
        <w:t>k</w:t>
      </w:r>
      <w:r w:rsidR="00D75FB5">
        <w:rPr>
          <w:color w:val="000000" w:themeColor="text1"/>
          <w:u w:color="000000" w:themeColor="text1"/>
        </w:rPr>
        <w:t xml:space="preserve"> seeks</w:t>
      </w:r>
      <w:r w:rsidRPr="00142944">
        <w:rPr>
          <w:color w:val="000000" w:themeColor="text1"/>
          <w:u w:color="000000" w:themeColor="text1"/>
        </w:rPr>
        <w:t xml:space="preserve"> to raise awareness of lupus and gain support </w:t>
      </w:r>
      <w:r w:rsidR="00D75FB5">
        <w:rPr>
          <w:color w:val="000000" w:themeColor="text1"/>
          <w:u w:color="000000" w:themeColor="text1"/>
        </w:rPr>
        <w:t xml:space="preserve">for </w:t>
      </w:r>
      <w:r w:rsidR="00D75FB5" w:rsidRPr="00142944">
        <w:rPr>
          <w:color w:val="000000" w:themeColor="text1"/>
          <w:u w:color="000000" w:themeColor="text1"/>
        </w:rPr>
        <w:t>Crowning Lupus</w:t>
      </w:r>
      <w:r w:rsidRPr="00142944">
        <w:rPr>
          <w:color w:val="000000" w:themeColor="text1"/>
          <w:u w:color="000000" w:themeColor="text1"/>
        </w:rPr>
        <w:t xml:space="preserve"> programs </w:t>
      </w:r>
      <w:r w:rsidR="00D75FB5">
        <w:rPr>
          <w:color w:val="000000" w:themeColor="text1"/>
          <w:u w:color="000000" w:themeColor="text1"/>
        </w:rPr>
        <w:t>which</w:t>
      </w:r>
      <w:r w:rsidRPr="00142944">
        <w:rPr>
          <w:color w:val="000000" w:themeColor="text1"/>
          <w:u w:color="000000" w:themeColor="text1"/>
        </w:rPr>
        <w:t xml:space="preserve"> </w:t>
      </w:r>
      <w:r w:rsidR="00E01CFB">
        <w:rPr>
          <w:color w:val="000000" w:themeColor="text1"/>
          <w:u w:color="000000" w:themeColor="text1"/>
        </w:rPr>
        <w:t>help</w:t>
      </w:r>
      <w:r w:rsidRPr="00142944">
        <w:rPr>
          <w:color w:val="000000" w:themeColor="text1"/>
          <w:u w:color="000000" w:themeColor="text1"/>
        </w:rPr>
        <w:t xml:space="preserve"> </w:t>
      </w:r>
      <w:r w:rsidR="00D75FB5">
        <w:rPr>
          <w:color w:val="000000" w:themeColor="text1"/>
          <w:u w:color="000000" w:themeColor="text1"/>
        </w:rPr>
        <w:t>those living with lupus</w:t>
      </w:r>
      <w:r w:rsidRPr="00142944">
        <w:rPr>
          <w:color w:val="000000" w:themeColor="text1"/>
          <w:u w:color="000000" w:themeColor="text1"/>
        </w:rPr>
        <w:t xml:space="preserve"> </w:t>
      </w:r>
      <w:r w:rsidR="00D75FB5">
        <w:rPr>
          <w:color w:val="000000" w:themeColor="text1"/>
          <w:u w:color="000000" w:themeColor="text1"/>
        </w:rPr>
        <w:t>within</w:t>
      </w:r>
      <w:r w:rsidRPr="00142944">
        <w:rPr>
          <w:color w:val="000000" w:themeColor="text1"/>
          <w:u w:color="000000" w:themeColor="text1"/>
        </w:rPr>
        <w:t xml:space="preserve"> the community and across the </w:t>
      </w:r>
      <w:r w:rsidR="00D75FB5">
        <w:rPr>
          <w:color w:val="000000" w:themeColor="text1"/>
          <w:u w:color="000000" w:themeColor="text1"/>
        </w:rPr>
        <w:t>S</w:t>
      </w:r>
      <w:r w:rsidRPr="00142944">
        <w:rPr>
          <w:color w:val="000000" w:themeColor="text1"/>
          <w:u w:color="000000" w:themeColor="text1"/>
        </w:rPr>
        <w:t>tate</w:t>
      </w:r>
      <w:r w:rsidR="00D75FB5">
        <w:rPr>
          <w:color w:val="000000" w:themeColor="text1"/>
          <w:u w:color="000000" w:themeColor="text1"/>
        </w:rPr>
        <w:t>; and</w:t>
      </w:r>
    </w:p>
    <w:p w:rsidR="00015EA0" w:rsidRDefault="00015EA0" w:rsidP="00015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B22F4" w:rsidRPr="00142944" w:rsidRDefault="00BA73F1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22F4" w:rsidRPr="00142944">
        <w:rPr>
          <w:color w:val="000000" w:themeColor="text1"/>
          <w:u w:color="000000" w:themeColor="text1"/>
        </w:rPr>
        <w:t xml:space="preserve">Crowning Lupus was created </w:t>
      </w:r>
      <w:r>
        <w:rPr>
          <w:color w:val="000000" w:themeColor="text1"/>
          <w:u w:color="000000" w:themeColor="text1"/>
        </w:rPr>
        <w:t>early in</w:t>
      </w:r>
      <w:r w:rsidR="008B22F4" w:rsidRPr="00142944">
        <w:rPr>
          <w:color w:val="000000" w:themeColor="text1"/>
          <w:u w:color="000000" w:themeColor="text1"/>
        </w:rPr>
        <w:t xml:space="preserve"> 2013 by </w:t>
      </w:r>
      <w:r w:rsidRPr="00142944">
        <w:rPr>
          <w:color w:val="000000" w:themeColor="text1"/>
          <w:u w:color="000000" w:themeColor="text1"/>
        </w:rPr>
        <w:t>Jade Nealious</w:t>
      </w:r>
      <w:r w:rsidR="008B22F4" w:rsidRPr="00142944">
        <w:rPr>
          <w:color w:val="000000" w:themeColor="text1"/>
          <w:u w:color="000000" w:themeColor="text1"/>
        </w:rPr>
        <w:t xml:space="preserve"> from Aiken</w:t>
      </w:r>
      <w:r>
        <w:rPr>
          <w:color w:val="000000" w:themeColor="text1"/>
          <w:u w:color="000000" w:themeColor="text1"/>
        </w:rPr>
        <w:t xml:space="preserve">, </w:t>
      </w:r>
      <w:r w:rsidR="00E01CFB">
        <w:rPr>
          <w:color w:val="000000" w:themeColor="text1"/>
          <w:u w:color="000000" w:themeColor="text1"/>
        </w:rPr>
        <w:t>who</w:t>
      </w:r>
      <w:r>
        <w:rPr>
          <w:color w:val="000000" w:themeColor="text1"/>
          <w:u w:color="000000" w:themeColor="text1"/>
        </w:rPr>
        <w:t xml:space="preserve"> </w:t>
      </w:r>
      <w:r w:rsidR="008B22F4" w:rsidRPr="00142944">
        <w:rPr>
          <w:color w:val="000000" w:themeColor="text1"/>
          <w:u w:color="000000" w:themeColor="text1"/>
        </w:rPr>
        <w:t>suffere</w:t>
      </w:r>
      <w:r w:rsidR="00E01CFB">
        <w:rPr>
          <w:color w:val="000000" w:themeColor="text1"/>
          <w:u w:color="000000" w:themeColor="text1"/>
        </w:rPr>
        <w:t>d from</w:t>
      </w:r>
      <w:r w:rsidR="008B22F4" w:rsidRPr="00142944">
        <w:rPr>
          <w:color w:val="000000" w:themeColor="text1"/>
          <w:u w:color="000000" w:themeColor="text1"/>
        </w:rPr>
        <w:t xml:space="preserve"> lupus</w:t>
      </w:r>
      <w:r w:rsidR="00AF3C4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E5169F" w:rsidRPr="00142944">
        <w:rPr>
          <w:color w:val="000000" w:themeColor="text1"/>
          <w:u w:color="000000" w:themeColor="text1"/>
        </w:rPr>
        <w:t xml:space="preserve">under a campaign </w:t>
      </w:r>
      <w:r w:rsidR="00E5169F">
        <w:rPr>
          <w:color w:val="000000" w:themeColor="text1"/>
          <w:u w:color="000000" w:themeColor="text1"/>
        </w:rPr>
        <w:t>en</w:t>
      </w:r>
      <w:r w:rsidR="00E5169F" w:rsidRPr="00142944">
        <w:rPr>
          <w:color w:val="000000" w:themeColor="text1"/>
          <w:u w:color="000000" w:themeColor="text1"/>
        </w:rPr>
        <w:t xml:space="preserve">titled </w:t>
      </w:r>
      <w:r w:rsidR="00E5169F" w:rsidRPr="00BA73F1">
        <w:rPr>
          <w:color w:val="000000" w:themeColor="text1"/>
          <w:u w:color="000000" w:themeColor="text1"/>
        </w:rPr>
        <w:t>Give Lupus Royal Treatment</w:t>
      </w:r>
      <w:r w:rsidR="00E516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order</w:t>
      </w:r>
      <w:r w:rsidR="008B22F4" w:rsidRPr="00142944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e</w:t>
      </w:r>
      <w:r w:rsidR="008B22F4" w:rsidRPr="00142944">
        <w:rPr>
          <w:color w:val="000000" w:themeColor="text1"/>
          <w:u w:color="000000" w:themeColor="text1"/>
        </w:rPr>
        <w:t>ducate communities across the na</w:t>
      </w:r>
      <w:r w:rsidR="00E5169F">
        <w:rPr>
          <w:color w:val="000000" w:themeColor="text1"/>
          <w:u w:color="000000" w:themeColor="text1"/>
        </w:rPr>
        <w:t>tion about the effects of lupus</w:t>
      </w:r>
      <w:r>
        <w:rPr>
          <w:color w:val="000000" w:themeColor="text1"/>
          <w:u w:color="000000" w:themeColor="text1"/>
        </w:rPr>
        <w:t>.  She now serves as the organization</w:t>
      </w:r>
      <w:r w:rsidR="00A54A5E" w:rsidRPr="00A54A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</w:t>
      </w:r>
      <w:r w:rsidR="008B22F4" w:rsidRPr="0014294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director; and</w:t>
      </w:r>
    </w:p>
    <w:p w:rsidR="00BA73F1" w:rsidRDefault="00BA73F1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73F1" w:rsidRDefault="00BA73F1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B22F4" w:rsidRPr="00142944">
        <w:rPr>
          <w:color w:val="000000" w:themeColor="text1"/>
          <w:u w:color="000000" w:themeColor="text1"/>
        </w:rPr>
        <w:t xml:space="preserve">n 2014, </w:t>
      </w:r>
      <w:r w:rsidR="008B22F4" w:rsidRPr="00BA73F1">
        <w:rPr>
          <w:color w:val="000000" w:themeColor="text1"/>
          <w:u w:color="000000" w:themeColor="text1"/>
        </w:rPr>
        <w:t xml:space="preserve">Give Lupus Royal Treatment </w:t>
      </w:r>
      <w:r>
        <w:rPr>
          <w:color w:val="000000" w:themeColor="text1"/>
          <w:u w:color="000000" w:themeColor="text1"/>
        </w:rPr>
        <w:t xml:space="preserve">was </w:t>
      </w:r>
      <w:r w:rsidR="008B22F4" w:rsidRPr="00142944">
        <w:rPr>
          <w:color w:val="000000" w:themeColor="text1"/>
          <w:u w:color="000000" w:themeColor="text1"/>
        </w:rPr>
        <w:t xml:space="preserve">officially incorporated as </w:t>
      </w:r>
      <w:r w:rsidR="008B22F4" w:rsidRPr="00BA73F1">
        <w:rPr>
          <w:color w:val="000000" w:themeColor="text1"/>
          <w:u w:color="000000" w:themeColor="text1"/>
        </w:rPr>
        <w:t>Crowning Lupus</w:t>
      </w:r>
      <w:r>
        <w:rPr>
          <w:color w:val="000000" w:themeColor="text1"/>
          <w:u w:color="000000" w:themeColor="text1"/>
        </w:rPr>
        <w:t>, and since that time</w:t>
      </w:r>
      <w:r w:rsidR="008B22F4" w:rsidRPr="00142944">
        <w:rPr>
          <w:color w:val="000000" w:themeColor="text1"/>
          <w:u w:color="000000" w:themeColor="text1"/>
        </w:rPr>
        <w:t xml:space="preserve">, the organization has been operated </w:t>
      </w:r>
      <w:r>
        <w:rPr>
          <w:color w:val="000000" w:themeColor="text1"/>
          <w:u w:color="000000" w:themeColor="text1"/>
        </w:rPr>
        <w:t xml:space="preserve">solely </w:t>
      </w:r>
      <w:r w:rsidR="008B22F4" w:rsidRPr="00142944">
        <w:rPr>
          <w:color w:val="000000" w:themeColor="text1"/>
          <w:u w:color="000000" w:themeColor="text1"/>
        </w:rPr>
        <w:t>under the guidance of volunteers</w:t>
      </w:r>
      <w:r w:rsidR="00D75FB5">
        <w:rPr>
          <w:color w:val="000000" w:themeColor="text1"/>
          <w:u w:color="000000" w:themeColor="text1"/>
        </w:rPr>
        <w:t xml:space="preserve"> who</w:t>
      </w:r>
      <w:r>
        <w:rPr>
          <w:color w:val="000000" w:themeColor="text1"/>
          <w:u w:color="000000" w:themeColor="text1"/>
        </w:rPr>
        <w:t xml:space="preserve"> </w:t>
      </w:r>
      <w:r w:rsidRPr="005A264C">
        <w:rPr>
          <w:color w:val="000000" w:themeColor="text1"/>
          <w:u w:color="000000" w:themeColor="text1"/>
        </w:rPr>
        <w:t>have expanded the efforts of the organization</w:t>
      </w:r>
      <w:r>
        <w:rPr>
          <w:color w:val="000000" w:themeColor="text1"/>
          <w:u w:color="000000" w:themeColor="text1"/>
        </w:rPr>
        <w:t>; and</w:t>
      </w:r>
    </w:p>
    <w:p w:rsidR="00BA73F1" w:rsidRDefault="00BA73F1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5EA0" w:rsidRDefault="00015EA0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motto of Crowning Lupus, “Run lupus; don</w:t>
      </w:r>
      <w:r w:rsidR="00A54A5E" w:rsidRPr="00A54A5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t </w:t>
      </w:r>
      <w:r w:rsidR="00E5169F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et lupus run you,” encourages people to </w:t>
      </w:r>
      <w:r w:rsidRPr="00142944">
        <w:rPr>
          <w:color w:val="000000" w:themeColor="text1"/>
          <w:u w:color="000000" w:themeColor="text1"/>
        </w:rPr>
        <w:t>thrive in the fight against lupus</w:t>
      </w:r>
      <w:r>
        <w:rPr>
          <w:color w:val="000000" w:themeColor="text1"/>
          <w:u w:color="000000" w:themeColor="text1"/>
        </w:rPr>
        <w:t xml:space="preserve"> by managing the effects of the disease through education, support, and proper medical treatment; and</w:t>
      </w:r>
    </w:p>
    <w:p w:rsidR="00015EA0" w:rsidRDefault="00015EA0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FB5" w:rsidRDefault="00D75FB5" w:rsidP="00D75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42944">
        <w:rPr>
          <w:color w:val="000000" w:themeColor="text1"/>
          <w:u w:color="000000" w:themeColor="text1"/>
        </w:rPr>
        <w:t xml:space="preserve">he mission of Crowning Lupus is </w:t>
      </w:r>
      <w:r>
        <w:rPr>
          <w:color w:val="000000" w:themeColor="text1"/>
          <w:u w:color="000000" w:themeColor="text1"/>
        </w:rPr>
        <w:t xml:space="preserve">to </w:t>
      </w:r>
      <w:r w:rsidRPr="00142944">
        <w:rPr>
          <w:color w:val="000000" w:themeColor="text1"/>
          <w:u w:color="000000" w:themeColor="text1"/>
        </w:rPr>
        <w:t>end the stigmatism attached to this devastating disease</w:t>
      </w:r>
      <w:r>
        <w:rPr>
          <w:color w:val="000000" w:themeColor="text1"/>
          <w:u w:color="000000" w:themeColor="text1"/>
        </w:rPr>
        <w:t xml:space="preserve"> by</w:t>
      </w:r>
      <w:r w:rsidRPr="00142944">
        <w:rPr>
          <w:color w:val="000000" w:themeColor="text1"/>
          <w:u w:color="000000" w:themeColor="text1"/>
        </w:rPr>
        <w:t xml:space="preserve"> spread</w:t>
      </w:r>
      <w:r>
        <w:rPr>
          <w:color w:val="000000" w:themeColor="text1"/>
          <w:u w:color="000000" w:themeColor="text1"/>
        </w:rPr>
        <w:t>ing</w:t>
      </w:r>
      <w:r w:rsidRPr="00142944">
        <w:rPr>
          <w:color w:val="000000" w:themeColor="text1"/>
          <w:u w:color="000000" w:themeColor="text1"/>
        </w:rPr>
        <w:t xml:space="preserve"> awareness about </w:t>
      </w:r>
      <w:r>
        <w:rPr>
          <w:color w:val="000000" w:themeColor="text1"/>
          <w:u w:color="000000" w:themeColor="text1"/>
        </w:rPr>
        <w:t>l</w:t>
      </w:r>
      <w:r w:rsidRPr="00142944">
        <w:rPr>
          <w:color w:val="000000" w:themeColor="text1"/>
          <w:u w:color="000000" w:themeColor="text1"/>
        </w:rPr>
        <w:t>upus through fundraising, education, and involvement in communities across Aiken County and surrounding areas</w:t>
      </w:r>
      <w:r>
        <w:rPr>
          <w:color w:val="000000" w:themeColor="text1"/>
          <w:u w:color="000000" w:themeColor="text1"/>
        </w:rPr>
        <w:t>; and</w:t>
      </w:r>
    </w:p>
    <w:p w:rsidR="00D75FB5" w:rsidRDefault="00D75FB5" w:rsidP="00D75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5FB5" w:rsidRPr="00142944" w:rsidRDefault="00D75FB5" w:rsidP="00D75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F3C43">
        <w:rPr>
          <w:color w:val="000000" w:themeColor="text1"/>
          <w:u w:color="000000" w:themeColor="text1"/>
        </w:rPr>
        <w:t xml:space="preserve"> in order to eliminate gaps between access and availability for medical, educational, and physical resources provided to the community, Crowning Lupus</w:t>
      </w:r>
      <w:r>
        <w:rPr>
          <w:color w:val="000000" w:themeColor="text1"/>
          <w:u w:color="000000" w:themeColor="text1"/>
        </w:rPr>
        <w:t xml:space="preserve"> </w:t>
      </w:r>
      <w:r w:rsidR="00AF3C43">
        <w:rPr>
          <w:color w:val="000000" w:themeColor="text1"/>
          <w:u w:color="000000" w:themeColor="text1"/>
        </w:rPr>
        <w:t xml:space="preserve">raises funds through events like the Annual Lupus Walk </w:t>
      </w:r>
      <w:r w:rsidR="00A54A5E">
        <w:rPr>
          <w:color w:val="000000" w:themeColor="text1"/>
          <w:u w:color="000000" w:themeColor="text1"/>
        </w:rPr>
        <w:t>which</w:t>
      </w:r>
      <w:r w:rsidR="00AF3C43">
        <w:rPr>
          <w:color w:val="000000" w:themeColor="text1"/>
          <w:u w:color="000000" w:themeColor="text1"/>
        </w:rPr>
        <w:t xml:space="preserve"> assist those living with</w:t>
      </w:r>
      <w:r w:rsidRPr="00142944">
        <w:rPr>
          <w:color w:val="000000" w:themeColor="text1"/>
          <w:u w:color="000000" w:themeColor="text1"/>
        </w:rPr>
        <w:t xml:space="preserve"> </w:t>
      </w:r>
      <w:r w:rsidR="00AF3C43">
        <w:rPr>
          <w:color w:val="000000" w:themeColor="text1"/>
          <w:u w:color="000000" w:themeColor="text1"/>
        </w:rPr>
        <w:t>lupus; and</w:t>
      </w:r>
    </w:p>
    <w:p w:rsidR="00D75FB5" w:rsidRDefault="00D75FB5" w:rsidP="00D75F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EB2" w:rsidRDefault="00BA73F1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64EB2" w:rsidRPr="00142944">
        <w:rPr>
          <w:color w:val="000000" w:themeColor="text1"/>
          <w:u w:color="000000" w:themeColor="text1"/>
        </w:rPr>
        <w:t>Crowning Lupus offer</w:t>
      </w:r>
      <w:r w:rsidR="00D64EB2">
        <w:rPr>
          <w:color w:val="000000" w:themeColor="text1"/>
          <w:u w:color="000000" w:themeColor="text1"/>
        </w:rPr>
        <w:t>s</w:t>
      </w:r>
      <w:r w:rsidR="008B22F4" w:rsidRPr="00142944">
        <w:rPr>
          <w:color w:val="000000" w:themeColor="text1"/>
          <w:u w:color="000000" w:themeColor="text1"/>
        </w:rPr>
        <w:t xml:space="preserve"> financial assistance</w:t>
      </w:r>
      <w:r w:rsidR="00D64EB2">
        <w:rPr>
          <w:color w:val="000000" w:themeColor="text1"/>
          <w:u w:color="000000" w:themeColor="text1"/>
        </w:rPr>
        <w:t xml:space="preserve"> through</w:t>
      </w:r>
      <w:r w:rsidR="008B22F4" w:rsidRPr="00142944">
        <w:rPr>
          <w:color w:val="000000" w:themeColor="text1"/>
          <w:u w:color="000000" w:themeColor="text1"/>
        </w:rPr>
        <w:t xml:space="preserve"> programs </w:t>
      </w:r>
      <w:r w:rsidR="00D64EB2">
        <w:rPr>
          <w:color w:val="000000" w:themeColor="text1"/>
          <w:u w:color="000000" w:themeColor="text1"/>
        </w:rPr>
        <w:t xml:space="preserve">designed </w:t>
      </w:r>
      <w:r w:rsidR="008B22F4" w:rsidRPr="0014294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</w:t>
      </w:r>
      <w:r w:rsidR="008B22F4" w:rsidRPr="00142944">
        <w:rPr>
          <w:color w:val="000000" w:themeColor="text1"/>
          <w:u w:color="000000" w:themeColor="text1"/>
        </w:rPr>
        <w:t xml:space="preserve"> assist</w:t>
      </w:r>
      <w:r>
        <w:rPr>
          <w:color w:val="000000" w:themeColor="text1"/>
          <w:u w:color="000000" w:themeColor="text1"/>
        </w:rPr>
        <w:t xml:space="preserve"> </w:t>
      </w:r>
      <w:r w:rsidR="00D64EB2">
        <w:rPr>
          <w:color w:val="000000" w:themeColor="text1"/>
          <w:u w:color="000000" w:themeColor="text1"/>
        </w:rPr>
        <w:t xml:space="preserve">those </w:t>
      </w:r>
      <w:r w:rsidR="00E5169F">
        <w:rPr>
          <w:color w:val="000000" w:themeColor="text1"/>
          <w:u w:color="000000" w:themeColor="text1"/>
        </w:rPr>
        <w:t>affected by</w:t>
      </w:r>
      <w:r w:rsidR="00D64EB2">
        <w:rPr>
          <w:color w:val="000000" w:themeColor="text1"/>
          <w:u w:color="000000" w:themeColor="text1"/>
        </w:rPr>
        <w:t xml:space="preserve"> </w:t>
      </w:r>
      <w:r w:rsidR="00D64EB2" w:rsidRPr="00142944">
        <w:rPr>
          <w:color w:val="000000" w:themeColor="text1"/>
          <w:u w:color="000000" w:themeColor="text1"/>
        </w:rPr>
        <w:t>lupus</w:t>
      </w:r>
      <w:r w:rsidR="00D64EB2">
        <w:rPr>
          <w:color w:val="000000" w:themeColor="text1"/>
          <w:u w:color="000000" w:themeColor="text1"/>
        </w:rPr>
        <w:t xml:space="preserve"> to meet</w:t>
      </w:r>
      <w:r>
        <w:rPr>
          <w:color w:val="000000" w:themeColor="text1"/>
          <w:u w:color="000000" w:themeColor="text1"/>
        </w:rPr>
        <w:t xml:space="preserve"> medic</w:t>
      </w:r>
      <w:r w:rsidR="008B22F4" w:rsidRPr="00142944">
        <w:rPr>
          <w:color w:val="000000" w:themeColor="text1"/>
          <w:u w:color="000000" w:themeColor="text1"/>
        </w:rPr>
        <w:t>al and li</w:t>
      </w:r>
      <w:r w:rsidR="00D64EB2">
        <w:rPr>
          <w:color w:val="000000" w:themeColor="text1"/>
          <w:u w:color="000000" w:themeColor="text1"/>
        </w:rPr>
        <w:t>ving expense</w:t>
      </w:r>
      <w:r w:rsidR="008B22F4" w:rsidRPr="00142944">
        <w:rPr>
          <w:color w:val="000000" w:themeColor="text1"/>
          <w:u w:color="000000" w:themeColor="text1"/>
        </w:rPr>
        <w:t>s</w:t>
      </w:r>
      <w:r w:rsidR="00D64EB2">
        <w:rPr>
          <w:color w:val="000000" w:themeColor="text1"/>
          <w:u w:color="000000" w:themeColor="text1"/>
        </w:rPr>
        <w:t>; and</w:t>
      </w:r>
    </w:p>
    <w:p w:rsidR="00D64EB2" w:rsidRDefault="00D64EB2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22F4" w:rsidRPr="00142944" w:rsidRDefault="00D64EB2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7519FE">
        <w:rPr>
          <w:color w:val="000000" w:themeColor="text1"/>
          <w:u w:color="000000" w:themeColor="text1"/>
        </w:rPr>
        <w:t>hereas, over five hundred</w:t>
      </w:r>
      <w:r>
        <w:rPr>
          <w:color w:val="000000" w:themeColor="text1"/>
          <w:u w:color="000000" w:themeColor="text1"/>
        </w:rPr>
        <w:t xml:space="preserve"> </w:t>
      </w:r>
      <w:r w:rsidR="008B22F4" w:rsidRPr="00142944">
        <w:rPr>
          <w:color w:val="000000" w:themeColor="text1"/>
          <w:u w:color="000000" w:themeColor="text1"/>
        </w:rPr>
        <w:t>lupus</w:t>
      </w:r>
      <w:r w:rsidR="00E01CFB">
        <w:rPr>
          <w:color w:val="000000" w:themeColor="text1"/>
          <w:u w:color="000000" w:themeColor="text1"/>
        </w:rPr>
        <w:t xml:space="preserve"> survivors</w:t>
      </w:r>
      <w:r w:rsidR="008B22F4" w:rsidRPr="001429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="008B22F4" w:rsidRPr="00142944">
        <w:rPr>
          <w:color w:val="000000" w:themeColor="text1"/>
          <w:u w:color="000000" w:themeColor="text1"/>
        </w:rPr>
        <w:t xml:space="preserve"> communities surrounding Aiken</w:t>
      </w:r>
      <w:r>
        <w:rPr>
          <w:color w:val="000000" w:themeColor="text1"/>
          <w:u w:color="000000" w:themeColor="text1"/>
        </w:rPr>
        <w:t xml:space="preserve"> and throughout the State receive critical assistance from Crowning Lupus; and</w:t>
      </w:r>
    </w:p>
    <w:p w:rsidR="00D64EB2" w:rsidRDefault="00D64EB2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097" w:rsidRDefault="00D75FB5" w:rsidP="008B2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of the State of South Carolina values the outstanding contributions of Crowning Lupus, and the members wish those who plan and participate in the Lupus Walk </w:t>
      </w:r>
      <w:r w:rsidR="00E5169F">
        <w:t xml:space="preserve">in Aiken </w:t>
      </w:r>
      <w:r>
        <w:t>great success and continued meaningful service to those with lupus</w:t>
      </w:r>
      <w:r w:rsidR="00EB5097">
        <w:t>.  Now, therefore,</w:t>
      </w:r>
    </w:p>
    <w:p w:rsidR="00EB5097" w:rsidRDefault="00EB5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097" w:rsidRDefault="00EB5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5097" w:rsidRDefault="00EB5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097" w:rsidRDefault="00EB5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61642">
        <w:t xml:space="preserve"> the members of the South Carolina House of Representatives, by this resolution, </w:t>
      </w:r>
      <w:r w:rsidR="00EB383B">
        <w:t>declare the Annual Lupus Walk in Aik</w:t>
      </w:r>
      <w:r w:rsidR="007519FE">
        <w:t>en on Saturday, May 5,</w:t>
      </w:r>
      <w:r w:rsidR="00EB383B">
        <w:t xml:space="preserve"> as the 2018 </w:t>
      </w:r>
      <w:r w:rsidR="00E5169F">
        <w:t>L</w:t>
      </w:r>
      <w:r w:rsidR="00EB383B">
        <w:t xml:space="preserve">upus </w:t>
      </w:r>
      <w:r w:rsidR="00E5169F">
        <w:t>W</w:t>
      </w:r>
      <w:r w:rsidR="00EB383B">
        <w:t xml:space="preserve">alk in South Carolina and </w:t>
      </w:r>
      <w:r w:rsidR="00B61642">
        <w:t>recognize and commend</w:t>
      </w:r>
      <w:r w:rsidR="00EB383B">
        <w:t xml:space="preserve"> Crowning Lupus for</w:t>
      </w:r>
      <w:r w:rsidR="00B61642">
        <w:t xml:space="preserve"> rais</w:t>
      </w:r>
      <w:r w:rsidR="00EB383B">
        <w:t>ing</w:t>
      </w:r>
      <w:r w:rsidR="00B61642">
        <w:t xml:space="preserve"> awareness of lupus and gain</w:t>
      </w:r>
      <w:r w:rsidR="00EB383B">
        <w:t>ing</w:t>
      </w:r>
      <w:r w:rsidR="00B61642">
        <w:t xml:space="preserve"> support for programs that </w:t>
      </w:r>
      <w:r w:rsidR="00D75FB5">
        <w:t>assis</w:t>
      </w:r>
      <w:r w:rsidR="007519FE">
        <w:t>t those who suffer from the disease</w:t>
      </w:r>
      <w:r w:rsidR="00B61642">
        <w:t xml:space="preserve"> across the Palmetto State.</w:t>
      </w:r>
    </w:p>
    <w:p w:rsidR="00EB5097" w:rsidRDefault="00EB5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097" w:rsidRDefault="00EB50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61642">
        <w:t xml:space="preserve"> Crowning Lupus.</w:t>
      </w:r>
    </w:p>
    <w:p w:rsidR="00F203B2" w:rsidRDefault="00A54A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265E" w:rsidRDefault="0052265E" w:rsidP="0052265E">
      <w:pPr>
        <w:suppressAutoHyphens/>
      </w:pPr>
    </w:p>
    <w:sectPr w:rsidR="0052265E" w:rsidSect="005226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A5E" w:rsidRDefault="00A54A5E" w:rsidP="009F0C77">
      <w:r>
        <w:separator/>
      </w:r>
    </w:p>
  </w:endnote>
  <w:endnote w:type="continuationSeparator" w:id="0">
    <w:p w:rsidR="00A54A5E" w:rsidRDefault="00A54A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778713D-0E2C-4162-A897-63D79CD9B058}"/>
    <w:embedBold r:id="rId2" w:fontKey="{E233109F-5634-4119-807E-D6E84D95A9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98CFA6-AFBE-414D-8FD3-21CF007FC1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25E9F1-1C87-42C0-BEF7-56F46E8B52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63E076-7E80-4878-9FEB-A617EFAD72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03B2" w:rsidRPr="0052265E" w:rsidRDefault="0052265E" w:rsidP="005226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A5E" w:rsidRDefault="00A54A5E" w:rsidP="009F0C77">
      <w:r>
        <w:separator/>
      </w:r>
    </w:p>
  </w:footnote>
  <w:footnote w:type="continuationSeparator" w:id="0">
    <w:p w:rsidR="00A54A5E" w:rsidRDefault="00A54A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26VR18"/>
    <w:docVar w:name="CoverBillType" w:val="r"/>
    <w:docVar w:name="DocPath" w:val="L:\Council\bills\GM\25226VR18.DOCX"/>
    <w:docVar w:name="dvBillNumber" w:val="53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B5097"/>
    <w:rsid w:val="00011869"/>
    <w:rsid w:val="00015CD6"/>
    <w:rsid w:val="00015EA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0C41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6A2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265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19FE"/>
    <w:rsid w:val="007A70AE"/>
    <w:rsid w:val="008362E8"/>
    <w:rsid w:val="0085786E"/>
    <w:rsid w:val="008A1768"/>
    <w:rsid w:val="008A489F"/>
    <w:rsid w:val="008B22F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4A5E"/>
    <w:rsid w:val="00A64E80"/>
    <w:rsid w:val="00A72BCD"/>
    <w:rsid w:val="00A741D9"/>
    <w:rsid w:val="00A833AB"/>
    <w:rsid w:val="00A9741D"/>
    <w:rsid w:val="00AC34A2"/>
    <w:rsid w:val="00AD1C9A"/>
    <w:rsid w:val="00AD4B17"/>
    <w:rsid w:val="00AE38CE"/>
    <w:rsid w:val="00AF3C43"/>
    <w:rsid w:val="00B412D4"/>
    <w:rsid w:val="00B61642"/>
    <w:rsid w:val="00BA73F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1424"/>
    <w:rsid w:val="00D64EB2"/>
    <w:rsid w:val="00D73A67"/>
    <w:rsid w:val="00D75FB5"/>
    <w:rsid w:val="00D970A9"/>
    <w:rsid w:val="00DF3845"/>
    <w:rsid w:val="00E01CFB"/>
    <w:rsid w:val="00E41911"/>
    <w:rsid w:val="00E44B57"/>
    <w:rsid w:val="00E5169F"/>
    <w:rsid w:val="00E92EEF"/>
    <w:rsid w:val="00EB383B"/>
    <w:rsid w:val="00EB5097"/>
    <w:rsid w:val="00EF2368"/>
    <w:rsid w:val="00F203B2"/>
    <w:rsid w:val="00F24442"/>
    <w:rsid w:val="00F50AE3"/>
    <w:rsid w:val="00F655B7"/>
    <w:rsid w:val="00F656BA"/>
    <w:rsid w:val="00F67CF1"/>
    <w:rsid w:val="00F728AA"/>
    <w:rsid w:val="00F72DF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A66346-9A0B-4616-B91D-3E6D49909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5F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F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ED3A0-0D44-449B-A1A7-44D229B6F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31CBD8E.dotm</Template>
  <TotalTime>0</TotalTime>
  <Pages>1</Pages>
  <Words>486</Words>
  <Characters>2588</Characters>
  <Application>Microsoft Office Word</Application>
  <DocSecurity>0</DocSecurity>
  <Lines>79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5332 Text of Previous Version (Apr. 26, 2018) - South Carolina Legislature Online</dc:title>
  <dc:creator>Gail Pinckney Moore</dc:creator>
  <cp:lastModifiedBy>S Volk</cp:lastModifiedBy>
  <cp:revision>2</cp:revision>
  <cp:lastPrinted>2018-04-25T19:06:00Z</cp:lastPrinted>
  <dcterms:created xsi:type="dcterms:W3CDTF">2018-04-26T20:20:00Z</dcterms:created>
  <dcterms:modified xsi:type="dcterms:W3CDTF">2018-04-26T20:20:00Z</dcterms:modified>
</cp:coreProperties>
</file>