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886" w:rsidRDefault="00A10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7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7D1AC3">
        <w:t>KENNETH HARLOW, JR., PRIVATE FIRST CLASS WITH THE MYRTLE BEACH POLICE DEPARTMENT, AND CONGRATULATE HIM FOR BEING NAMED 201</w:t>
      </w:r>
      <w:r w:rsidR="004E708B">
        <w:t>7</w:t>
      </w:r>
      <w:r w:rsidR="007D1AC3">
        <w:t xml:space="preserve"> ROTARY CLUB </w:t>
      </w:r>
      <w:r w:rsidR="00B4442B">
        <w:t>CO</w:t>
      </w:r>
      <w:r w:rsidR="006E2826">
        <w:noBreakHyphen/>
      </w:r>
      <w:r w:rsidR="007D1AC3">
        <w:t>P</w:t>
      </w:r>
      <w:r>
        <w:t>OLICE OFFICER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5A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65A7">
        <w:t>the South Carolina House of Representatives is pleased to learn that Myrtle Beach Police Officer Kenneth Harlow, Jr., has been named the 201</w:t>
      </w:r>
      <w:r w:rsidR="004E708B">
        <w:t>7</w:t>
      </w:r>
      <w:r w:rsidR="001665A7">
        <w:t xml:space="preserve"> </w:t>
      </w:r>
      <w:r w:rsidR="00951EF6">
        <w:t xml:space="preserve">Rotary Club </w:t>
      </w:r>
      <w:r w:rsidR="00B4442B">
        <w:t>Co</w:t>
      </w:r>
      <w:r w:rsidR="006E2826">
        <w:noBreakHyphen/>
      </w:r>
      <w:r w:rsidR="001665A7">
        <w:t>Police Officer of the Year; and</w:t>
      </w:r>
    </w:p>
    <w:p w:rsidR="001665A7" w:rsidRDefault="00166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66C"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2317">
        <w:t xml:space="preserve"> </w:t>
      </w:r>
      <w:r>
        <w:t>assigned to the Myrtle Beach Police K9 Unit</w:t>
      </w:r>
      <w:r w:rsidR="00812317">
        <w:t>, Kenneth Harlow</w:t>
      </w:r>
      <w:r>
        <w:t xml:space="preserve"> uses his partner</w:t>
      </w:r>
      <w:r w:rsidR="00951EF6">
        <w:t>,</w:t>
      </w:r>
      <w:r>
        <w:t xml:space="preserve"> Roscoe</w:t>
      </w:r>
      <w:r w:rsidR="00951EF6">
        <w:t>,</w:t>
      </w:r>
      <w:r>
        <w:t xml:space="preserve"> </w:t>
      </w:r>
      <w:r w:rsidR="00812317">
        <w:t xml:space="preserve">both </w:t>
      </w:r>
      <w:r>
        <w:t xml:space="preserve">to sniff out illegal drugs and evidence and to connect with the community; </w:t>
      </w:r>
      <w:r w:rsidR="00951EF6">
        <w:t>and</w:t>
      </w:r>
    </w:p>
    <w:p w:rsidR="005F766C"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1AC3">
        <w:t xml:space="preserve">Officer </w:t>
      </w:r>
      <w:r>
        <w:t>Harlow deploye</w:t>
      </w:r>
      <w:r w:rsidR="00951EF6">
        <w:t>d his partner sixty</w:t>
      </w:r>
      <w:r w:rsidR="006E2826">
        <w:noBreakHyphen/>
      </w:r>
      <w:r w:rsidR="00951EF6">
        <w:t>eight times</w:t>
      </w:r>
      <w:r w:rsidR="00A9647F">
        <w:t xml:space="preserve"> in 2017</w:t>
      </w:r>
      <w:r>
        <w:t xml:space="preserve">, </w:t>
      </w:r>
      <w:r w:rsidR="00A9647F">
        <w:t>which</w:t>
      </w:r>
      <w:r w:rsidR="00A924B3">
        <w:t xml:space="preserve"> </w:t>
      </w:r>
      <w:r>
        <w:t xml:space="preserve">resulted in the successful </w:t>
      </w:r>
      <w:r w:rsidR="00D7708E">
        <w:t>confiscation</w:t>
      </w:r>
      <w:r>
        <w:t xml:space="preserve"> of numerous</w:t>
      </w:r>
      <w:r w:rsidR="00D7708E">
        <w:t xml:space="preserve"> quantities of illegal drugs and the seizure of over one hundred fifty thousand dollars of illegal drug</w:t>
      </w:r>
      <w:r w:rsidR="006E2826">
        <w:noBreakHyphen/>
      </w:r>
      <w:r w:rsidR="00D7708E">
        <w:t>trafficking money; and</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train</w:t>
      </w:r>
      <w:r w:rsidR="00A9647F">
        <w:t>ed</w:t>
      </w:r>
      <w:r>
        <w:t xml:space="preserve"> with Roscoe more than one hundred seventy</w:t>
      </w:r>
      <w:r w:rsidR="006E2826">
        <w:noBreakHyphen/>
      </w:r>
      <w:r>
        <w:t>five hours</w:t>
      </w:r>
      <w:r w:rsidR="00A9647F">
        <w:t xml:space="preserve"> last </w:t>
      </w:r>
      <w:r>
        <w:t xml:space="preserve">year to ensure that they </w:t>
      </w:r>
      <w:r w:rsidR="00812317">
        <w:t>would b</w:t>
      </w:r>
      <w:r>
        <w:t>e prepared for any eventuality</w:t>
      </w:r>
      <w:r w:rsidR="00812317">
        <w:t xml:space="preserve"> while on duty</w:t>
      </w:r>
      <w:r w:rsidR="004E708B">
        <w:t>.  He and Roscoe have given twenty</w:t>
      </w:r>
      <w:r w:rsidR="006E2826">
        <w:noBreakHyphen/>
      </w:r>
      <w:r w:rsidR="004E708B">
        <w:t>five demonstrations</w:t>
      </w:r>
      <w:r w:rsidR="00A9647F">
        <w:t xml:space="preserve"> to children and adults of all ages;</w:t>
      </w:r>
      <w:r>
        <w:t xml:space="preserve"> and</w:t>
      </w:r>
      <w:r w:rsidR="009557F7">
        <w:t xml:space="preserve">  </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D1AC3">
        <w:t>n</w:t>
      </w:r>
      <w:r>
        <w:t xml:space="preserve"> avid hunter and outdoorsman, </w:t>
      </w:r>
      <w:r w:rsidR="007D1AC3">
        <w:t>Officer</w:t>
      </w:r>
      <w:r>
        <w:t xml:space="preserve"> Harlow created a way to </w:t>
      </w:r>
      <w:r w:rsidR="007D1AC3">
        <w:t>harness</w:t>
      </w:r>
      <w:r>
        <w:t xml:space="preserve"> his love </w:t>
      </w:r>
      <w:r w:rsidR="00812317">
        <w:t>for</w:t>
      </w:r>
      <w:r>
        <w:t xml:space="preserve"> the outdoors with his commitment to the community by </w:t>
      </w:r>
      <w:r w:rsidR="007D1AC3">
        <w:t xml:space="preserve">developing </w:t>
      </w:r>
      <w:r w:rsidR="00A924B3">
        <w:t>the Cops N</w:t>
      </w:r>
      <w:r w:rsidR="006E2826" w:rsidRPr="006E2826">
        <w:t>’</w:t>
      </w:r>
      <w:r w:rsidR="00A924B3">
        <w:t xml:space="preserve"> Bobbers </w:t>
      </w:r>
      <w:r w:rsidR="00A9647F">
        <w:t>annual event</w:t>
      </w:r>
      <w:r w:rsidR="00A924B3">
        <w:t xml:space="preserve">, </w:t>
      </w:r>
      <w:r w:rsidR="00A9647F">
        <w:t>which pairs</w:t>
      </w:r>
      <w:r w:rsidR="007D1AC3">
        <w:t xml:space="preserve"> </w:t>
      </w:r>
      <w:r w:rsidR="00A9647F">
        <w:t xml:space="preserve">each </w:t>
      </w:r>
      <w:r w:rsidR="007D1AC3">
        <w:t xml:space="preserve">middle school </w:t>
      </w:r>
      <w:r w:rsidR="00A9647F">
        <w:t>participa</w:t>
      </w:r>
      <w:r w:rsidR="00660F76">
        <w:t>nt</w:t>
      </w:r>
      <w:r w:rsidR="00A9647F">
        <w:t xml:space="preserve"> with</w:t>
      </w:r>
      <w:r w:rsidR="007D1AC3">
        <w:t xml:space="preserve"> a police officer to teach the</w:t>
      </w:r>
      <w:r w:rsidR="00A924B3">
        <w:t xml:space="preserve"> </w:t>
      </w:r>
      <w:r w:rsidR="007D1AC3">
        <w:t>children the basics of fishing; and</w:t>
      </w:r>
    </w:p>
    <w:p w:rsidR="007D1AC3" w:rsidRDefault="007D1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C3" w:rsidRDefault="007D1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arranges for every child who participates </w:t>
      </w:r>
      <w:r w:rsidR="00660F76">
        <w:t xml:space="preserve">in the event </w:t>
      </w:r>
      <w:r>
        <w:t xml:space="preserve">to receive a </w:t>
      </w:r>
      <w:r w:rsidR="00930B6D">
        <w:t xml:space="preserve">donated </w:t>
      </w:r>
      <w:r>
        <w:t>tackle</w:t>
      </w:r>
      <w:r w:rsidR="00930B6D">
        <w:t xml:space="preserve"> box, fishing rods, and lunch for the day, ensuring that all the participants have a memorable day; and</w:t>
      </w:r>
    </w:p>
    <w:p w:rsidR="00930B6D" w:rsidRDefault="00930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6D" w:rsidRDefault="00930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0F76">
        <w:t>in</w:t>
      </w:r>
      <w:r w:rsidR="00A924B3">
        <w:t xml:space="preserve"> </w:t>
      </w:r>
      <w:r w:rsidR="00660F76">
        <w:t>connection</w:t>
      </w:r>
      <w:r>
        <w:t xml:space="preserve"> </w:t>
      </w:r>
      <w:r w:rsidR="00660F76">
        <w:t>with</w:t>
      </w:r>
      <w:r>
        <w:t xml:space="preserve"> the Hunts of Honor, Officer Harlow chartered a weekend hunt for Officers David McKeown, Quincy Smith, and </w:t>
      </w:r>
      <w:r w:rsidR="004E708B">
        <w:t>Brandon Ch</w:t>
      </w:r>
      <w:r w:rsidR="00F27BB9">
        <w:t>oice</w:t>
      </w:r>
      <w:r>
        <w:t>, all of whom have been involved in a critical incident or officer</w:t>
      </w:r>
      <w:r w:rsidR="006E2826">
        <w:noBreakHyphen/>
      </w:r>
      <w:r>
        <w:t>involved shooting in the line of duty</w:t>
      </w:r>
      <w:r w:rsidR="004E708B">
        <w:t xml:space="preserve">, to </w:t>
      </w:r>
      <w:r w:rsidR="00660F76">
        <w:t xml:space="preserve">provide </w:t>
      </w:r>
      <w:r w:rsidR="004E708B">
        <w:t xml:space="preserve">them </w:t>
      </w:r>
      <w:r w:rsidR="00660F76">
        <w:t xml:space="preserve">with </w:t>
      </w:r>
      <w:r w:rsidR="004E708B">
        <w:t xml:space="preserve">a relaxing weekend </w:t>
      </w:r>
      <w:r w:rsidR="00A924B3">
        <w:t>i</w:t>
      </w:r>
      <w:r w:rsidR="004E708B">
        <w:t>n the woods</w:t>
      </w:r>
      <w:r>
        <w:t>; and</w:t>
      </w:r>
    </w:p>
    <w:p w:rsidR="004E708B" w:rsidRDefault="004E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08B" w:rsidRDefault="004E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647F">
        <w:t xml:space="preserve">when he learned that a young man named </w:t>
      </w:r>
      <w:r>
        <w:t>Grant Hammett</w:t>
      </w:r>
      <w:r w:rsidR="00A9647F">
        <w:t xml:space="preserve"> who was battling T</w:t>
      </w:r>
      <w:r w:rsidR="006E2826">
        <w:noBreakHyphen/>
      </w:r>
      <w:r w:rsidR="00A9647F">
        <w:t xml:space="preserve">cell lymphoma </w:t>
      </w:r>
      <w:r w:rsidR="00812317">
        <w:t xml:space="preserve">had a passion for hunting, he arranged a </w:t>
      </w:r>
      <w:r>
        <w:t>hunting trip</w:t>
      </w:r>
      <w:r w:rsidR="00812317">
        <w:t xml:space="preserve"> for him, providing him with donated hunting gear; and</w:t>
      </w:r>
    </w:p>
    <w:p w:rsidR="00812317" w:rsidRDefault="0081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midst of his busy work schedule and outreach </w:t>
      </w:r>
      <w:r w:rsidR="00660F76">
        <w:t>to</w:t>
      </w:r>
      <w:r>
        <w:t xml:space="preserve"> his community, Officer Harlow makes time to spend </w:t>
      </w:r>
      <w:r w:rsidR="00660F76">
        <w:t xml:space="preserve">with his wife and young daughter, </w:t>
      </w:r>
      <w:r>
        <w:t>making precious memories</w:t>
      </w:r>
      <w:r w:rsidR="00660F76">
        <w:t xml:space="preserve"> with them</w:t>
      </w:r>
      <w:r>
        <w:t>; and</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4B3">
        <w:t>the House of Representatives of the State of South Carolina appreciate</w:t>
      </w:r>
      <w:r w:rsidR="00660F76">
        <w:t>s</w:t>
      </w:r>
      <w:r w:rsidR="00A924B3">
        <w:t xml:space="preserve"> Officer Harlow</w:t>
      </w:r>
      <w:r w:rsidR="006E2826" w:rsidRPr="006E2826">
        <w:t>’</w:t>
      </w:r>
      <w:r w:rsidR="00A924B3">
        <w:t xml:space="preserve">s </w:t>
      </w:r>
      <w:r>
        <w:t xml:space="preserve">dedication and willingness to serve </w:t>
      </w:r>
      <w:r w:rsidR="00660F76">
        <w:t xml:space="preserve">and protect </w:t>
      </w:r>
      <w:r>
        <w:t>the citizens of his community</w:t>
      </w:r>
      <w:r w:rsidR="00A924B3">
        <w:t>, and the members join in wishing him well as he receives this prestigious and well</w:t>
      </w:r>
      <w:r w:rsidR="006E2826">
        <w:noBreakHyphen/>
      </w:r>
      <w:r w:rsidR="00A924B3">
        <w:t>deserved honor</w:t>
      </w:r>
      <w:r>
        <w:t xml:space="preserve">. </w:t>
      </w:r>
      <w:r w:rsidR="009557F7">
        <w:t>Now, therefore,</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65A7">
        <w:t xml:space="preserve"> the members of the South Carolina House of Representatives, by this resolution, recognize and honor Kenneth Harlow, Jr., Private First Class with the Myrtle Beach Police Department, and congratulate him for being named 201</w:t>
      </w:r>
      <w:r w:rsidR="004E708B">
        <w:t>7</w:t>
      </w:r>
      <w:r w:rsidR="001665A7">
        <w:t xml:space="preserve"> </w:t>
      </w:r>
      <w:r w:rsidR="0037720E">
        <w:t xml:space="preserve">Rotary Club </w:t>
      </w:r>
      <w:r w:rsidR="001665A7">
        <w:t>Co</w:t>
      </w:r>
      <w:r w:rsidR="006E2826">
        <w:noBreakHyphen/>
      </w:r>
      <w:r w:rsidR="001665A7">
        <w:t>Police Officer of the Year.</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665A7">
        <w:t xml:space="preserve"> Private First Class Kenneth Harlow, Jr.</w:t>
      </w:r>
    </w:p>
    <w:p w:rsidR="001933BD" w:rsidRDefault="006E2826" w:rsidP="0009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886" w:rsidRDefault="00A10886" w:rsidP="00A10886">
      <w:pPr>
        <w:suppressAutoHyphens/>
      </w:pPr>
    </w:p>
    <w:sectPr w:rsidR="00A10886" w:rsidSect="00A108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F76" w:rsidRDefault="00660F76" w:rsidP="009F0C77">
      <w:r>
        <w:separator/>
      </w:r>
    </w:p>
  </w:endnote>
  <w:endnote w:type="continuationSeparator" w:id="0">
    <w:p w:rsidR="00660F76" w:rsidRDefault="00660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810579-1835-4C17-93C2-A406983C83A0}"/>
    <w:embedBold r:id="rId2" w:fontKey="{3DA76594-5587-44CD-9912-3806A183E509}"/>
  </w:font>
  <w:font w:name="Calibri">
    <w:panose1 w:val="020F0502020204030204"/>
    <w:charset w:val="00"/>
    <w:family w:val="swiss"/>
    <w:pitch w:val="variable"/>
    <w:sig w:usb0="E00002FF" w:usb1="4000ACFF" w:usb2="00000001" w:usb3="00000000" w:csb0="0000019F" w:csb1="00000000"/>
    <w:embedRegular r:id="rId3" w:fontKey="{03C12A1F-6FF9-4A0A-A183-F3F710CB3350}"/>
  </w:font>
  <w:font w:name="Segoe UI">
    <w:panose1 w:val="020B0502040204020203"/>
    <w:charset w:val="00"/>
    <w:family w:val="swiss"/>
    <w:pitch w:val="variable"/>
    <w:sig w:usb0="E10022FF" w:usb1="C000E47F" w:usb2="00000029" w:usb3="00000000" w:csb0="000001DF" w:csb1="00000000"/>
    <w:embedRegular r:id="rId4" w:fontKey="{C208D539-25E2-4AFB-B33A-8AC343320025}"/>
  </w:font>
  <w:font w:name="Cambria">
    <w:panose1 w:val="02040503050406030204"/>
    <w:charset w:val="00"/>
    <w:family w:val="roman"/>
    <w:pitch w:val="variable"/>
    <w:sig w:usb0="E00002FF" w:usb1="400004FF" w:usb2="00000000" w:usb3="00000000" w:csb0="0000019F" w:csb1="00000000"/>
    <w:embedRegular r:id="rId5" w:fontKey="{83C0E48C-0013-432E-85BB-5FB89F844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3BD" w:rsidRPr="00A10886" w:rsidRDefault="00A10886" w:rsidP="00A10886">
    <w:pPr>
      <w:pStyle w:val="Footer"/>
      <w:tabs>
        <w:tab w:val="clear" w:pos="4680"/>
        <w:tab w:val="clear" w:pos="9360"/>
        <w:tab w:val="center" w:pos="2995"/>
      </w:tabs>
      <w:spacing w:before="120"/>
    </w:pPr>
    <w:r>
      <w:t>[5349]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F76" w:rsidRDefault="00660F76" w:rsidP="009F0C77">
      <w:r>
        <w:separator/>
      </w:r>
    </w:p>
  </w:footnote>
  <w:footnote w:type="continuationSeparator" w:id="0">
    <w:p w:rsidR="00660F76" w:rsidRDefault="00660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1CZ18"/>
    <w:docVar w:name="CoverBillType" w:val="r"/>
    <w:docVar w:name="DocPath" w:val="L:\Council\bills\GM\25231CZ18.DOCX"/>
    <w:docVar w:name="dvBillNumber" w:val="5349"/>
    <w:docVar w:name="dvBillNumberPrefix" w:val="H. "/>
    <w:docVar w:name="dvOriginalBody" w:val="House"/>
    <w:docVar w:name="dvSteno" w:val="GM"/>
    <w:docVar w:name="NameofBody" w:val="h"/>
    <w:docVar w:name="vGroup2" w:val="Council"/>
  </w:docVars>
  <w:rsids>
    <w:rsidRoot w:val="009557F7"/>
    <w:rsid w:val="00011869"/>
    <w:rsid w:val="00015CD6"/>
    <w:rsid w:val="000934A9"/>
    <w:rsid w:val="000E0100"/>
    <w:rsid w:val="000E1785"/>
    <w:rsid w:val="000F40FA"/>
    <w:rsid w:val="001035F1"/>
    <w:rsid w:val="0010776B"/>
    <w:rsid w:val="00133E66"/>
    <w:rsid w:val="001435A3"/>
    <w:rsid w:val="00146ED3"/>
    <w:rsid w:val="00151044"/>
    <w:rsid w:val="001665A7"/>
    <w:rsid w:val="001933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20E"/>
    <w:rsid w:val="003C4DAB"/>
    <w:rsid w:val="003D01E8"/>
    <w:rsid w:val="003E5288"/>
    <w:rsid w:val="003F6D79"/>
    <w:rsid w:val="0041760A"/>
    <w:rsid w:val="00417C01"/>
    <w:rsid w:val="004403BD"/>
    <w:rsid w:val="00461441"/>
    <w:rsid w:val="004809EE"/>
    <w:rsid w:val="004E708B"/>
    <w:rsid w:val="004E7D54"/>
    <w:rsid w:val="005273C6"/>
    <w:rsid w:val="00530A69"/>
    <w:rsid w:val="00545593"/>
    <w:rsid w:val="00556EBF"/>
    <w:rsid w:val="00576B34"/>
    <w:rsid w:val="00577C6C"/>
    <w:rsid w:val="005A62FE"/>
    <w:rsid w:val="005C2FE2"/>
    <w:rsid w:val="005E2BC9"/>
    <w:rsid w:val="005F766C"/>
    <w:rsid w:val="00605102"/>
    <w:rsid w:val="006215AA"/>
    <w:rsid w:val="00660F76"/>
    <w:rsid w:val="006913C9"/>
    <w:rsid w:val="0069470D"/>
    <w:rsid w:val="006D58AA"/>
    <w:rsid w:val="006E2826"/>
    <w:rsid w:val="00734F00"/>
    <w:rsid w:val="007A70AE"/>
    <w:rsid w:val="007D1AC3"/>
    <w:rsid w:val="00812317"/>
    <w:rsid w:val="008362E8"/>
    <w:rsid w:val="0085786E"/>
    <w:rsid w:val="00890356"/>
    <w:rsid w:val="008A1768"/>
    <w:rsid w:val="008A489F"/>
    <w:rsid w:val="008F0F33"/>
    <w:rsid w:val="008F4429"/>
    <w:rsid w:val="00930B6D"/>
    <w:rsid w:val="0094021A"/>
    <w:rsid w:val="00951EF6"/>
    <w:rsid w:val="009557F7"/>
    <w:rsid w:val="009B44AF"/>
    <w:rsid w:val="009C6A0B"/>
    <w:rsid w:val="009F0C77"/>
    <w:rsid w:val="009F4DD1"/>
    <w:rsid w:val="00A02543"/>
    <w:rsid w:val="00A10886"/>
    <w:rsid w:val="00A41684"/>
    <w:rsid w:val="00A64E80"/>
    <w:rsid w:val="00A72BCD"/>
    <w:rsid w:val="00A741D9"/>
    <w:rsid w:val="00A833AB"/>
    <w:rsid w:val="00A924B3"/>
    <w:rsid w:val="00A9647F"/>
    <w:rsid w:val="00A9741D"/>
    <w:rsid w:val="00AC34A2"/>
    <w:rsid w:val="00AD1C9A"/>
    <w:rsid w:val="00AD4B17"/>
    <w:rsid w:val="00AD4DE0"/>
    <w:rsid w:val="00B412D4"/>
    <w:rsid w:val="00B4442B"/>
    <w:rsid w:val="00BE3C22"/>
    <w:rsid w:val="00C0345E"/>
    <w:rsid w:val="00C31C95"/>
    <w:rsid w:val="00C3483A"/>
    <w:rsid w:val="00C74E9D"/>
    <w:rsid w:val="00C826DD"/>
    <w:rsid w:val="00C82FD3"/>
    <w:rsid w:val="00C92819"/>
    <w:rsid w:val="00CC6B7B"/>
    <w:rsid w:val="00CD2089"/>
    <w:rsid w:val="00D73A67"/>
    <w:rsid w:val="00D7708E"/>
    <w:rsid w:val="00D970A9"/>
    <w:rsid w:val="00DF3845"/>
    <w:rsid w:val="00E41911"/>
    <w:rsid w:val="00E44B57"/>
    <w:rsid w:val="00E92EEF"/>
    <w:rsid w:val="00EF2368"/>
    <w:rsid w:val="00F24442"/>
    <w:rsid w:val="00F27B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B2CC43-4F08-4198-93ED-BAC49419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F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F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0FDC-5047-4F2E-92CE-C63961D24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492</Words>
  <Characters>2538</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5349 Text of Previous Version (May 1, 2018) - South Carolina Legislature Online</dc:title>
  <dc:creator>Gail Pinckney Moore</dc:creator>
  <cp:lastModifiedBy>S Volk</cp:lastModifiedBy>
  <cp:revision>2</cp:revision>
  <cp:lastPrinted>2018-05-01T14:10:00Z</cp:lastPrinted>
  <dcterms:created xsi:type="dcterms:W3CDTF">2018-05-01T19:50:00Z</dcterms:created>
  <dcterms:modified xsi:type="dcterms:W3CDTF">2018-05-01T19:50:00Z</dcterms:modified>
</cp:coreProperties>
</file>