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242" w:rsidRDefault="00C33242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460" w:rsidRDefault="00D56460" w:rsidP="00D56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3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3A8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2C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3370B">
        <w:rPr>
          <w:color w:val="000000" w:themeColor="text1"/>
          <w:u w:color="000000" w:themeColor="text1"/>
        </w:rPr>
        <w:t>TO AMEND SECTIONS 12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1540 AND 12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1550, CODE OF LAWS OF SOUTH CAROLINA, 1976, RELATING TO A CERTIFICATE OF REGISTRATION FOR PRODUCERS AND WHOLESALERS OF BEER AND WINE, SO AS TO REQUIRE INVOICE DOCUMENTATION BE PROVIDED TO THE DEPARTMENT OF REVENUE; AND TO AMEND SECTIONS 61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2910 AND 61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C3370B">
        <w:rPr>
          <w:color w:val="000000" w:themeColor="text1"/>
          <w:u w:color="000000" w:themeColor="text1"/>
        </w:rPr>
        <w:t>2920, RELATING TO A PRODUCER SHIPPING ALCOHOLIC LIQUORS INTO THIS STATE, SO AS TO REQUIRE CERTAIN DOCUMENTS BE PROVIDED TO THE DEPARTMENT OF REVENUE.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3A8D" w:rsidRDefault="00873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3A8D" w:rsidRDefault="00873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A8D" w:rsidRDefault="00873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0878">
        <w:t>Section</w:t>
      </w:r>
      <w:r w:rsidR="00522CD7">
        <w:t>s</w:t>
      </w:r>
      <w:r w:rsidR="00540878">
        <w:t xml:space="preserve"> 12</w:t>
      </w:r>
      <w:r w:rsidR="00522CD7">
        <w:noBreakHyphen/>
      </w:r>
      <w:r w:rsidR="00540878">
        <w:t>21</w:t>
      </w:r>
      <w:r w:rsidR="00522CD7">
        <w:noBreakHyphen/>
      </w:r>
      <w:r w:rsidR="00540878">
        <w:t>1540</w:t>
      </w:r>
      <w:r w:rsidR="00522CD7">
        <w:t xml:space="preserve"> and 12</w:t>
      </w:r>
      <w:r w:rsidR="00522CD7">
        <w:noBreakHyphen/>
        <w:t>21</w:t>
      </w:r>
      <w:r w:rsidR="00522CD7">
        <w:noBreakHyphen/>
        <w:t>1550 of the 1976 Code are</w:t>
      </w:r>
      <w:r w:rsidR="00540878">
        <w:t xml:space="preserve"> amended to read: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878" w:rsidRDefault="00540878" w:rsidP="0052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 w:rsidR="00522CD7">
        <w:noBreakHyphen/>
      </w:r>
      <w:r>
        <w:t>21</w:t>
      </w:r>
      <w:r w:rsidR="00522CD7">
        <w:noBreakHyphen/>
      </w:r>
      <w:r>
        <w:t>1540.</w:t>
      </w:r>
      <w:r>
        <w:tab/>
      </w:r>
      <w:r w:rsidR="00B93ED9" w:rsidRPr="00BA0B15">
        <w:t>In all cases, the applicant for a certificate of registration required by this article, as a condition precedent to the issue of such certificate of registration, must certify that the Department of Revenue shall have the right within statutory limitations to</w:t>
      </w:r>
      <w:r w:rsidR="00B93ED9">
        <w:t xml:space="preserve"> </w:t>
      </w:r>
      <w:r w:rsidR="00B93ED9">
        <w:rPr>
          <w:u w:val="single"/>
        </w:rPr>
        <w:t>request copies of invoices,</w:t>
      </w:r>
      <w:r w:rsidR="00B93ED9" w:rsidRPr="00BA0B15">
        <w:t xml:space="preserve"> audit and examine the books and records, papers and memoranda of the applicant with respect to the administration and enforcement of laws administered by the Department of Revenue.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12</w:t>
      </w:r>
      <w:r w:rsidR="00522CD7">
        <w:noBreakHyphen/>
      </w:r>
      <w:r>
        <w:t>21</w:t>
      </w:r>
      <w:r w:rsidR="00522CD7">
        <w:noBreakHyphen/>
      </w:r>
      <w:r>
        <w:t>1550.</w:t>
      </w:r>
      <w:r>
        <w:tab/>
      </w:r>
      <w:r w:rsidR="00B93ED9" w:rsidRPr="00B93ED9">
        <w:rPr>
          <w:strike/>
        </w:rPr>
        <w:t>Prior to</w:t>
      </w:r>
      <w:r w:rsidR="00B93ED9">
        <w:rPr>
          <w:strike/>
        </w:rPr>
        <w:t xml:space="preserve"> shipments</w:t>
      </w:r>
      <w:r w:rsidR="00B93ED9" w:rsidRPr="00BA0B15">
        <w:t xml:space="preserve"> </w:t>
      </w:r>
      <w:r w:rsidR="00B93ED9">
        <w:rPr>
          <w:u w:val="single"/>
        </w:rPr>
        <w:t>A registered producer making</w:t>
      </w:r>
      <w:r w:rsidR="00B93ED9" w:rsidRPr="00B93ED9">
        <w:rPr>
          <w:u w:val="single"/>
        </w:rPr>
        <w:t xml:space="preserve"> shipments</w:t>
      </w:r>
      <w:r w:rsidR="00B93ED9" w:rsidRPr="00BA0B15">
        <w:t xml:space="preserve"> into the geographic boundaries of South Carolina to a licensed wholesaler of any beer or wine </w:t>
      </w:r>
      <w:r w:rsidR="00B93ED9" w:rsidRPr="00B93ED9">
        <w:rPr>
          <w:strike/>
        </w:rPr>
        <w:t>by a registered producer, the registered producer shall mail by first class mail to the Department of Revenue a correct and complete invoice, showing in detail the items in such shipment by</w:t>
      </w:r>
      <w:r w:rsidR="00B93ED9" w:rsidRPr="00BA0B15">
        <w:t xml:space="preserve"> </w:t>
      </w:r>
      <w:r w:rsidR="00B93ED9">
        <w:rPr>
          <w:u w:val="single"/>
        </w:rPr>
        <w:t>must provide</w:t>
      </w:r>
      <w:r w:rsidR="00522CD7">
        <w:rPr>
          <w:u w:val="single"/>
        </w:rPr>
        <w:t xml:space="preserve"> the Department </w:t>
      </w:r>
      <w:r w:rsidR="00522CD7">
        <w:rPr>
          <w:u w:val="single"/>
        </w:rPr>
        <w:lastRenderedPageBreak/>
        <w:t>of Revenue,</w:t>
      </w:r>
      <w:r w:rsidR="00B93ED9">
        <w:rPr>
          <w:u w:val="single"/>
        </w:rPr>
        <w:t xml:space="preserve"> in a manner prescribed by the department, invoice information to include items such as</w:t>
      </w:r>
      <w:r w:rsidR="00B93ED9">
        <w:t xml:space="preserve"> </w:t>
      </w:r>
      <w:r w:rsidR="00B93ED9" w:rsidRPr="00BA0B15">
        <w:t>quantity, type, brand</w:t>
      </w:r>
      <w:r w:rsidR="00B93ED9">
        <w:rPr>
          <w:u w:val="single"/>
        </w:rPr>
        <w:t>,</w:t>
      </w:r>
      <w:r w:rsidR="00B93ED9" w:rsidRPr="00BA0B15">
        <w:t xml:space="preserve"> </w:t>
      </w:r>
      <w:r w:rsidR="00B93ED9" w:rsidRPr="000848CD">
        <w:rPr>
          <w:strike/>
        </w:rPr>
        <w:t>and</w:t>
      </w:r>
      <w:r w:rsidR="00B93ED9" w:rsidRPr="00BA0B15">
        <w:t xml:space="preserve"> size</w:t>
      </w:r>
      <w:r w:rsidR="000848CD">
        <w:rPr>
          <w:u w:val="single"/>
        </w:rPr>
        <w:t>,</w:t>
      </w:r>
      <w:r w:rsidR="00B93ED9" w:rsidRPr="00BA0B15">
        <w:t xml:space="preserve"> </w:t>
      </w:r>
      <w:r w:rsidR="00B93ED9" w:rsidRPr="000848CD">
        <w:rPr>
          <w:strike/>
        </w:rPr>
        <w:t>and</w:t>
      </w:r>
      <w:r w:rsidR="00B93ED9" w:rsidRPr="00BA0B15">
        <w:t xml:space="preserve"> the point of origin</w:t>
      </w:r>
      <w:r w:rsidR="000848CD">
        <w:rPr>
          <w:u w:val="single"/>
        </w:rPr>
        <w:t>,</w:t>
      </w:r>
      <w:r w:rsidR="00B93ED9" w:rsidRPr="00BA0B15">
        <w:t xml:space="preserve"> and the point of destination. </w:t>
      </w:r>
      <w:r w:rsidR="00B93ED9">
        <w:t xml:space="preserve"> </w:t>
      </w:r>
      <w:r w:rsidR="00B93ED9" w:rsidRPr="00BA0B15">
        <w:t xml:space="preserve">Also, </w:t>
      </w:r>
      <w:r w:rsidR="00B93ED9" w:rsidRPr="00B93ED9">
        <w:rPr>
          <w:strike/>
        </w:rPr>
        <w:t>prior to or at the time of shipment</w:t>
      </w:r>
      <w:r w:rsidR="00B93ED9">
        <w:t xml:space="preserve"> </w:t>
      </w:r>
      <w:r w:rsidR="00B93ED9">
        <w:rPr>
          <w:u w:val="single"/>
        </w:rPr>
        <w:t>upon request</w:t>
      </w:r>
      <w:r w:rsidR="00B93ED9" w:rsidRPr="00BA0B15">
        <w:t xml:space="preserve">, a copy of the bill of lading </w:t>
      </w:r>
      <w:r w:rsidR="00B93ED9" w:rsidRPr="00734C22">
        <w:rPr>
          <w:strike/>
        </w:rPr>
        <w:t>shall</w:t>
      </w:r>
      <w:r w:rsidR="00B93ED9" w:rsidRPr="00BA0B15">
        <w:t xml:space="preserve"> </w:t>
      </w:r>
      <w:r w:rsidR="00734C22">
        <w:rPr>
          <w:u w:val="single"/>
        </w:rPr>
        <w:t>must</w:t>
      </w:r>
      <w:r w:rsidR="00734C22">
        <w:t xml:space="preserve"> </w:t>
      </w:r>
      <w:r w:rsidR="00B93ED9" w:rsidRPr="00BA0B15">
        <w:t xml:space="preserve">be </w:t>
      </w:r>
      <w:r w:rsidR="00B93ED9" w:rsidRPr="00522CD7">
        <w:rPr>
          <w:strike/>
        </w:rPr>
        <w:t>forwarded</w:t>
      </w:r>
      <w:r w:rsidR="00522CD7">
        <w:t xml:space="preserve"> </w:t>
      </w:r>
      <w:r w:rsidR="00522CD7">
        <w:rPr>
          <w:u w:val="single"/>
        </w:rPr>
        <w:t>provided</w:t>
      </w:r>
      <w:r w:rsidR="00B93ED9" w:rsidRPr="00BA0B15">
        <w:t xml:space="preserve"> to the Department of Revenue </w:t>
      </w:r>
      <w:r w:rsidR="00B93ED9" w:rsidRPr="00522CD7">
        <w:rPr>
          <w:strike/>
        </w:rPr>
        <w:t>by first class mail</w:t>
      </w:r>
      <w:r w:rsidR="00522CD7">
        <w:t xml:space="preserve"> </w:t>
      </w:r>
      <w:r w:rsidR="00522CD7">
        <w:rPr>
          <w:u w:val="single"/>
        </w:rPr>
        <w:t>in a manner prescribed by the department</w:t>
      </w:r>
      <w:r w:rsidR="00B93ED9" w:rsidRPr="00BA0B15">
        <w:t>.</w:t>
      </w:r>
      <w:r w:rsidR="00734C22">
        <w:t xml:space="preserve"> </w:t>
      </w:r>
      <w:r w:rsidR="00B93ED9" w:rsidRPr="00BA0B15">
        <w:t xml:space="preserve"> Upon acceptance of delivery of the shipment by the duly licensed wholesaler, the wholesaler </w:t>
      </w:r>
      <w:r w:rsidR="00B93ED9" w:rsidRPr="00522CD7">
        <w:rPr>
          <w:strike/>
        </w:rPr>
        <w:t>shall</w:t>
      </w:r>
      <w:r w:rsidR="00522CD7">
        <w:t xml:space="preserve"> </w:t>
      </w:r>
      <w:r w:rsidR="00522CD7">
        <w:rPr>
          <w:u w:val="single"/>
        </w:rPr>
        <w:t>must</w:t>
      </w:r>
      <w:r w:rsidR="00B93ED9" w:rsidRPr="00BA0B15">
        <w:t xml:space="preserve"> furnish the Department of Revenue with a copy of the invoice covering the shipment, with endorsement </w:t>
      </w:r>
      <w:r w:rsidR="00B93ED9" w:rsidRPr="00522CD7">
        <w:t>thereon</w:t>
      </w:r>
      <w:r w:rsidR="00B93ED9" w:rsidRPr="00BA0B15">
        <w:t xml:space="preserve"> showing the date, time and place delivery was accepted</w:t>
      </w:r>
      <w:r w:rsidR="00734C22">
        <w:t xml:space="preserve"> </w:t>
      </w:r>
      <w:r w:rsidR="00734C22">
        <w:rPr>
          <w:u w:val="single"/>
        </w:rPr>
        <w:t>upon the department</w:t>
      </w:r>
      <w:r w:rsidR="00522CD7" w:rsidRPr="00522CD7">
        <w:rPr>
          <w:u w:val="single"/>
        </w:rPr>
        <w:t>’</w:t>
      </w:r>
      <w:r w:rsidR="00734C22">
        <w:rPr>
          <w:u w:val="single"/>
        </w:rPr>
        <w:t>s request</w:t>
      </w:r>
      <w:r w:rsidR="00B93ED9" w:rsidRPr="00BA0B15">
        <w:t>.</w:t>
      </w:r>
      <w:r w:rsidR="00B93ED9">
        <w:t>”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878" w:rsidRDefault="00522C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540878">
        <w:t>.</w:t>
      </w:r>
      <w:r w:rsidR="00540878">
        <w:tab/>
        <w:t>Section</w:t>
      </w:r>
      <w:r>
        <w:t>s</w:t>
      </w:r>
      <w:r w:rsidR="00540878">
        <w:t xml:space="preserve"> 61</w:t>
      </w:r>
      <w:r>
        <w:noBreakHyphen/>
      </w:r>
      <w:r w:rsidR="00540878">
        <w:t>6</w:t>
      </w:r>
      <w:r>
        <w:noBreakHyphen/>
      </w:r>
      <w:r w:rsidR="00540878">
        <w:t xml:space="preserve">2910 </w:t>
      </w:r>
      <w:r>
        <w:t>and 61</w:t>
      </w:r>
      <w:r>
        <w:noBreakHyphen/>
        <w:t>6</w:t>
      </w:r>
      <w:r>
        <w:noBreakHyphen/>
        <w:t xml:space="preserve">2920 </w:t>
      </w:r>
      <w:r w:rsidR="00540878">
        <w:t xml:space="preserve">of the 1976 Code </w:t>
      </w:r>
      <w:r>
        <w:t>are</w:t>
      </w:r>
      <w:r w:rsidR="00540878">
        <w:t xml:space="preserve"> amended to read: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ED9" w:rsidRDefault="00540878" w:rsidP="00B93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61</w:t>
      </w:r>
      <w:r w:rsidR="00522CD7">
        <w:noBreakHyphen/>
      </w:r>
      <w:r>
        <w:t>6</w:t>
      </w:r>
      <w:r w:rsidR="00522CD7">
        <w:noBreakHyphen/>
      </w:r>
      <w:r>
        <w:t>2910.</w:t>
      </w:r>
      <w:r>
        <w:tab/>
      </w:r>
      <w:r w:rsidR="00B93ED9" w:rsidRPr="00734C22">
        <w:rPr>
          <w:strike/>
        </w:rPr>
        <w:t>Before shipment into this State, the</w:t>
      </w:r>
      <w:r w:rsidR="00B93ED9" w:rsidRPr="00F52232">
        <w:t xml:space="preserve"> </w:t>
      </w:r>
      <w:r w:rsidR="00734C22">
        <w:rPr>
          <w:u w:val="single"/>
        </w:rPr>
        <w:t xml:space="preserve">A </w:t>
      </w:r>
      <w:r w:rsidR="00B93ED9" w:rsidRPr="00F52232">
        <w:t xml:space="preserve">registered producer </w:t>
      </w:r>
      <w:r w:rsidR="00B93ED9" w:rsidRPr="00734C22">
        <w:rPr>
          <w:strike/>
        </w:rPr>
        <w:t>must mail to the department by first</w:t>
      </w:r>
      <w:r w:rsidR="00522CD7">
        <w:rPr>
          <w:strike/>
        </w:rPr>
        <w:noBreakHyphen/>
      </w:r>
      <w:r w:rsidR="00B93ED9" w:rsidRPr="00734C22">
        <w:rPr>
          <w:strike/>
        </w:rPr>
        <w:t>class mail a correct and complete</w:t>
      </w:r>
      <w:r w:rsidR="00734C22">
        <w:t xml:space="preserve"> </w:t>
      </w:r>
      <w:r w:rsidR="00734C22">
        <w:rPr>
          <w:u w:val="single"/>
        </w:rPr>
        <w:t>making a shipment into this State must provide in a manner prescribed by the Department of Revenue,</w:t>
      </w:r>
      <w:r w:rsidR="00B93ED9" w:rsidRPr="00F52232">
        <w:t xml:space="preserve"> invoice </w:t>
      </w:r>
      <w:r w:rsidR="00B93ED9" w:rsidRPr="00734C22">
        <w:rPr>
          <w:strike/>
        </w:rPr>
        <w:t>listing in detail the items in the shipment by</w:t>
      </w:r>
      <w:r w:rsidR="00734C22">
        <w:t xml:space="preserve"> </w:t>
      </w:r>
      <w:r w:rsidR="003F60E1">
        <w:rPr>
          <w:u w:val="single"/>
        </w:rPr>
        <w:t>information to include items such as</w:t>
      </w:r>
      <w:r w:rsidR="00B93ED9" w:rsidRPr="00F52232">
        <w:t xml:space="preserve"> quantity, type, brand, size, </w:t>
      </w:r>
      <w:r w:rsidR="00B93ED9" w:rsidRPr="003F60E1">
        <w:rPr>
          <w:strike/>
        </w:rPr>
        <w:t>price;</w:t>
      </w:r>
      <w:r w:rsidR="00B93ED9" w:rsidRPr="00F52232">
        <w:t xml:space="preserve"> the point of origin</w:t>
      </w:r>
      <w:r w:rsidR="00B93ED9" w:rsidRPr="003F60E1">
        <w:rPr>
          <w:strike/>
        </w:rPr>
        <w:t>;</w:t>
      </w:r>
      <w:r w:rsidR="003F60E1">
        <w:rPr>
          <w:u w:val="single"/>
        </w:rPr>
        <w:t>,</w:t>
      </w:r>
      <w:r w:rsidR="00B93ED9" w:rsidRPr="00F52232">
        <w:t xml:space="preserve"> and the point of destination. </w:t>
      </w:r>
      <w:r w:rsidR="00B93ED9" w:rsidRPr="003F60E1">
        <w:rPr>
          <w:strike/>
        </w:rPr>
        <w:t>Before or at the time of shipment,</w:t>
      </w:r>
      <w:r w:rsidR="00B93ED9" w:rsidRPr="00F52232">
        <w:t xml:space="preserve"> </w:t>
      </w:r>
      <w:r w:rsidR="003F60E1">
        <w:t>A</w:t>
      </w:r>
      <w:r w:rsidR="00B93ED9" w:rsidRPr="00F52232">
        <w:t xml:space="preserve"> copy of the bill of lading must be forwarded to the department </w:t>
      </w:r>
      <w:r w:rsidR="00B93ED9" w:rsidRPr="003F60E1">
        <w:rPr>
          <w:strike/>
        </w:rPr>
        <w:t>by first</w:t>
      </w:r>
      <w:r w:rsidR="00522CD7">
        <w:rPr>
          <w:strike/>
        </w:rPr>
        <w:noBreakHyphen/>
      </w:r>
      <w:r w:rsidR="00B93ED9" w:rsidRPr="003F60E1">
        <w:rPr>
          <w:strike/>
        </w:rPr>
        <w:t>class mail</w:t>
      </w:r>
      <w:r w:rsidR="003F60E1">
        <w:t xml:space="preserve"> </w:t>
      </w:r>
      <w:r w:rsidR="003F60E1">
        <w:rPr>
          <w:u w:val="single"/>
        </w:rPr>
        <w:t>upon request</w:t>
      </w:r>
      <w:r w:rsidR="00B93ED9" w:rsidRPr="00F52232">
        <w:t>.</w:t>
      </w:r>
    </w:p>
    <w:p w:rsidR="00522CD7" w:rsidRDefault="00B93ED9" w:rsidP="00522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2232">
        <w:tab/>
        <w:t xml:space="preserve">Immediately upon acceptance of delivery of the shipment by the producer representative, the producer representative must furnish the department with a copy of the invoice covering the shipment with endorsement </w:t>
      </w:r>
      <w:r w:rsidRPr="00522CD7">
        <w:t>thereon</w:t>
      </w:r>
      <w:r w:rsidRPr="00F52232">
        <w:t xml:space="preserve"> showing the date, time, and place delivery was accepted</w:t>
      </w:r>
      <w:r w:rsidR="003F60E1">
        <w:t xml:space="preserve"> </w:t>
      </w:r>
      <w:r w:rsidR="003F60E1">
        <w:rPr>
          <w:u w:val="single"/>
        </w:rPr>
        <w:t>upon request by the department</w:t>
      </w:r>
      <w:r w:rsidRPr="00F52232">
        <w:t>.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A8D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B93ED9">
        <w:t>Section 61</w:t>
      </w:r>
      <w:r w:rsidR="00522CD7">
        <w:noBreakHyphen/>
      </w:r>
      <w:r w:rsidR="00B93ED9">
        <w:t>6</w:t>
      </w:r>
      <w:r w:rsidR="00522CD7">
        <w:noBreakHyphen/>
      </w:r>
      <w:r w:rsidR="00B93ED9">
        <w:t>2920.</w:t>
      </w:r>
      <w:r w:rsidR="00B93ED9">
        <w:tab/>
      </w:r>
      <w:r w:rsidR="00B93ED9" w:rsidRPr="003F60E1">
        <w:rPr>
          <w:strike/>
        </w:rPr>
        <w:t>Before shipment to</w:t>
      </w:r>
      <w:r w:rsidR="00B93ED9" w:rsidRPr="00F52232">
        <w:t xml:space="preserve"> </w:t>
      </w:r>
      <w:r w:rsidR="001E5FEA">
        <w:rPr>
          <w:u w:val="single"/>
        </w:rPr>
        <w:t>A producer representative making shipments to</w:t>
      </w:r>
      <w:r w:rsidR="001E5FEA">
        <w:t xml:space="preserve"> </w:t>
      </w:r>
      <w:r w:rsidR="00B93ED9" w:rsidRPr="00F52232">
        <w:t xml:space="preserve">a wholesaler in this State or to any point outside the State, </w:t>
      </w:r>
      <w:r w:rsidR="00B93ED9" w:rsidRPr="001E5FEA">
        <w:rPr>
          <w:strike/>
        </w:rPr>
        <w:t>the producer representative must mail to the department a correct and complete copy of the invoice covering the shipment, listing the name and address of the consignee and, in detail, the items in the shipment by</w:t>
      </w:r>
      <w:r w:rsidR="001E5FEA">
        <w:t xml:space="preserve"> </w:t>
      </w:r>
      <w:r w:rsidR="001E5FEA">
        <w:rPr>
          <w:u w:val="single"/>
        </w:rPr>
        <w:t>must provide in a manner prescribed by the department invoice information to include items such as</w:t>
      </w:r>
      <w:r w:rsidR="00B93ED9" w:rsidRPr="00F52232">
        <w:t xml:space="preserve"> quantity, type, brand, size, </w:t>
      </w:r>
      <w:r w:rsidR="00B93ED9" w:rsidRPr="001E5FEA">
        <w:rPr>
          <w:strike/>
        </w:rPr>
        <w:t>and price</w:t>
      </w:r>
      <w:r w:rsidR="001E5FEA">
        <w:t xml:space="preserve"> </w:t>
      </w:r>
      <w:r w:rsidR="001E5FEA">
        <w:rPr>
          <w:u w:val="single"/>
        </w:rPr>
        <w:t>the point of origin</w:t>
      </w:r>
      <w:r w:rsidR="000848CD">
        <w:rPr>
          <w:u w:val="single"/>
        </w:rPr>
        <w:t>,</w:t>
      </w:r>
      <w:r w:rsidR="001E5FEA">
        <w:rPr>
          <w:u w:val="single"/>
        </w:rPr>
        <w:t xml:space="preserve"> and the point of destination</w:t>
      </w:r>
      <w:r w:rsidR="00B93ED9" w:rsidRPr="00F52232">
        <w:t>.</w:t>
      </w:r>
      <w:r w:rsidR="001E5FEA">
        <w:t xml:space="preserve"> </w:t>
      </w:r>
      <w:r w:rsidR="00B93ED9" w:rsidRPr="00F52232">
        <w:t xml:space="preserve"> On all shipments to a point outside this State, the producer representative must </w:t>
      </w:r>
      <w:r w:rsidR="00B93ED9" w:rsidRPr="001E5FEA">
        <w:rPr>
          <w:strike/>
        </w:rPr>
        <w:t>at the time of shipment</w:t>
      </w:r>
      <w:r w:rsidR="00B93ED9" w:rsidRPr="00522CD7">
        <w:rPr>
          <w:strike/>
        </w:rPr>
        <w:t xml:space="preserve"> mail </w:t>
      </w:r>
      <w:r w:rsidR="00B93ED9" w:rsidRPr="001E5FEA">
        <w:rPr>
          <w:strike/>
        </w:rPr>
        <w:t>to the department</w:t>
      </w:r>
      <w:r w:rsidR="00B93ED9" w:rsidRPr="00F52232">
        <w:t xml:space="preserve"> </w:t>
      </w:r>
      <w:r w:rsidR="00522CD7">
        <w:rPr>
          <w:u w:val="single"/>
        </w:rPr>
        <w:t>provide</w:t>
      </w:r>
      <w:r w:rsidR="00522CD7">
        <w:t xml:space="preserve"> </w:t>
      </w:r>
      <w:r w:rsidR="00B93ED9" w:rsidRPr="00F52232">
        <w:t>a copy of the bill of lading</w:t>
      </w:r>
      <w:r w:rsidR="001E5FEA">
        <w:t xml:space="preserve"> </w:t>
      </w:r>
      <w:r w:rsidR="001E5FEA">
        <w:rPr>
          <w:u w:val="single"/>
        </w:rPr>
        <w:t>upon request by the department</w:t>
      </w:r>
      <w:r w:rsidR="00B93ED9" w:rsidRPr="00F52232">
        <w:t>.</w:t>
      </w:r>
      <w:r w:rsidR="00B93ED9">
        <w:t>”</w:t>
      </w:r>
    </w:p>
    <w:p w:rsidR="00540878" w:rsidRDefault="005408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A8D" w:rsidRDefault="00873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76DBB">
        <w:t>3</w:t>
      </w:r>
      <w:r>
        <w:t>.</w:t>
      </w:r>
      <w:r>
        <w:tab/>
        <w:t>This act takes effect upon approval by the Governor.</w:t>
      </w:r>
    </w:p>
    <w:p w:rsidR="0018079C" w:rsidRDefault="00522CD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3242" w:rsidRDefault="00C33242" w:rsidP="00C33242">
      <w:pPr>
        <w:suppressAutoHyphens/>
      </w:pPr>
    </w:p>
    <w:sectPr w:rsidR="00C33242" w:rsidSect="00C332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A8D" w:rsidRDefault="00873A8D" w:rsidP="009F0C77">
      <w:r>
        <w:separator/>
      </w:r>
    </w:p>
  </w:endnote>
  <w:endnote w:type="continuationSeparator" w:id="0">
    <w:p w:rsidR="00873A8D" w:rsidRDefault="00873A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D4A1EB-1CD4-418A-A573-2F792BCB7DA0}"/>
    <w:embedBold r:id="rId2" w:fontKey="{74AF6A18-5AAA-49AA-9AC1-052C0134C6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433A04-EB87-421E-A056-B730B71FCF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853CD6-7469-4606-ACAE-E30E049E36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D30C77-4868-443C-A0AD-0DDB652C46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79C" w:rsidRPr="00C33242" w:rsidRDefault="00C33242" w:rsidP="00C33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A8D" w:rsidRDefault="00873A8D" w:rsidP="009F0C77">
      <w:r>
        <w:separator/>
      </w:r>
    </w:p>
  </w:footnote>
  <w:footnote w:type="continuationSeparator" w:id="0">
    <w:p w:rsidR="00873A8D" w:rsidRDefault="00873A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50DG17"/>
    <w:docVar w:name="CoverBillType" w:val="b"/>
    <w:docVar w:name="DocPath" w:val="L:\Council\bills\BBM\9650DG17.DOCX"/>
    <w:docVar w:name="dvBillNumber" w:val="540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873A8D"/>
    <w:rsid w:val="000263D9"/>
    <w:rsid w:val="00026C9A"/>
    <w:rsid w:val="000848CD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079C"/>
    <w:rsid w:val="001A4A62"/>
    <w:rsid w:val="001A681E"/>
    <w:rsid w:val="001D08F2"/>
    <w:rsid w:val="001E5FE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60E1"/>
    <w:rsid w:val="00400EAA"/>
    <w:rsid w:val="0041760A"/>
    <w:rsid w:val="004203D7"/>
    <w:rsid w:val="004809EE"/>
    <w:rsid w:val="004B2A8B"/>
    <w:rsid w:val="00511EE9"/>
    <w:rsid w:val="00521E00"/>
    <w:rsid w:val="00522CD7"/>
    <w:rsid w:val="00540878"/>
    <w:rsid w:val="00577C6C"/>
    <w:rsid w:val="0058501B"/>
    <w:rsid w:val="005C5AC4"/>
    <w:rsid w:val="0060237B"/>
    <w:rsid w:val="0061228A"/>
    <w:rsid w:val="006215AA"/>
    <w:rsid w:val="006340D9"/>
    <w:rsid w:val="006353D5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4C2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3A8D"/>
    <w:rsid w:val="008F4429"/>
    <w:rsid w:val="00932670"/>
    <w:rsid w:val="009352BB"/>
    <w:rsid w:val="00976DBB"/>
    <w:rsid w:val="00990668"/>
    <w:rsid w:val="009B397B"/>
    <w:rsid w:val="009F0C77"/>
    <w:rsid w:val="009F4DD1"/>
    <w:rsid w:val="00A47983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3ED9"/>
    <w:rsid w:val="00BB47E2"/>
    <w:rsid w:val="00BB6347"/>
    <w:rsid w:val="00BD2134"/>
    <w:rsid w:val="00C038D8"/>
    <w:rsid w:val="00C045DD"/>
    <w:rsid w:val="00C3136F"/>
    <w:rsid w:val="00C33242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6460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6CE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778A8C-32A2-441E-9AA9-04676F04E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9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98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F0D66-C8C7-4C61-9AF9-516E8D7B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644</Words>
  <Characters>3311</Characters>
  <Application>Microsoft Office Word</Application>
  <DocSecurity>0</DocSecurity>
  <Lines>87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540 Text of Previous Version (Mar. 14, 2017) - South Carolina Legislature Online</dc:title>
  <dc:subject/>
  <dc:creator>BRENDA MELTON</dc:creator>
  <cp:keywords/>
  <dc:description/>
  <cp:lastModifiedBy>S Volk</cp:lastModifiedBy>
  <cp:revision>2</cp:revision>
  <cp:lastPrinted>2017-03-08T22:31:00Z</cp:lastPrinted>
  <dcterms:created xsi:type="dcterms:W3CDTF">2017-03-14T18:37:00Z</dcterms:created>
  <dcterms:modified xsi:type="dcterms:W3CDTF">2017-03-14T18:37:00Z</dcterms:modified>
</cp:coreProperties>
</file>