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8E2" w:rsidRDefault="005538E2"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CA4" w:rsidRDefault="00F71CA4" w:rsidP="00F71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8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3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98602A">
        <w:noBreakHyphen/>
      </w:r>
      <w:r>
        <w:t>37</w:t>
      </w:r>
      <w:r w:rsidR="0098602A">
        <w:noBreakHyphen/>
      </w:r>
      <w:r>
        <w:t>220, AS AMENDED, CODE OF LAWS OF SOUTH CAROLINA, 1976, RELATING TO PROPERTY TAX EXEMPTIONS, SO AS TO ALLOW AN EXEMPTION FROM ALL PROPERTY TAX EQUAL TO ONE HUNDRED PERCENT OF THE VALUE SUBJECT TO TAX OF AN OWNER</w:t>
      </w:r>
      <w:r w:rsidR="0098602A">
        <w:noBreakHyphen/>
      </w:r>
      <w:r>
        <w:t>OCCUPIED RESIDENCE IF THE OWNER HAS ATTAINED THE AGE OF SEVENTY YEARS AND HAS MADE THE PROPERTY HIS RESIDENCE FOR THIRTY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828" w:rsidRDefault="006E2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828" w:rsidRDefault="006E2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6" w:rsidRDefault="006E2828"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2366">
        <w:t>Section 12</w:t>
      </w:r>
      <w:r w:rsidR="0098602A">
        <w:noBreakHyphen/>
      </w:r>
      <w:r w:rsidR="00652366">
        <w:t>37</w:t>
      </w:r>
      <w:r w:rsidR="0098602A">
        <w:noBreakHyphen/>
      </w:r>
      <w:r w:rsidR="00652366">
        <w:t>220(B) of the 1976 Code, as last amended by Act 23 of 2015, is further amended by adding a new item at the end appropriately numbered to read:</w:t>
      </w:r>
    </w:p>
    <w:p w:rsidR="00652366"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366"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2016 and to the extent not already exempt pursuant to Section 12</w:t>
      </w:r>
      <w:r w:rsidR="0098602A">
        <w:noBreakHyphen/>
      </w:r>
      <w:r>
        <w:t>37</w:t>
      </w:r>
      <w:r w:rsidR="0098602A">
        <w:noBreakHyphen/>
      </w:r>
      <w:r>
        <w:t>250 and this section, fifty thousand dollars of any remaining fair market value of an owner</w:t>
      </w:r>
      <w:r w:rsidR="0098602A">
        <w:noBreakHyphen/>
      </w:r>
      <w:r>
        <w:t>occupied residential property subject to tax receiving the exemption allowed pursuant to Section 12</w:t>
      </w:r>
      <w:r w:rsidR="0098602A">
        <w:noBreakHyphen/>
      </w:r>
      <w:r>
        <w:t>37</w:t>
      </w:r>
      <w:r w:rsidR="0098602A">
        <w:noBreakHyphen/>
      </w:r>
      <w:r>
        <w:t>250 is exempt from all property tax if the owner has reached the age of seventy on or before December thirty</w:t>
      </w:r>
      <w:r w:rsidR="0098602A">
        <w:noBreakHyphen/>
      </w:r>
      <w:r>
        <w:t>first and the owner has received the owner</w:t>
      </w:r>
      <w:r w:rsidR="0098602A">
        <w:noBreakHyphen/>
      </w:r>
      <w:r>
        <w:t>occupied residential property classification on the property for the previous thirty property tax years.  This additional exemption continues to apply for a surviving spouse in the same manner that the exemption allowed pursuant to Section 12</w:t>
      </w:r>
      <w:r w:rsidR="0098602A">
        <w:noBreakHyphen/>
      </w:r>
      <w:r>
        <w:t>37</w:t>
      </w:r>
      <w:r w:rsidR="0098602A">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w:t>
      </w:r>
      <w:r w:rsidRPr="00BE0BFA">
        <w:rPr>
          <w:color w:val="000000" w:themeColor="text1"/>
          <w:u w:color="000000" w:themeColor="text1"/>
        </w:rPr>
        <w:lastRenderedPageBreak/>
        <w:t>Economic Advisors shall deduct amounts sufficient to account for the reimbursement required by this item.”</w:t>
      </w:r>
    </w:p>
    <w:p w:rsidR="00652366" w:rsidRPr="004F6C1C"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828" w:rsidRDefault="00652366" w:rsidP="00652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2016.</w:t>
      </w:r>
    </w:p>
    <w:p w:rsidR="001E35E9" w:rsidRDefault="009860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8E2" w:rsidRDefault="005538E2" w:rsidP="005538E2">
      <w:pPr>
        <w:suppressAutoHyphens/>
      </w:pPr>
    </w:p>
    <w:sectPr w:rsidR="005538E2" w:rsidSect="005538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828" w:rsidRDefault="006E2828" w:rsidP="009F0C77">
      <w:r>
        <w:separator/>
      </w:r>
    </w:p>
  </w:endnote>
  <w:endnote w:type="continuationSeparator" w:id="0">
    <w:p w:rsidR="006E2828" w:rsidRDefault="006E2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976DC-08F3-4F98-B58A-42631CF91E88}"/>
    <w:embedBold r:id="rId2" w:fontKey="{33A35327-26EE-46B9-8351-179624936F78}"/>
  </w:font>
  <w:font w:name="Calibri">
    <w:panose1 w:val="020F0502020204030204"/>
    <w:charset w:val="00"/>
    <w:family w:val="swiss"/>
    <w:pitch w:val="variable"/>
    <w:sig w:usb0="E00002FF" w:usb1="4000ACFF" w:usb2="00000001" w:usb3="00000000" w:csb0="0000019F" w:csb1="00000000"/>
    <w:embedRegular r:id="rId3" w:fontKey="{2484308A-F9EA-4284-9F07-1A36127E9EA2}"/>
  </w:font>
  <w:font w:name="Segoe UI">
    <w:panose1 w:val="020B0502040204020203"/>
    <w:charset w:val="00"/>
    <w:family w:val="swiss"/>
    <w:pitch w:val="variable"/>
    <w:sig w:usb0="E10022FF" w:usb1="C000E47F" w:usb2="00000029" w:usb3="00000000" w:csb0="000001DF" w:csb1="00000000"/>
    <w:embedRegular r:id="rId4" w:fontKey="{24D9D9A6-C34A-4F88-95FA-144C11E59C2A}"/>
  </w:font>
  <w:font w:name="Cambria">
    <w:panose1 w:val="02040503050406030204"/>
    <w:charset w:val="00"/>
    <w:family w:val="roman"/>
    <w:pitch w:val="variable"/>
    <w:sig w:usb0="E00002FF" w:usb1="400004FF" w:usb2="00000000" w:usb3="00000000" w:csb0="0000019F" w:csb1="00000000"/>
    <w:embedRegular r:id="rId5" w:fontKey="{2CEAC52B-5058-4AD6-931E-FBB3FE873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5E9" w:rsidRPr="005538E2" w:rsidRDefault="005538E2" w:rsidP="005538E2">
    <w:pPr>
      <w:pStyle w:val="Footer"/>
      <w:tabs>
        <w:tab w:val="clear" w:pos="4680"/>
        <w:tab w:val="clear" w:pos="9360"/>
        <w:tab w:val="center" w:pos="2995"/>
      </w:tabs>
      <w:spacing w:before="120"/>
    </w:pPr>
    <w:r>
      <w:t>[60]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828" w:rsidRDefault="006E2828" w:rsidP="009F0C77">
      <w:r>
        <w:separator/>
      </w:r>
    </w:p>
  </w:footnote>
  <w:footnote w:type="continuationSeparator" w:id="0">
    <w:p w:rsidR="006E2828" w:rsidRDefault="006E2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93DG17"/>
    <w:docVar w:name="CoverBillType" w:val="b"/>
    <w:docVar w:name="docpath" w:val="L:\Council\bills\BBM\9493DG17.DOCX"/>
    <w:docVar w:name="dvBillNumber" w:val="60"/>
    <w:docVar w:name="dvBillNumberPrefix" w:val="S. "/>
    <w:docVar w:name="dvOriginalBody" w:val="Senate"/>
    <w:docVar w:name="dvSteno" w:val="BBM"/>
    <w:docVar w:name="NameofBody" w:val="s"/>
    <w:docVar w:name="vgroup2" w:val="Council"/>
  </w:docVars>
  <w:rsids>
    <w:rsidRoot w:val="006E2828"/>
    <w:rsid w:val="00026C9A"/>
    <w:rsid w:val="000965A1"/>
    <w:rsid w:val="000E1785"/>
    <w:rsid w:val="000F39F2"/>
    <w:rsid w:val="001023A4"/>
    <w:rsid w:val="0010776B"/>
    <w:rsid w:val="00133E66"/>
    <w:rsid w:val="00134ACF"/>
    <w:rsid w:val="00144E15"/>
    <w:rsid w:val="001A4A62"/>
    <w:rsid w:val="001A681E"/>
    <w:rsid w:val="001D08F2"/>
    <w:rsid w:val="001E35E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38E2"/>
    <w:rsid w:val="00577C6C"/>
    <w:rsid w:val="0058501B"/>
    <w:rsid w:val="0061228A"/>
    <w:rsid w:val="006215AA"/>
    <w:rsid w:val="006340D9"/>
    <w:rsid w:val="00643B8E"/>
    <w:rsid w:val="00650B2B"/>
    <w:rsid w:val="00652366"/>
    <w:rsid w:val="00665EBC"/>
    <w:rsid w:val="0069470D"/>
    <w:rsid w:val="006A476C"/>
    <w:rsid w:val="006C6A93"/>
    <w:rsid w:val="006E02F9"/>
    <w:rsid w:val="006E282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602A"/>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704E"/>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511A"/>
    <w:rsid w:val="00EF3EEE"/>
    <w:rsid w:val="00F149A7"/>
    <w:rsid w:val="00F50BAF"/>
    <w:rsid w:val="00F52C10"/>
    <w:rsid w:val="00F71CA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9E218-DCF9-44BE-A74C-88051CDC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6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1ABA-8C7F-4744-A7FA-B2D567C3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309</Words>
  <Characters>1571</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 Text of Previous Version (Dec. 13, 2016) - South Carolina Legislature Online</dc:title>
  <dc:subject/>
  <dc:creator>BRENDA MELTON</dc:creator>
  <cp:keywords/>
  <dc:description/>
  <cp:lastModifiedBy>Angela Hill</cp:lastModifiedBy>
  <cp:revision>2</cp:revision>
  <cp:lastPrinted>2016-11-17T16:43:00Z</cp:lastPrinted>
  <dcterms:created xsi:type="dcterms:W3CDTF">2016-12-13T19:04:00Z</dcterms:created>
  <dcterms:modified xsi:type="dcterms:W3CDTF">2016-12-13T19:04:00Z</dcterms:modified>
</cp:coreProperties>
</file>