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081" w:rsidRDefault="00CB00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46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48C" w:rsidRDefault="00533D68" w:rsidP="0038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90B93">
        <w:t xml:space="preserve">HONOR THE </w:t>
      </w:r>
      <w:r w:rsidR="00F302C1">
        <w:t xml:space="preserve">LANDER </w:t>
      </w:r>
      <w:r w:rsidR="0038648C">
        <w:t>UNIVERSITY WOMEN</w:t>
      </w:r>
      <w:r w:rsidR="00106129" w:rsidRPr="00106129">
        <w:t>’</w:t>
      </w:r>
      <w:r w:rsidR="0038648C">
        <w:t xml:space="preserve">S BASKETBALL TEAM </w:t>
      </w:r>
      <w:r w:rsidR="00490B93">
        <w:t xml:space="preserve">ON AN OUTSTANDING SEASON AND TO CONGRATULATE THE PLAYERS AND COACHES ON </w:t>
      </w:r>
      <w:r w:rsidR="0038648C">
        <w:t xml:space="preserve">NETTING </w:t>
      </w:r>
      <w:r w:rsidR="00490B93">
        <w:t>THEIR</w:t>
      </w:r>
      <w:r w:rsidR="0038648C">
        <w:rPr>
          <w:color w:val="000000" w:themeColor="text1"/>
          <w:u w:color="000000" w:themeColor="text1"/>
        </w:rPr>
        <w:t xml:space="preserve"> </w:t>
      </w:r>
      <w:r w:rsidR="00F97A38">
        <w:rPr>
          <w:color w:val="000000" w:themeColor="text1"/>
          <w:u w:color="000000" w:themeColor="text1"/>
        </w:rPr>
        <w:t xml:space="preserve">THIRD STRAIGHT </w:t>
      </w:r>
      <w:r w:rsidR="00490B93">
        <w:rPr>
          <w:color w:val="000000" w:themeColor="text1"/>
          <w:u w:color="000000" w:themeColor="text1"/>
        </w:rPr>
        <w:t>PEACH BELT CONFERENCE EASTERN DIVISION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4E34" w:rsidRDefault="00A54615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4E34">
        <w:t xml:space="preserve">with great pleasure, the Senate pauses in its deliberations to offer a tribute to the </w:t>
      </w:r>
      <w:r w:rsidR="0070518D">
        <w:t>Lander</w:t>
      </w:r>
      <w:r w:rsidR="00954E34">
        <w:t xml:space="preserve"> University women</w:t>
      </w:r>
      <w:r w:rsidR="00106129" w:rsidRPr="00106129">
        <w:t>’</w:t>
      </w:r>
      <w:r w:rsidR="00954E34">
        <w:t xml:space="preserve">s basketball team, which once again has brought home the </w:t>
      </w:r>
      <w:r w:rsidR="0070518D">
        <w:t>P</w:t>
      </w:r>
      <w:r w:rsidR="0070518D">
        <w:rPr>
          <w:color w:val="000000" w:themeColor="text1"/>
          <w:u w:color="000000" w:themeColor="text1"/>
        </w:rPr>
        <w:t>each Belt Conference Eastern Division title</w:t>
      </w:r>
      <w:r w:rsidR="00954E34">
        <w:rPr>
          <w:color w:val="000000" w:themeColor="text1"/>
          <w:u w:color="000000" w:themeColor="text1"/>
        </w:rPr>
        <w:t xml:space="preserve">, making it </w:t>
      </w:r>
      <w:r w:rsidR="0070518D">
        <w:rPr>
          <w:color w:val="000000" w:themeColor="text1"/>
          <w:u w:color="000000" w:themeColor="text1"/>
        </w:rPr>
        <w:t>threepeat</w:t>
      </w:r>
      <w:r w:rsidR="00954E34">
        <w:rPr>
          <w:color w:val="000000" w:themeColor="text1"/>
          <w:u w:color="000000" w:themeColor="text1"/>
        </w:rPr>
        <w:t xml:space="preserve"> </w:t>
      </w:r>
      <w:r w:rsidR="00954E34">
        <w:t>crowns for this exceptional team (2015, 2016</w:t>
      </w:r>
      <w:r w:rsidR="0070518D">
        <w:t>, 2017</w:t>
      </w:r>
      <w:r w:rsidR="00954E34">
        <w:t>); and</w:t>
      </w:r>
    </w:p>
    <w:p w:rsidR="00BC6902" w:rsidRDefault="00BC6902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443" w:rsidRDefault="00106129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presently celebrating b</w:t>
      </w:r>
      <w:r w:rsidRPr="00852D99">
        <w:rPr>
          <w:color w:val="000000" w:themeColor="text1"/>
          <w:u w:color="000000" w:themeColor="text1"/>
        </w:rPr>
        <w:t>ack</w:t>
      </w:r>
      <w:r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back 25</w:t>
      </w:r>
      <w:r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 xml:space="preserve">win seasons for </w:t>
      </w:r>
      <w:r>
        <w:rPr>
          <w:color w:val="000000" w:themeColor="text1"/>
          <w:u w:color="000000" w:themeColor="text1"/>
        </w:rPr>
        <w:t xml:space="preserve">the </w:t>
      </w:r>
      <w:r w:rsidRPr="00852D99">
        <w:rPr>
          <w:color w:val="000000" w:themeColor="text1"/>
          <w:u w:color="000000" w:themeColor="text1"/>
        </w:rPr>
        <w:t>first time since 2009</w:t>
      </w:r>
      <w:r>
        <w:rPr>
          <w:color w:val="000000" w:themeColor="text1"/>
          <w:u w:color="000000" w:themeColor="text1"/>
        </w:rPr>
        <w:noBreakHyphen/>
        <w:t>20</w:t>
      </w:r>
      <w:r w:rsidRPr="00852D99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, the Lady Bearcats, have earned numerous kudos this season. </w:t>
      </w:r>
      <w:r w:rsidR="00337443">
        <w:rPr>
          <w:color w:val="000000" w:themeColor="text1"/>
          <w:u w:color="000000" w:themeColor="text1"/>
        </w:rPr>
        <w:t>Significantly, they are the f</w:t>
      </w:r>
      <w:r w:rsidR="00337443" w:rsidRPr="00852D99">
        <w:rPr>
          <w:color w:val="000000" w:themeColor="text1"/>
          <w:u w:color="000000" w:themeColor="text1"/>
        </w:rPr>
        <w:t>irst women</w:t>
      </w:r>
      <w:r w:rsidRPr="00106129">
        <w:rPr>
          <w:color w:val="000000" w:themeColor="text1"/>
          <w:u w:color="000000" w:themeColor="text1"/>
        </w:rPr>
        <w:t>’</w:t>
      </w:r>
      <w:r w:rsidR="00337443" w:rsidRPr="00852D99">
        <w:rPr>
          <w:color w:val="000000" w:themeColor="text1"/>
          <w:u w:color="000000" w:themeColor="text1"/>
        </w:rPr>
        <w:t xml:space="preserve">s basketball team in Peach Belt </w:t>
      </w:r>
      <w:r w:rsidR="00337443">
        <w:rPr>
          <w:color w:val="000000" w:themeColor="text1"/>
          <w:u w:color="000000" w:themeColor="text1"/>
        </w:rPr>
        <w:t xml:space="preserve">Conference (PBC) </w:t>
      </w:r>
      <w:r w:rsidR="00337443" w:rsidRPr="00852D99">
        <w:rPr>
          <w:color w:val="000000" w:themeColor="text1"/>
          <w:u w:color="000000" w:themeColor="text1"/>
        </w:rPr>
        <w:t>history to win three consecutive Eastern Division titles</w:t>
      </w:r>
      <w:r w:rsidR="00337443">
        <w:rPr>
          <w:color w:val="000000" w:themeColor="text1"/>
          <w:u w:color="000000" w:themeColor="text1"/>
        </w:rPr>
        <w:t xml:space="preserve">. They have completed their fourteenth </w:t>
      </w:r>
      <w:r w:rsidR="00337443" w:rsidRPr="00852D99">
        <w:rPr>
          <w:color w:val="000000" w:themeColor="text1"/>
          <w:u w:color="000000" w:themeColor="text1"/>
        </w:rPr>
        <w:t xml:space="preserve">season </w:t>
      </w:r>
      <w:r w:rsidR="00337443">
        <w:rPr>
          <w:color w:val="000000" w:themeColor="text1"/>
          <w:u w:color="000000" w:themeColor="text1"/>
        </w:rPr>
        <w:t xml:space="preserve">of 20+ wins and their third </w:t>
      </w:r>
      <w:r w:rsidR="00337443" w:rsidRPr="00852D99">
        <w:rPr>
          <w:color w:val="000000" w:themeColor="text1"/>
          <w:u w:color="000000" w:themeColor="text1"/>
        </w:rPr>
        <w:t>straight 20+ win season</w:t>
      </w:r>
      <w:r w:rsidR="00337443">
        <w:rPr>
          <w:color w:val="000000" w:themeColor="text1"/>
          <w:u w:color="000000" w:themeColor="text1"/>
        </w:rPr>
        <w:t xml:space="preserve"> (the second </w:t>
      </w:r>
      <w:r w:rsidR="00337443" w:rsidRPr="00852D99">
        <w:rPr>
          <w:color w:val="000000" w:themeColor="text1"/>
          <w:u w:color="000000" w:themeColor="text1"/>
        </w:rPr>
        <w:t xml:space="preserve">time </w:t>
      </w:r>
      <w:r w:rsidR="00337443">
        <w:rPr>
          <w:color w:val="000000" w:themeColor="text1"/>
          <w:u w:color="000000" w:themeColor="text1"/>
        </w:rPr>
        <w:t xml:space="preserve">in program history </w:t>
      </w:r>
      <w:r w:rsidR="00337443" w:rsidRPr="00852D99">
        <w:rPr>
          <w:color w:val="000000" w:themeColor="text1"/>
          <w:u w:color="000000" w:themeColor="text1"/>
        </w:rPr>
        <w:t xml:space="preserve">Lander </w:t>
      </w:r>
      <w:r w:rsidR="00337443">
        <w:rPr>
          <w:color w:val="000000" w:themeColor="text1"/>
          <w:u w:color="000000" w:themeColor="text1"/>
        </w:rPr>
        <w:t>has racked up three straight 20+ seasons); and</w:t>
      </w:r>
    </w:p>
    <w:p w:rsidR="00337443" w:rsidRDefault="00337443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3" w:rsidRDefault="00337443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Lander l</w:t>
      </w:r>
      <w:r w:rsidRPr="00852D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its </w:t>
      </w:r>
      <w:r w:rsidRPr="00852D99">
        <w:rPr>
          <w:color w:val="000000" w:themeColor="text1"/>
          <w:u w:color="000000" w:themeColor="text1"/>
        </w:rPr>
        <w:t xml:space="preserve">conference with 80.1 points per game, </w:t>
      </w:r>
      <w:r>
        <w:rPr>
          <w:color w:val="000000" w:themeColor="text1"/>
          <w:u w:color="000000" w:themeColor="text1"/>
        </w:rPr>
        <w:t xml:space="preserve">a </w:t>
      </w:r>
      <w:r w:rsidRPr="00852D99">
        <w:rPr>
          <w:color w:val="000000" w:themeColor="text1"/>
          <w:u w:color="000000" w:themeColor="text1"/>
        </w:rPr>
        <w:t>42.4 field</w:t>
      </w:r>
      <w:r>
        <w:rPr>
          <w:color w:val="000000" w:themeColor="text1"/>
          <w:u w:color="000000" w:themeColor="text1"/>
        </w:rPr>
        <w:t xml:space="preserve"> </w:t>
      </w:r>
      <w:r w:rsidRPr="00852D99">
        <w:rPr>
          <w:color w:val="000000" w:themeColor="text1"/>
          <w:u w:color="000000" w:themeColor="text1"/>
        </w:rPr>
        <w:t xml:space="preserve">goal percentage, 17.1 assists per game, 12.1 steals per game, 7.1 </w:t>
      </w:r>
      <w:r>
        <w:rPr>
          <w:color w:val="000000" w:themeColor="text1"/>
          <w:u w:color="000000" w:themeColor="text1"/>
        </w:rPr>
        <w:t>three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 xml:space="preserve">pointers made per game, </w:t>
      </w:r>
      <w:r>
        <w:rPr>
          <w:color w:val="000000" w:themeColor="text1"/>
          <w:u w:color="000000" w:themeColor="text1"/>
        </w:rPr>
        <w:t xml:space="preserve">and a </w:t>
      </w:r>
      <w:r w:rsidRPr="00852D99">
        <w:rPr>
          <w:color w:val="000000" w:themeColor="text1"/>
          <w:u w:color="000000" w:themeColor="text1"/>
        </w:rPr>
        <w:t>1.1 assist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to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turnover ratio</w:t>
      </w:r>
      <w:r>
        <w:rPr>
          <w:color w:val="000000" w:themeColor="text1"/>
          <w:u w:color="000000" w:themeColor="text1"/>
        </w:rPr>
        <w:t>. Further, the Lady Bearcats ma</w:t>
      </w:r>
      <w:r w:rsidRPr="00852D99">
        <w:rPr>
          <w:color w:val="000000" w:themeColor="text1"/>
          <w:u w:color="000000" w:themeColor="text1"/>
        </w:rPr>
        <w:t xml:space="preserve">de the PBC Tournament for the </w:t>
      </w:r>
      <w:r>
        <w:rPr>
          <w:color w:val="000000" w:themeColor="text1"/>
          <w:u w:color="000000" w:themeColor="text1"/>
        </w:rPr>
        <w:t>twenty</w:t>
      </w:r>
      <w:r w:rsidR="001061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852D99">
        <w:rPr>
          <w:color w:val="000000" w:themeColor="text1"/>
          <w:u w:color="000000" w:themeColor="text1"/>
        </w:rPr>
        <w:t xml:space="preserve"> time in </w:t>
      </w:r>
      <w:r>
        <w:rPr>
          <w:color w:val="000000" w:themeColor="text1"/>
          <w:u w:color="000000" w:themeColor="text1"/>
        </w:rPr>
        <w:t>twenty</w:t>
      </w:r>
      <w:r w:rsidR="001061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52D9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 they</w:t>
      </w:r>
      <w:r w:rsidR="00106129" w:rsidRPr="001061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ve made eleven overall appearances </w:t>
      </w:r>
      <w:r w:rsidRPr="00852D99">
        <w:rPr>
          <w:color w:val="000000" w:themeColor="text1"/>
          <w:u w:color="000000" w:themeColor="text1"/>
        </w:rPr>
        <w:t>in the NCAA Tournament</w:t>
      </w:r>
      <w:r>
        <w:rPr>
          <w:color w:val="000000" w:themeColor="text1"/>
          <w:u w:color="000000" w:themeColor="text1"/>
        </w:rPr>
        <w:t>; and</w:t>
      </w:r>
    </w:p>
    <w:p w:rsidR="00337443" w:rsidRDefault="00337443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3" w:rsidRPr="00852D99" w:rsidRDefault="00337443" w:rsidP="0033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sweetness to an already sweet season, </w:t>
      </w:r>
      <w:r w:rsidRPr="00852D99">
        <w:rPr>
          <w:color w:val="000000" w:themeColor="text1"/>
          <w:u w:color="000000" w:themeColor="text1"/>
        </w:rPr>
        <w:t>Breshay Johnson w</w:t>
      </w:r>
      <w:r>
        <w:rPr>
          <w:color w:val="000000" w:themeColor="text1"/>
          <w:u w:color="000000" w:themeColor="text1"/>
        </w:rPr>
        <w:t>on</w:t>
      </w:r>
      <w:r w:rsidRPr="00852D99">
        <w:rPr>
          <w:color w:val="000000" w:themeColor="text1"/>
          <w:u w:color="000000" w:themeColor="text1"/>
        </w:rPr>
        <w:t xml:space="preserve"> PBC Player of the Year and D2CCA Southeast Region Player of the Year</w:t>
      </w:r>
      <w:r>
        <w:rPr>
          <w:color w:val="000000" w:themeColor="text1"/>
          <w:u w:color="000000" w:themeColor="text1"/>
        </w:rPr>
        <w:t xml:space="preserve">, and she </w:t>
      </w:r>
      <w:r w:rsidRPr="00852D99">
        <w:rPr>
          <w:color w:val="000000" w:themeColor="text1"/>
          <w:u w:color="000000" w:themeColor="text1"/>
        </w:rPr>
        <w:t>led the nation with 160 offensive rebounds</w:t>
      </w:r>
      <w:r>
        <w:rPr>
          <w:color w:val="000000" w:themeColor="text1"/>
          <w:u w:color="000000" w:themeColor="text1"/>
        </w:rPr>
        <w:t xml:space="preserve">. She and </w:t>
      </w:r>
      <w:r w:rsidRPr="00852D99">
        <w:rPr>
          <w:color w:val="000000" w:themeColor="text1"/>
          <w:u w:color="000000" w:themeColor="text1"/>
        </w:rPr>
        <w:t>Ty</w:t>
      </w:r>
      <w:r w:rsidR="00106129" w:rsidRPr="001061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hesha Reynolds were named</w:t>
      </w:r>
      <w:r w:rsidRPr="00852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First </w:t>
      </w:r>
      <w:r w:rsidRPr="00852D99">
        <w:rPr>
          <w:color w:val="000000" w:themeColor="text1"/>
          <w:u w:color="000000" w:themeColor="text1"/>
        </w:rPr>
        <w:t xml:space="preserve">Team </w:t>
      </w:r>
      <w:r w:rsidRPr="00852D99">
        <w:rPr>
          <w:color w:val="000000" w:themeColor="text1"/>
          <w:u w:color="000000" w:themeColor="text1"/>
        </w:rPr>
        <w:lastRenderedPageBreak/>
        <w:t>All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PBC</w:t>
      </w:r>
      <w:r>
        <w:rPr>
          <w:color w:val="000000" w:themeColor="text1"/>
          <w:u w:color="000000" w:themeColor="text1"/>
        </w:rPr>
        <w:t xml:space="preserve">. Breshay was also named First </w:t>
      </w:r>
      <w:r w:rsidRPr="00852D99">
        <w:rPr>
          <w:color w:val="000000" w:themeColor="text1"/>
          <w:u w:color="000000" w:themeColor="text1"/>
        </w:rPr>
        <w:t xml:space="preserve">Team D2CCA Southeast Region, </w:t>
      </w:r>
      <w:r>
        <w:rPr>
          <w:color w:val="000000" w:themeColor="text1"/>
          <w:u w:color="000000" w:themeColor="text1"/>
        </w:rPr>
        <w:t xml:space="preserve">while </w:t>
      </w:r>
      <w:r w:rsidRPr="00852D99">
        <w:rPr>
          <w:color w:val="000000" w:themeColor="text1"/>
          <w:u w:color="000000" w:themeColor="text1"/>
        </w:rPr>
        <w:t>Ty</w:t>
      </w:r>
      <w:r w:rsidR="00106129" w:rsidRPr="00106129">
        <w:rPr>
          <w:color w:val="000000" w:themeColor="text1"/>
          <w:u w:color="000000" w:themeColor="text1"/>
        </w:rPr>
        <w:t>’</w:t>
      </w:r>
      <w:r w:rsidRPr="00852D99">
        <w:rPr>
          <w:color w:val="000000" w:themeColor="text1"/>
          <w:u w:color="000000" w:themeColor="text1"/>
        </w:rPr>
        <w:t>hesha</w:t>
      </w:r>
      <w:r>
        <w:rPr>
          <w:color w:val="000000" w:themeColor="text1"/>
          <w:u w:color="000000" w:themeColor="text1"/>
        </w:rPr>
        <w:t xml:space="preserve"> was named Second </w:t>
      </w:r>
      <w:r w:rsidRPr="00852D99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. </w:t>
      </w:r>
      <w:r w:rsidRPr="00852D99">
        <w:rPr>
          <w:color w:val="000000" w:themeColor="text1"/>
          <w:u w:color="000000" w:themeColor="text1"/>
        </w:rPr>
        <w:t xml:space="preserve">Mylea McKenith </w:t>
      </w:r>
      <w:r>
        <w:rPr>
          <w:color w:val="000000" w:themeColor="text1"/>
          <w:u w:color="000000" w:themeColor="text1"/>
        </w:rPr>
        <w:t xml:space="preserve">was selected </w:t>
      </w:r>
      <w:r w:rsidRPr="00852D99">
        <w:rPr>
          <w:color w:val="000000" w:themeColor="text1"/>
          <w:u w:color="000000" w:themeColor="text1"/>
        </w:rPr>
        <w:t>PBC Co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 xml:space="preserve">Defensive Player of the Year and </w:t>
      </w:r>
      <w:r>
        <w:rPr>
          <w:color w:val="000000" w:themeColor="text1"/>
          <w:u w:color="000000" w:themeColor="text1"/>
        </w:rPr>
        <w:t xml:space="preserve">Second </w:t>
      </w:r>
      <w:r w:rsidRPr="00852D99">
        <w:rPr>
          <w:color w:val="000000" w:themeColor="text1"/>
          <w:u w:color="000000" w:themeColor="text1"/>
        </w:rPr>
        <w:t>Team All</w:t>
      </w:r>
      <w:r w:rsidR="00106129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PBC</w:t>
      </w:r>
      <w:r>
        <w:rPr>
          <w:color w:val="000000" w:themeColor="text1"/>
          <w:u w:color="000000" w:themeColor="text1"/>
        </w:rPr>
        <w:t>; and</w:t>
      </w:r>
    </w:p>
    <w:p w:rsidR="00BC6902" w:rsidRDefault="00BC6902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10C" w:rsidRDefault="00071805" w:rsidP="00071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BD6241">
        <w:rPr>
          <w:color w:val="000000" w:themeColor="text1"/>
          <w:u w:color="000000" w:themeColor="text1"/>
        </w:rPr>
        <w:t>the winningest coach in Lander women</w:t>
      </w:r>
      <w:r w:rsidR="00106129" w:rsidRPr="001061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basketball history, Head Coach </w:t>
      </w:r>
      <w:r w:rsidRPr="00BD6241">
        <w:rPr>
          <w:color w:val="000000" w:themeColor="text1"/>
          <w:u w:color="000000" w:themeColor="text1"/>
        </w:rPr>
        <w:t xml:space="preserve">Kevin Pederson </w:t>
      </w:r>
      <w:r>
        <w:rPr>
          <w:color w:val="000000" w:themeColor="text1"/>
          <w:u w:color="000000" w:themeColor="text1"/>
        </w:rPr>
        <w:t>led his players to their eighth</w:t>
      </w:r>
      <w:r w:rsidRPr="00852D99">
        <w:rPr>
          <w:color w:val="000000" w:themeColor="text1"/>
          <w:u w:color="000000" w:themeColor="text1"/>
        </w:rPr>
        <w:t xml:space="preserve"> NCAA Tournament appearance in </w:t>
      </w:r>
      <w:r>
        <w:rPr>
          <w:color w:val="000000" w:themeColor="text1"/>
          <w:u w:color="000000" w:themeColor="text1"/>
        </w:rPr>
        <w:t>twelve</w:t>
      </w:r>
      <w:r w:rsidRPr="00852D99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>; and</w:t>
      </w:r>
    </w:p>
    <w:p w:rsidR="00EF110C" w:rsidRDefault="00EF110C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speaking for all the citizens of this great State, the members of the Senate are proud to lift their collective voice of praise in honoring the dynamic </w:t>
      </w:r>
      <w:r w:rsidR="009709DC">
        <w:t xml:space="preserve">Lander </w:t>
      </w:r>
      <w:r w:rsidR="00C92AE4">
        <w:t xml:space="preserve">University </w:t>
      </w:r>
      <w:r>
        <w:t>women</w:t>
      </w:r>
      <w:r w:rsidR="00106129" w:rsidRPr="00106129">
        <w:t>’</w:t>
      </w:r>
      <w:r>
        <w:t>s basketball team</w:t>
      </w:r>
      <w:r>
        <w:rPr>
          <w:color w:val="000000" w:themeColor="text1"/>
          <w:u w:color="000000" w:themeColor="text1"/>
        </w:rPr>
        <w:t xml:space="preserve">. </w:t>
      </w:r>
      <w:r>
        <w:t xml:space="preserve">Go, </w:t>
      </w:r>
      <w:r w:rsidR="00700F4A">
        <w:t>Bearcats</w:t>
      </w:r>
      <w:r>
        <w:t>! Now, therefore,</w:t>
      </w:r>
    </w:p>
    <w:p w:rsidR="00D31F85" w:rsidRDefault="00D31F85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65406D">
        <w:t>honor the Lander University women</w:t>
      </w:r>
      <w:r w:rsidR="00106129" w:rsidRPr="00106129">
        <w:t>’</w:t>
      </w:r>
      <w:r w:rsidR="0065406D">
        <w:t>s basketball team on an outstanding season and congratulate the players and coaches on netting their</w:t>
      </w:r>
      <w:r w:rsidR="0065406D">
        <w:rPr>
          <w:color w:val="000000" w:themeColor="text1"/>
          <w:u w:color="000000" w:themeColor="text1"/>
        </w:rPr>
        <w:t xml:space="preserve"> third straight Peach Belt Conference Eastern Division title.</w:t>
      </w:r>
    </w:p>
    <w:p w:rsidR="0065406D" w:rsidRDefault="0065406D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E34" w:rsidRDefault="00954E34" w:rsidP="00954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</w:t>
      </w:r>
      <w:r w:rsidR="0065406D">
        <w:t xml:space="preserve">Lander University </w:t>
      </w:r>
      <w:r>
        <w:t>women</w:t>
      </w:r>
      <w:r w:rsidR="00106129" w:rsidRPr="00106129">
        <w:t>’</w:t>
      </w:r>
      <w:r>
        <w:t xml:space="preserve">s basketball team and Head Coach </w:t>
      </w:r>
      <w:r w:rsidR="0065406D">
        <w:t>Kevin Pederson</w:t>
      </w:r>
      <w:r>
        <w:t>.</w:t>
      </w:r>
    </w:p>
    <w:p w:rsidR="00E5553C" w:rsidRDefault="001061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081" w:rsidRDefault="00CB0081" w:rsidP="00CB0081">
      <w:pPr>
        <w:suppressAutoHyphens/>
      </w:pPr>
    </w:p>
    <w:sectPr w:rsidR="00CB0081" w:rsidSect="00CB00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615" w:rsidRDefault="00A54615" w:rsidP="009F0C77">
      <w:r>
        <w:separator/>
      </w:r>
    </w:p>
  </w:endnote>
  <w:endnote w:type="continuationSeparator" w:id="0">
    <w:p w:rsidR="00A54615" w:rsidRDefault="00A546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1BAF5D-B254-4F24-A9B6-1857FA5C76A4}"/>
    <w:embedBold r:id="rId2" w:fontKey="{89FDCE23-51F0-42B7-B782-1053B0B304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52AF82-BDB2-4D42-A5D5-E92A08338C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AE4500-97A0-498B-837B-1FE7DE12F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3C" w:rsidRPr="00CB0081" w:rsidRDefault="00CB0081" w:rsidP="00CB00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615" w:rsidRDefault="00A54615" w:rsidP="009F0C77">
      <w:r>
        <w:separator/>
      </w:r>
    </w:p>
  </w:footnote>
  <w:footnote w:type="continuationSeparator" w:id="0">
    <w:p w:rsidR="00A54615" w:rsidRDefault="00A546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5AHB17"/>
    <w:docVar w:name="CoverBillType" w:val="r"/>
    <w:docVar w:name="DocPath" w:val="L:\Council\bills\RM\1155AHB17.DOCX"/>
    <w:docVar w:name="dvBillNumber" w:val="6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54615"/>
    <w:rsid w:val="000263D9"/>
    <w:rsid w:val="00026C9A"/>
    <w:rsid w:val="00071805"/>
    <w:rsid w:val="000965A1"/>
    <w:rsid w:val="000C335E"/>
    <w:rsid w:val="000C487D"/>
    <w:rsid w:val="000E1785"/>
    <w:rsid w:val="000F39F2"/>
    <w:rsid w:val="001023A4"/>
    <w:rsid w:val="00106129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301"/>
    <w:rsid w:val="002A3EB4"/>
    <w:rsid w:val="00325348"/>
    <w:rsid w:val="0032768E"/>
    <w:rsid w:val="00337443"/>
    <w:rsid w:val="0034521B"/>
    <w:rsid w:val="0038648C"/>
    <w:rsid w:val="00393688"/>
    <w:rsid w:val="003D411E"/>
    <w:rsid w:val="003E3C1E"/>
    <w:rsid w:val="003E6148"/>
    <w:rsid w:val="003E7D04"/>
    <w:rsid w:val="00400EAA"/>
    <w:rsid w:val="0041760A"/>
    <w:rsid w:val="004203D7"/>
    <w:rsid w:val="00451A80"/>
    <w:rsid w:val="004809EE"/>
    <w:rsid w:val="00490B93"/>
    <w:rsid w:val="004B2A8B"/>
    <w:rsid w:val="00511EE9"/>
    <w:rsid w:val="00521E00"/>
    <w:rsid w:val="00533D68"/>
    <w:rsid w:val="00577C6C"/>
    <w:rsid w:val="0058501B"/>
    <w:rsid w:val="005C5AC4"/>
    <w:rsid w:val="0061228A"/>
    <w:rsid w:val="006215AA"/>
    <w:rsid w:val="006340D9"/>
    <w:rsid w:val="00643B8E"/>
    <w:rsid w:val="00653ECC"/>
    <w:rsid w:val="0065406D"/>
    <w:rsid w:val="00665EBC"/>
    <w:rsid w:val="00680479"/>
    <w:rsid w:val="0069470D"/>
    <w:rsid w:val="006A476C"/>
    <w:rsid w:val="006C6A93"/>
    <w:rsid w:val="006E02F9"/>
    <w:rsid w:val="006F3F76"/>
    <w:rsid w:val="00700F4A"/>
    <w:rsid w:val="0070518D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4E34"/>
    <w:rsid w:val="009709DC"/>
    <w:rsid w:val="00990668"/>
    <w:rsid w:val="009B397B"/>
    <w:rsid w:val="009F0C77"/>
    <w:rsid w:val="009F4DD1"/>
    <w:rsid w:val="00A5461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6902"/>
    <w:rsid w:val="00BD2134"/>
    <w:rsid w:val="00C038D8"/>
    <w:rsid w:val="00C045DD"/>
    <w:rsid w:val="00C3136F"/>
    <w:rsid w:val="00C3483A"/>
    <w:rsid w:val="00C74E9D"/>
    <w:rsid w:val="00C82FD3"/>
    <w:rsid w:val="00C92AE4"/>
    <w:rsid w:val="00CB0081"/>
    <w:rsid w:val="00CC6B7B"/>
    <w:rsid w:val="00CD3619"/>
    <w:rsid w:val="00CF4447"/>
    <w:rsid w:val="00D239F9"/>
    <w:rsid w:val="00D24C61"/>
    <w:rsid w:val="00D31F8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553C"/>
    <w:rsid w:val="00EB00A2"/>
    <w:rsid w:val="00EB1BF3"/>
    <w:rsid w:val="00EB7D9C"/>
    <w:rsid w:val="00EF110C"/>
    <w:rsid w:val="00EF3EEE"/>
    <w:rsid w:val="00F149A7"/>
    <w:rsid w:val="00F302C1"/>
    <w:rsid w:val="00F50BAF"/>
    <w:rsid w:val="00F52C10"/>
    <w:rsid w:val="00F81FFD"/>
    <w:rsid w:val="00F85228"/>
    <w:rsid w:val="00F907F7"/>
    <w:rsid w:val="00F97A3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8F42EA-144D-40B1-A4E1-1DBC6A269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A5DB6-DA25-4EDF-8B38-73037B318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9578F2EE.dotm</Template>
  <TotalTime>0</TotalTime>
  <Pages>1</Pages>
  <Words>418</Words>
  <Characters>2272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628 Text of Previous Version (Apr. 11, 2017) - South Carolina Legislature Online</dc:title>
  <dc:subject/>
  <dc:creator>Rosanne McDowell</dc:creator>
  <cp:keywords/>
  <dc:description/>
  <cp:lastModifiedBy>S Volk</cp:lastModifiedBy>
  <cp:revision>2</cp:revision>
  <dcterms:created xsi:type="dcterms:W3CDTF">2017-04-11T14:56:00Z</dcterms:created>
  <dcterms:modified xsi:type="dcterms:W3CDTF">2017-04-11T14:56:00Z</dcterms:modified>
</cp:coreProperties>
</file>