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3DE" w:rsidRPr="00522CE0" w:rsidRDefault="006873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87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3E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6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12-6-510 OF THE 1976 CODE, RELATING TO PERSONAL INCOME TAX RATES, TO REDUCE THE NUMBER OF TAX BRACKETS FROM FIVE BRACKETS TO THREE, </w:t>
      </w:r>
      <w:r w:rsidR="00440F3C">
        <w:rPr>
          <w:rFonts w:eastAsia="Times New Roman"/>
        </w:rPr>
        <w:t xml:space="preserve">INCLUDING </w:t>
      </w:r>
      <w:r>
        <w:rPr>
          <w:rFonts w:eastAsia="Times New Roman"/>
        </w:rPr>
        <w:t>A THREE PERCENT BRACKET, A FIVE PERCENT BRACK</w:t>
      </w:r>
      <w:r w:rsidR="00440F3C">
        <w:rPr>
          <w:rFonts w:eastAsia="Times New Roman"/>
        </w:rPr>
        <w:t>ET, AND A SEVEN PERCENT BRACKET,</w:t>
      </w:r>
      <w:r>
        <w:rPr>
          <w:rFonts w:eastAsia="Times New Roman"/>
        </w:rPr>
        <w:t xml:space="preserve"> TO PROVIDE THAT THE NEW BRACKETS ARE EFFECTIVE FOR TAX</w:t>
      </w:r>
      <w:r w:rsidR="00440F3C">
        <w:rPr>
          <w:rFonts w:eastAsia="Times New Roman"/>
        </w:rPr>
        <w:t xml:space="preserve"> YEAR 2019 AND SUCCEEDING YEARS,</w:t>
      </w:r>
      <w:r>
        <w:rPr>
          <w:rFonts w:eastAsia="Times New Roman"/>
        </w:rPr>
        <w:t xml:space="preserve"> AND </w:t>
      </w:r>
      <w:r w:rsidR="00440F3C">
        <w:rPr>
          <w:rFonts w:eastAsia="Times New Roman"/>
        </w:rPr>
        <w:t xml:space="preserve">TO PROVIDE FOR </w:t>
      </w:r>
      <w:r>
        <w:rPr>
          <w:rFonts w:eastAsia="Times New Roman"/>
        </w:rPr>
        <w:t>A FIVE YEAR PHASE IN OF EXPANDED INCOME RANGES WITHIN EACH BRACKET</w:t>
      </w:r>
      <w:r w:rsidR="00440F3C">
        <w:rPr>
          <w:rFonts w:eastAsia="Times New Roman"/>
        </w:rPr>
        <w:t xml:space="preserve"> BEGINNING WITH TAX YEAR 2019</w:t>
      </w:r>
      <w:r>
        <w:rPr>
          <w:rFonts w:eastAsia="Times New Roman"/>
        </w:rPr>
        <w:t xml:space="preserve">; AND TO AMEND SECTION </w:t>
      </w:r>
      <w:r w:rsidRPr="00A45130">
        <w:rPr>
          <w:rFonts w:eastAsia="Times New Roman"/>
        </w:rPr>
        <w:t>12-6-520</w:t>
      </w:r>
      <w:r>
        <w:rPr>
          <w:rFonts w:eastAsia="Times New Roman"/>
        </w:rPr>
        <w:t>, RELATING TO A</w:t>
      </w:r>
      <w:r w:rsidRPr="00926C51">
        <w:rPr>
          <w:rFonts w:eastAsia="Times New Roman"/>
        </w:rPr>
        <w:t xml:space="preserve">NNUAL </w:t>
      </w:r>
      <w:r>
        <w:rPr>
          <w:rFonts w:eastAsia="Times New Roman"/>
        </w:rPr>
        <w:t xml:space="preserve">INFLATION </w:t>
      </w:r>
      <w:r w:rsidRPr="00926C51">
        <w:rPr>
          <w:rFonts w:eastAsia="Times New Roman"/>
        </w:rPr>
        <w:t>ADJUSTMENTS TO INDIVIDUAL STATE INCOME TAX BRACKETS</w:t>
      </w:r>
      <w:r>
        <w:rPr>
          <w:rFonts w:eastAsia="Times New Roman"/>
        </w:rPr>
        <w:t>, TO CONFORM WITH THE NEW BRACKETS AND INCOME RANGES WITHIN THE BRACKETS.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3E8F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D3E8F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>SECTION</w:t>
      </w:r>
      <w:r w:rsidRPr="00A45130">
        <w:rPr>
          <w:rFonts w:eastAsia="Times New Roman"/>
        </w:rPr>
        <w:tab/>
        <w:t>1.</w:t>
      </w:r>
      <w:r w:rsidRPr="00A45130">
        <w:rPr>
          <w:rFonts w:eastAsia="Times New Roman"/>
        </w:rPr>
        <w:tab/>
        <w:t>Section 12-6-510 of the 1976 Code is amended to read: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“Section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510.</w:t>
      </w:r>
      <w:r w:rsidRPr="00A45130">
        <w:rPr>
          <w:rFonts w:eastAsia="Times New Roman"/>
        </w:rPr>
        <w:tab/>
        <w:t>(A)</w:t>
      </w:r>
      <w:r w:rsidRPr="00A45130">
        <w:rPr>
          <w:rFonts w:eastAsia="Times New Roman"/>
        </w:rPr>
        <w:tab/>
        <w:t>For taxable years beginning after 1994, a tax is imposed on the South Carolina taxable income of individuals, estates, and trusts and any other entity except those taxed or exempted from taxation under Sections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530 through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550 computed at the following rates with the income brackets indexed in accordance with Section 12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>6</w:t>
      </w:r>
      <w:r w:rsidR="002F6FA2">
        <w:rPr>
          <w:rFonts w:eastAsia="Times New Roman"/>
        </w:rPr>
        <w:noBreakHyphen/>
      </w:r>
      <w:r w:rsidRPr="00A45130">
        <w:rPr>
          <w:rFonts w:eastAsia="Times New Roman"/>
        </w:rPr>
        <w:t xml:space="preserve">520: 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Not over $2,220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  <w:t>2.5 percent of taxable income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Over $2,220 but not over $4,440</w:t>
      </w:r>
      <w:r>
        <w:rPr>
          <w:rFonts w:eastAsia="Times New Roman"/>
        </w:rPr>
        <w:tab/>
      </w:r>
      <w:r w:rsidRPr="00A45130">
        <w:rPr>
          <w:rFonts w:eastAsia="Times New Roman"/>
        </w:rPr>
        <w:t>$56 plus 3 percent of the excess over $2,220;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lastRenderedPageBreak/>
        <w:tab/>
        <w:t>Over $4,440 but not over $6,660</w:t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  <w:t>$123 plus 4 percent of the excess over $4,440;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Over $6,660 but not over $8,880</w:t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  <w:t>$212 plus 5 percent of the excess of $6,660;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  <w:t>Over $8,880 but not over $11,100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  <w:t>$323 plus 6 percent of the excess over $8,880;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Over $11,100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>$456 plus 7 percent of the excess over $11,100.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(B)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201</w:t>
      </w:r>
      <w:r>
        <w:rPr>
          <w:rFonts w:eastAsia="Times New Roman"/>
          <w:u w:val="single"/>
        </w:rPr>
        <w:t>9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$3,120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$3,120 but not over $9,000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$3,120;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$9,000 but not over $15,000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$176 plus 5 percent of the excess of $9,000; and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$15,000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$476 plus 7 percent of the excess over $15,000.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(C)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</w:t>
      </w:r>
      <w:r>
        <w:rPr>
          <w:rFonts w:eastAsia="Times New Roman"/>
          <w:u w:val="single"/>
        </w:rPr>
        <w:t>20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$3,500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$3,500 but not over $9,200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$3,500;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$9,200 but not over $18,000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$171 plus 5 percent of the excess of $9,200; and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$18,000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$611 plus 7 percent of the excess over $18,000.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(D)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1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$3,870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$3,870 but not over $9,400</w:t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$3,870;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$9,400 but not over $21,000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$165 plus 5 percent of the excess of $9,400; and</w:t>
      </w:r>
    </w:p>
    <w:p w:rsid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$21,000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$745 plus 7 percent of the excess over $21,000.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(E)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2</w:t>
      </w:r>
      <w:r w:rsidRPr="00A45130">
        <w:rPr>
          <w:rFonts w:eastAsia="Times New Roman"/>
          <w:u w:val="single"/>
        </w:rPr>
        <w:t xml:space="preserve">, a tax is imposed on the South Carolina taxable income of individuals, estates, trusts, and any other entities </w:t>
      </w:r>
      <w:r w:rsidRPr="00A45130">
        <w:rPr>
          <w:rFonts w:eastAsia="Times New Roman"/>
          <w:u w:val="single"/>
        </w:rPr>
        <w:lastRenderedPageBreak/>
        <w:t>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$4,250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$4,250 but not over $9,600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$4,250;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$9,600 but not over $24,000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$160 plus 5 percent of the excess of $9,600; and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$24,000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$880 plus 7 percent of the excess over $24,000.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(F)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3</w:t>
      </w:r>
      <w:r w:rsidRPr="00A45130">
        <w:rPr>
          <w:rFonts w:eastAsia="Times New Roman"/>
          <w:u w:val="single"/>
        </w:rPr>
        <w:t>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$4,620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$4,620 but not over $9,800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$4,620;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$9,800 but not over $27,000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$155 plus 5 percent of the excess of $9,800; and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$27,000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$1,015 plus 7 percent of the excess over $27,000.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(G)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For tax year 202</w:t>
      </w:r>
      <w:r>
        <w:rPr>
          <w:rFonts w:eastAsia="Times New Roman"/>
          <w:u w:val="single"/>
        </w:rPr>
        <w:t>4</w:t>
      </w:r>
      <w:r w:rsidRPr="00A45130">
        <w:rPr>
          <w:rFonts w:eastAsia="Times New Roman"/>
          <w:u w:val="single"/>
        </w:rPr>
        <w:t xml:space="preserve"> and each tax year thereafter, a tax is imposed on the South Carolina taxable income of individuals, estates, trusts, and any other entities except those taxed or exempted from taxation under Sections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530 through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550 computed at the following rates with the income brackets indexed in accordance with Section 12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6</w:t>
      </w:r>
      <w:r w:rsidR="002F6FA2">
        <w:rPr>
          <w:rFonts w:eastAsia="Times New Roman"/>
          <w:u w:val="single"/>
        </w:rPr>
        <w:noBreakHyphen/>
      </w:r>
      <w:r w:rsidRPr="00A45130">
        <w:rPr>
          <w:rFonts w:eastAsia="Times New Roman"/>
          <w:u w:val="single"/>
        </w:rPr>
        <w:t>520 for tax years after tax year 2023: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Not over $5,000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  <w:u w:val="single"/>
        </w:rPr>
        <w:t>0 percent of taxable income;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$5,000 but not over $10,000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3 percent of the excess over $5,000;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$10,000 but not over $30,000</w:t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$150 plus 5 percent of the excess of $10,000; and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Over $30,000</w:t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45130">
        <w:rPr>
          <w:rFonts w:eastAsia="Times New Roman"/>
        </w:rPr>
        <w:tab/>
      </w:r>
      <w:r w:rsidRPr="00A45130">
        <w:rPr>
          <w:rFonts w:eastAsia="Times New Roman"/>
          <w:u w:val="single"/>
        </w:rPr>
        <w:t>$1,150 plus 7 percent of the excess over $30,000.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</w:r>
      <w:r w:rsidRPr="00A45130">
        <w:rPr>
          <w:rFonts w:eastAsia="Times New Roman"/>
          <w:strike/>
        </w:rPr>
        <w:t>(B)</w:t>
      </w:r>
      <w:r w:rsidRPr="00A45130">
        <w:rPr>
          <w:rFonts w:eastAsia="Times New Roman"/>
          <w:u w:val="single"/>
        </w:rPr>
        <w:t>(H)</w:t>
      </w:r>
      <w:r w:rsidRPr="00A45130">
        <w:rPr>
          <w:rFonts w:eastAsia="Times New Roman"/>
        </w:rPr>
        <w:tab/>
        <w:t xml:space="preserve">The department may prescribe tax tables consistent with the rates set pursuant to </w:t>
      </w:r>
      <w:r w:rsidRPr="00440F3C">
        <w:rPr>
          <w:rFonts w:eastAsia="Times New Roman"/>
          <w:strike/>
        </w:rPr>
        <w:t xml:space="preserve">subsection </w:t>
      </w:r>
      <w:r w:rsidRPr="00A45130">
        <w:rPr>
          <w:rFonts w:eastAsia="Times New Roman"/>
          <w:strike/>
        </w:rPr>
        <w:t>(A)</w:t>
      </w:r>
      <w:r w:rsidRPr="00A45130">
        <w:rPr>
          <w:rFonts w:eastAsia="Times New Roman"/>
        </w:rPr>
        <w:t xml:space="preserve"> </w:t>
      </w:r>
      <w:r w:rsidRPr="00A45130">
        <w:rPr>
          <w:rFonts w:eastAsia="Times New Roman"/>
          <w:u w:val="single"/>
        </w:rPr>
        <w:t>this section</w:t>
      </w:r>
      <w:r w:rsidRPr="00A45130">
        <w:rPr>
          <w:rFonts w:eastAsia="Times New Roman"/>
        </w:rPr>
        <w:t>.”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926C51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A45130" w:rsidRPr="00A45130">
        <w:rPr>
          <w:rFonts w:eastAsia="Times New Roman"/>
        </w:rPr>
        <w:t>Section 12-6-520 of the 1976 Code is amended to read:</w:t>
      </w: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130" w:rsidRPr="00A45130" w:rsidRDefault="00A45130" w:rsidP="00A45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5130">
        <w:rPr>
          <w:rFonts w:eastAsia="Times New Roman"/>
        </w:rPr>
        <w:tab/>
        <w:t>“Section 12-6-520.</w:t>
      </w:r>
      <w:r w:rsidRPr="00A45130">
        <w:rPr>
          <w:rFonts w:eastAsia="Times New Roman"/>
        </w:rPr>
        <w:tab/>
        <w:t xml:space="preserve">Each December 15, the department shall cumulatively adjust the brackets in Section 12-6-510 in the same manner that brackets are adjusted in Internal Revenue Code Section (1)(f). However, the adjustment is limited to one-half of the </w:t>
      </w:r>
      <w:r w:rsidRPr="00A45130">
        <w:rPr>
          <w:rFonts w:eastAsia="Times New Roman"/>
        </w:rPr>
        <w:lastRenderedPageBreak/>
        <w:t xml:space="preserve">adjustment determined by Internal Revenue Code Section (1)(f), may not exceed four percent a year, and the rounding amount provided in (1)(f)(6) is ten dollars. The brackets, as adjusted, apply in lieu of those provided in Section 12-6-510 for taxable years beginning in </w:t>
      </w:r>
      <w:r w:rsidRPr="00A45130">
        <w:rPr>
          <w:rFonts w:eastAsia="Times New Roman"/>
          <w:u w:val="single"/>
        </w:rPr>
        <w:t>taxable year 202</w:t>
      </w:r>
      <w:r>
        <w:rPr>
          <w:rFonts w:eastAsia="Times New Roman"/>
          <w:u w:val="single"/>
        </w:rPr>
        <w:t>5</w:t>
      </w:r>
      <w:r w:rsidRPr="00A45130">
        <w:rPr>
          <w:rFonts w:eastAsia="Times New Roman"/>
          <w:u w:val="single"/>
        </w:rPr>
        <w:t xml:space="preserve"> and succeeding calendar years</w:t>
      </w:r>
      <w:r w:rsidRPr="00A45130">
        <w:rPr>
          <w:rFonts w:eastAsia="Times New Roman"/>
        </w:rPr>
        <w:t xml:space="preserve"> </w:t>
      </w:r>
      <w:r w:rsidRPr="00440F3C">
        <w:rPr>
          <w:rFonts w:eastAsia="Times New Roman"/>
          <w:strike/>
        </w:rPr>
        <w:t>the succeeding calendar year</w:t>
      </w:r>
      <w:r w:rsidRPr="00A45130">
        <w:rPr>
          <w:rFonts w:eastAsia="Times New Roman"/>
        </w:rPr>
        <w:t>. Inflation adjustments must be made cumulatively to the income tax brackets.”</w:t>
      </w:r>
    </w:p>
    <w:p w:rsidR="006D3E8F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3E8F" w:rsidRPr="00522CE0" w:rsidRDefault="006D3E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26C5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4936" w:rsidRDefault="002F6F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873DE" w:rsidRDefault="006873DE" w:rsidP="006873DE">
      <w:pPr>
        <w:suppressAutoHyphens/>
        <w:jc w:val="both"/>
        <w:rPr>
          <w:rFonts w:eastAsia="Times New Roman"/>
        </w:rPr>
      </w:pPr>
    </w:p>
    <w:sectPr w:rsidR="006873DE" w:rsidSect="006873D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130" w:rsidRDefault="00A45130" w:rsidP="00522CE0">
      <w:r>
        <w:separator/>
      </w:r>
    </w:p>
  </w:endnote>
  <w:endnote w:type="continuationSeparator" w:id="0">
    <w:p w:rsidR="00A45130" w:rsidRDefault="00A451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BAE891-4165-4840-89CA-FDCCAEEE6871}"/>
    <w:embedBold r:id="rId2" w:fontKey="{17DE8467-23B3-45AD-B52D-4CA7748486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D21050-C1DF-467A-87F8-5F692D7248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C75021-06D8-4D8E-B06C-ADAE23B5E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936" w:rsidRPr="006873DE" w:rsidRDefault="006873DE" w:rsidP="006873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130" w:rsidRDefault="00A45130" w:rsidP="00522CE0">
      <w:r>
        <w:separator/>
      </w:r>
    </w:p>
  </w:footnote>
  <w:footnote w:type="continuationSeparator" w:id="0">
    <w:p w:rsidR="00A45130" w:rsidRDefault="00A451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INCO.KMM.GH"/>
    <w:docVar w:name="CoverAttorneyInitials" w:val="KMM"/>
    <w:docVar w:name="CoverAttorneyLastName" w:val="Moffitt"/>
    <w:docVar w:name="CoverBillType" w:val="b"/>
    <w:docVar w:name="CoverSenator" w:val="GH"/>
    <w:docVar w:name="dvBillNumber" w:val="813"/>
    <w:docVar w:name="dvBillNumberPrefix" w:val="S. "/>
    <w:docVar w:name="dvOriginalBody" w:val="Senate"/>
    <w:docVar w:name="fulldraftpath" w:val="L:\S-RES\GH\014INCO.KMM.GH.DOCX"/>
    <w:docVar w:name="NameofBody" w:val="S"/>
    <w:docVar w:name="vgroup2" w:val="S-RES"/>
  </w:docVars>
  <w:rsids>
    <w:rsidRoot w:val="006D3E8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6FA2"/>
    <w:rsid w:val="0030001F"/>
    <w:rsid w:val="00307C2B"/>
    <w:rsid w:val="00315D04"/>
    <w:rsid w:val="00383247"/>
    <w:rsid w:val="003B6E1A"/>
    <w:rsid w:val="003D6E2B"/>
    <w:rsid w:val="003E7597"/>
    <w:rsid w:val="00413EBF"/>
    <w:rsid w:val="0044020F"/>
    <w:rsid w:val="00440F3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73DE"/>
    <w:rsid w:val="006A1802"/>
    <w:rsid w:val="006C0CBB"/>
    <w:rsid w:val="006C74EA"/>
    <w:rsid w:val="006D3E8F"/>
    <w:rsid w:val="00720D40"/>
    <w:rsid w:val="007318D4"/>
    <w:rsid w:val="00765784"/>
    <w:rsid w:val="007A4390"/>
    <w:rsid w:val="007E5CB7"/>
    <w:rsid w:val="007F5EB4"/>
    <w:rsid w:val="008314D2"/>
    <w:rsid w:val="00870F6F"/>
    <w:rsid w:val="008B2F42"/>
    <w:rsid w:val="008C3697"/>
    <w:rsid w:val="008E185F"/>
    <w:rsid w:val="008F023B"/>
    <w:rsid w:val="00904E16"/>
    <w:rsid w:val="009162B3"/>
    <w:rsid w:val="00926C51"/>
    <w:rsid w:val="00927C62"/>
    <w:rsid w:val="00983951"/>
    <w:rsid w:val="00984124"/>
    <w:rsid w:val="00984640"/>
    <w:rsid w:val="00995C37"/>
    <w:rsid w:val="009C118A"/>
    <w:rsid w:val="00A02011"/>
    <w:rsid w:val="00A4011E"/>
    <w:rsid w:val="00A4513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493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3B034CE-BFCC-48EE-8C7E-3750F359E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961</Words>
  <Characters>4720</Characters>
  <Application>Microsoft Office Word</Application>
  <DocSecurity>0</DocSecurity>
  <Lines>137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813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2017-12-06T19:51:00Z</dcterms:created>
  <dcterms:modified xsi:type="dcterms:W3CDTF">2017-12-06T19:51:00Z</dcterms:modified>
</cp:coreProperties>
</file>