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FB0" w:rsidRDefault="00B16FB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060" w:rsidRDefault="00392060" w:rsidP="00392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6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19D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552" w:rsidRDefault="009A0552" w:rsidP="009A0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4E6082">
        <w:noBreakHyphen/>
      </w:r>
      <w:r>
        <w:t>51</w:t>
      </w:r>
      <w:r w:rsidR="004E6082">
        <w:noBreakHyphen/>
      </w:r>
      <w:r>
        <w:t>30, CODE OF LAWS OF SOUTH CARO</w:t>
      </w:r>
      <w:r w:rsidR="00B07B41">
        <w:t>LINA, 1976, RELATING TO THE WIL</w:t>
      </w:r>
      <w:r>
        <w:t xml:space="preserve"> LOU GRAY </w:t>
      </w:r>
      <w:r w:rsidR="00A503CC">
        <w:t xml:space="preserve">OPPORTUNITY SCHOOL </w:t>
      </w:r>
      <w:r>
        <w:t xml:space="preserve">BOARD OF TRUSTEES, SO </w:t>
      </w:r>
      <w:r w:rsidR="005A08C5">
        <w:t xml:space="preserve">AS </w:t>
      </w:r>
      <w:r>
        <w:t>TO REVISE THE COMPOSITION OF THE BOARD BY ELIMINATING TWO EX OFFICIO SEATS.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19D0" w:rsidRDefault="005219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19D0" w:rsidRDefault="005219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9D0" w:rsidRDefault="005219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A0552">
        <w:t>Section 59</w:t>
      </w:r>
      <w:r w:rsidR="004E6082">
        <w:noBreakHyphen/>
      </w:r>
      <w:r w:rsidR="009A0552">
        <w:t>51</w:t>
      </w:r>
      <w:r w:rsidR="004E6082">
        <w:noBreakHyphen/>
      </w:r>
      <w:r w:rsidR="009A0552">
        <w:t>30 of the 1976 Code is amended to read:</w:t>
      </w:r>
    </w:p>
    <w:p w:rsidR="009A0552" w:rsidRDefault="009A05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552" w:rsidRDefault="009A0552" w:rsidP="009A0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 w:rsidR="004E6082">
        <w:noBreakHyphen/>
      </w:r>
      <w:r>
        <w:t>51</w:t>
      </w:r>
      <w:r w:rsidR="004E6082">
        <w:noBreakHyphen/>
      </w:r>
      <w:r>
        <w:t>30.</w:t>
      </w:r>
      <w:r>
        <w:tab/>
      </w:r>
      <w:r w:rsidRPr="002142F9">
        <w:t xml:space="preserve">The Opportunity School is under the management and control of a board of </w:t>
      </w:r>
      <w:r w:rsidRPr="009A0552">
        <w:rPr>
          <w:strike/>
        </w:rPr>
        <w:t>fourteen</w:t>
      </w:r>
      <w:r w:rsidRPr="002142F9">
        <w:t xml:space="preserve"> </w:t>
      </w:r>
      <w:r>
        <w:rPr>
          <w:u w:val="single"/>
        </w:rPr>
        <w:t>twelve</w:t>
      </w:r>
      <w:r>
        <w:t xml:space="preserve"> </w:t>
      </w:r>
      <w:r w:rsidRPr="002142F9">
        <w:t xml:space="preserve">trustees, </w:t>
      </w:r>
      <w:r w:rsidRPr="009A0552">
        <w:rPr>
          <w:strike/>
        </w:rPr>
        <w:t>twelve</w:t>
      </w:r>
      <w:r w:rsidRPr="002142F9">
        <w:t xml:space="preserve"> </w:t>
      </w:r>
      <w:r>
        <w:rPr>
          <w:u w:val="single"/>
        </w:rPr>
        <w:t>all</w:t>
      </w:r>
      <w:r>
        <w:t xml:space="preserve"> </w:t>
      </w:r>
      <w:r w:rsidRPr="002142F9">
        <w:t xml:space="preserve">of whom must be elected by the General Assembly. The trustees so elected must be citizens of the State who are interested in the aims and ambitions of the school. </w:t>
      </w:r>
      <w:r w:rsidRPr="009A0552">
        <w:rPr>
          <w:strike/>
        </w:rPr>
        <w:t>The thirteenth member is the State Superintendent of Education, who shall serve ex officio. The fourteenth member is the Governor who is a member of the board, ex officio.</w:t>
      </w:r>
      <w:r w:rsidRPr="002142F9">
        <w:t xml:space="preserve"> Members of the board </w:t>
      </w:r>
      <w:r w:rsidRPr="009A0552">
        <w:rPr>
          <w:strike/>
        </w:rPr>
        <w:t>who are elected by the General Assembly</w:t>
      </w:r>
      <w:r w:rsidRPr="002142F9">
        <w:t xml:space="preserve"> shall serve for terms of four years and until their successors are elected and qualify. The board shall elect a chairman</w:t>
      </w:r>
      <w:r w:rsidRPr="009A0552">
        <w:rPr>
          <w:strike/>
        </w:rPr>
        <w:t>,</w:t>
      </w:r>
      <w:r w:rsidRPr="002142F9">
        <w:t xml:space="preserve"> </w:t>
      </w:r>
      <w:r>
        <w:rPr>
          <w:u w:val="single"/>
        </w:rPr>
        <w:t>and a</w:t>
      </w:r>
      <w:r>
        <w:t xml:space="preserve"> </w:t>
      </w:r>
      <w:r w:rsidRPr="002142F9">
        <w:t>vice</w:t>
      </w:r>
      <w:r w:rsidR="004E6082">
        <w:noBreakHyphen/>
      </w:r>
      <w:r w:rsidRPr="002142F9">
        <w:t>chairman</w:t>
      </w:r>
      <w:r w:rsidRPr="009A0552">
        <w:rPr>
          <w:strike/>
        </w:rPr>
        <w:t>, secretary, and treasurer</w:t>
      </w:r>
      <w:r w:rsidRPr="002142F9">
        <w:t xml:space="preserve">. In case a vacancy occurs on the board </w:t>
      </w:r>
      <w:r w:rsidRPr="009A0552">
        <w:rPr>
          <w:strike/>
        </w:rPr>
        <w:t>among the elected members</w:t>
      </w:r>
      <w:r w:rsidRPr="002142F9">
        <w:t xml:space="preserve"> for any reason other than expiration of a term when the General Assembly is not in session, the Governor may fill it by appointment until the next session of the General Assembly</w:t>
      </w:r>
      <w:r>
        <w:rPr>
          <w:u w:val="single"/>
        </w:rPr>
        <w:t>,</w:t>
      </w:r>
      <w:r w:rsidRPr="002142F9">
        <w:t xml:space="preserve"> at which time a successor must be elected for the remainder of the unexpired term. Elections to fill vacancies which are caused for any reason other than expiration of a term may be held earlier than the first day of April of the year the vacancy is filled.</w:t>
      </w:r>
      <w:r>
        <w:t xml:space="preserve">  </w:t>
      </w:r>
      <w:r w:rsidRPr="002142F9">
        <w:tab/>
        <w:t>A quorum of the board is seven members.</w:t>
      </w:r>
      <w:r>
        <w:t>”</w:t>
      </w:r>
    </w:p>
    <w:p w:rsidR="005219D0" w:rsidRDefault="005219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9D0" w:rsidRDefault="005219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9A0552">
        <w:t>2</w:t>
      </w:r>
      <w:r>
        <w:t>.</w:t>
      </w:r>
      <w:r>
        <w:tab/>
        <w:t>This act takes effect upon approval by the Governor.</w:t>
      </w:r>
    </w:p>
    <w:p w:rsidR="00676B03" w:rsidRDefault="004E6082" w:rsidP="00E75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131C" w:rsidRDefault="00D6131C" w:rsidP="00D6131C">
      <w:pPr>
        <w:suppressAutoHyphens/>
      </w:pPr>
    </w:p>
    <w:sectPr w:rsidR="00D6131C" w:rsidSect="00B16F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9D0" w:rsidRDefault="005219D0" w:rsidP="009F0C77">
      <w:r>
        <w:separator/>
      </w:r>
    </w:p>
  </w:endnote>
  <w:endnote w:type="continuationSeparator" w:id="0">
    <w:p w:rsidR="005219D0" w:rsidRDefault="005219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85B082-CD87-4AA7-A4BC-998E97F4C85E}"/>
    <w:embedBold r:id="rId2" w:fontKey="{CFA20D7D-603E-44FE-80CA-5BB9EC895E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8B06EC-DF93-493C-A789-AD43699ADD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E4D3DE-BA40-41B3-9473-F1544DF8FD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A1B407-D772-4B5F-A053-7CBB8EB8EA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B03" w:rsidRPr="00B16FB0" w:rsidRDefault="00B16FB0" w:rsidP="00B16F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13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9D0" w:rsidRDefault="005219D0" w:rsidP="009F0C77">
      <w:r>
        <w:separator/>
      </w:r>
    </w:p>
  </w:footnote>
  <w:footnote w:type="continuationSeparator" w:id="0">
    <w:p w:rsidR="005219D0" w:rsidRDefault="005219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267WAB18"/>
    <w:docVar w:name="CoverBillType" w:val="b"/>
    <w:docVar w:name="DocPath" w:val="L:\Council\bills\AGM\19267WAB18.DOCX"/>
    <w:docVar w:name="dvBillNumber" w:val="857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5219D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6D0D"/>
    <w:rsid w:val="002037CA"/>
    <w:rsid w:val="002047A2"/>
    <w:rsid w:val="002321B6"/>
    <w:rsid w:val="00233539"/>
    <w:rsid w:val="0023696B"/>
    <w:rsid w:val="00250967"/>
    <w:rsid w:val="002759C5"/>
    <w:rsid w:val="00277DEE"/>
    <w:rsid w:val="00280D88"/>
    <w:rsid w:val="00294ABE"/>
    <w:rsid w:val="002A3EB4"/>
    <w:rsid w:val="0030648D"/>
    <w:rsid w:val="00325348"/>
    <w:rsid w:val="00392060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E6082"/>
    <w:rsid w:val="00511EE9"/>
    <w:rsid w:val="005219D0"/>
    <w:rsid w:val="00521E00"/>
    <w:rsid w:val="00577C6C"/>
    <w:rsid w:val="0058501B"/>
    <w:rsid w:val="005A08C5"/>
    <w:rsid w:val="005C5AC4"/>
    <w:rsid w:val="0061228A"/>
    <w:rsid w:val="006215AA"/>
    <w:rsid w:val="006340D9"/>
    <w:rsid w:val="00643B8E"/>
    <w:rsid w:val="00653ECC"/>
    <w:rsid w:val="00665EBC"/>
    <w:rsid w:val="00676B03"/>
    <w:rsid w:val="00680479"/>
    <w:rsid w:val="0069470D"/>
    <w:rsid w:val="006A476C"/>
    <w:rsid w:val="006C6A93"/>
    <w:rsid w:val="006E02F9"/>
    <w:rsid w:val="006F3F76"/>
    <w:rsid w:val="00700DAB"/>
    <w:rsid w:val="00753C04"/>
    <w:rsid w:val="00756946"/>
    <w:rsid w:val="00757F80"/>
    <w:rsid w:val="00771EEC"/>
    <w:rsid w:val="00786819"/>
    <w:rsid w:val="007A325A"/>
    <w:rsid w:val="007C3099"/>
    <w:rsid w:val="007E3A24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065D"/>
    <w:rsid w:val="00952D6C"/>
    <w:rsid w:val="00990668"/>
    <w:rsid w:val="009A0552"/>
    <w:rsid w:val="009B397B"/>
    <w:rsid w:val="009F0C77"/>
    <w:rsid w:val="009F4DD1"/>
    <w:rsid w:val="00A503CC"/>
    <w:rsid w:val="00A50D5E"/>
    <w:rsid w:val="00A64E80"/>
    <w:rsid w:val="00A741D9"/>
    <w:rsid w:val="00A85589"/>
    <w:rsid w:val="00A9741D"/>
    <w:rsid w:val="00AB0576"/>
    <w:rsid w:val="00AD4B17"/>
    <w:rsid w:val="00B07B41"/>
    <w:rsid w:val="00B16FB0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131C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5A8E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17CD02-9054-4BF8-B290-8A2E88E6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0D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D5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D57D8-DC66-4B75-89D0-33355C69E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AE74D618.dotm</Template>
  <TotalTime>0</TotalTime>
  <Pages>2</Pages>
  <Words>294</Words>
  <Characters>1375</Characters>
  <Application>Microsoft Office Word</Application>
  <DocSecurity>0</DocSecurity>
  <Lines>44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857 Text of Previous Version (Jan. 30, 2018) - South Carolina Legislature Online</dc:title>
  <dc:subject/>
  <dc:creator>angiemorgan</dc:creator>
  <cp:keywords/>
  <dc:description/>
  <cp:lastModifiedBy>Lavarres Lynch</cp:lastModifiedBy>
  <cp:revision>2</cp:revision>
  <cp:lastPrinted>2018-01-08T17:40:00Z</cp:lastPrinted>
  <dcterms:created xsi:type="dcterms:W3CDTF">2018-01-30T16:56:00Z</dcterms:created>
  <dcterms:modified xsi:type="dcterms:W3CDTF">2018-01-30T16:56:00Z</dcterms:modified>
</cp:coreProperties>
</file>