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A4E"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0655A"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E0655A"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55A" w:rsidRPr="00E0655A" w:rsidRDefault="00E0655A" w:rsidP="00E0655A">
      <w:pPr>
        <w:tabs>
          <w:tab w:val="right" w:pos="5933"/>
        </w:tabs>
        <w:suppressAutoHyphens/>
      </w:pPr>
      <w:r>
        <w:tab/>
      </w:r>
      <w:r>
        <w:rPr>
          <w:b/>
          <w:sz w:val="36"/>
        </w:rPr>
        <w:t>S. 9</w:t>
      </w:r>
    </w:p>
    <w:p w:rsidR="00E0655A"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55A"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Rankin</w:t>
      </w:r>
    </w:p>
    <w:p w:rsidR="00E0655A"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55A"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5/4/17--H.</w:t>
      </w:r>
    </w:p>
    <w:p w:rsidR="00E0655A"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E0655A" w:rsidRPr="00E0655A"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655A"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55A" w:rsidRDefault="00E0655A"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655A" w:rsidSect="00A25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47A7" w:rsidRDefault="006747A7"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C" w:rsidRDefault="00B5475C" w:rsidP="00B5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1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AB0F01">
        <w:noBreakHyphen/>
      </w:r>
      <w:r>
        <w:t>71</w:t>
      </w:r>
      <w:r w:rsidR="00AB0F01">
        <w:noBreakHyphen/>
      </w:r>
      <w:r>
        <w:t>380 SO AS TO PROVIDE THAT THE OPTIONAL INTOXICANTS AND NARCOTICS EXCLUSION PROVISION CONTAINED IN CERTAIN INSURANCE POLICIES THAT REQUIRE THE REPLICATION OF EXACT LANGUAGE AS PROVIDED IN SECTION 38</w:t>
      </w:r>
      <w:r w:rsidR="00AB0F01">
        <w:noBreakHyphen/>
      </w:r>
      <w:r>
        <w:t>71</w:t>
      </w:r>
      <w:r w:rsidR="00AB0F01">
        <w:noBreakHyphen/>
      </w:r>
      <w:r>
        <w:t>370 DOES NOT APPLY TO A MEDICAL EXPENSE POLICY, AND TO DEFINE MEDICAL EXPENSE POLICY.</w:t>
      </w:r>
      <w:bookmarkStart w:id="4" w:name="titleend"/>
      <w:bookmarkEnd w:id="4"/>
      <w:bookmarkEnd w:id="1"/>
    </w:p>
    <w:p w:rsidR="00E92521" w:rsidRDefault="00E06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E0655A" w:rsidRDefault="00E06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1BB" w:rsidRDefault="00593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1BB" w:rsidRDefault="00593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21" w:rsidRDefault="00E92521"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689F">
        <w:rPr>
          <w:snapToGrid w:val="0"/>
        </w:rPr>
        <w:t>SECTION</w:t>
      </w:r>
      <w:r w:rsidRPr="006A689F">
        <w:rPr>
          <w:snapToGrid w:val="0"/>
        </w:rPr>
        <w:tab/>
        <w:t>1. Subarticle 1, Article 3, Chapter 71, Title 38 of the 1976 Code is amended by adding:</w:t>
      </w:r>
    </w:p>
    <w:p w:rsidR="00C147AA" w:rsidRPr="006A689F" w:rsidRDefault="00C147AA"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92521" w:rsidRPr="006A689F" w:rsidRDefault="00E92521"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89F">
        <w:rPr>
          <w:snapToGrid w:val="0"/>
        </w:rPr>
        <w:tab/>
      </w:r>
      <w:r w:rsidRPr="006A689F">
        <w:t>“Section 38</w:t>
      </w:r>
      <w:r w:rsidRPr="006A689F">
        <w:noBreakHyphen/>
        <w:t>71</w:t>
      </w:r>
      <w:r w:rsidRPr="006A689F">
        <w:noBreakHyphen/>
        <w:t>380.</w:t>
      </w:r>
      <w:r w:rsidRPr="006A689F">
        <w:tab/>
        <w:t>(A)</w:t>
      </w:r>
      <w:r w:rsidRPr="006A689F">
        <w:tab/>
        <w:t>For purposes of this section, ‘medical expense policy’ means an accident and sickness insurance policy that provides hospital, medical, and surgical expense coverage.</w:t>
      </w:r>
    </w:p>
    <w:p w:rsidR="00E92521" w:rsidRPr="006A689F" w:rsidRDefault="00E92521"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89F">
        <w:tab/>
        <w:t>(B)</w:t>
      </w:r>
      <w:r w:rsidRPr="006A689F">
        <w:tab/>
        <w:t>The provisions of Section 38</w:t>
      </w:r>
      <w:r w:rsidRPr="006A689F">
        <w:noBreakHyphen/>
        <w:t>71</w:t>
      </w:r>
      <w:r w:rsidRPr="006A689F">
        <w:noBreakHyphen/>
        <w:t>370(9) may not be used with respect to a medical expense policy.</w:t>
      </w:r>
    </w:p>
    <w:p w:rsidR="00BE35AE" w:rsidRDefault="00E92521" w:rsidP="00E9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689F">
        <w:tab/>
        <w:t>(C)</w:t>
      </w:r>
      <w:r w:rsidRPr="006A689F">
        <w:tab/>
        <w:t>This section applies to policies issued or renewed after December 31, 2017.”</w:t>
      </w:r>
    </w:p>
    <w:p w:rsidR="00BE35AE" w:rsidRDefault="00BE35AE" w:rsidP="00BE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E0655A"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SECTION</w:t>
      </w:r>
      <w:r w:rsidRPr="00687741">
        <w:rPr>
          <w:u w:color="000000"/>
        </w:rPr>
        <w:tab/>
      </w:r>
      <w:r>
        <w:rPr>
          <w:u w:color="000000"/>
        </w:rPr>
        <w:t>2</w:t>
      </w:r>
      <w:r w:rsidRPr="00687741">
        <w:rPr>
          <w:u w:color="000000"/>
        </w:rPr>
        <w:t>.</w:t>
      </w:r>
      <w:r w:rsidRPr="00687741">
        <w:rPr>
          <w:u w:color="000000"/>
        </w:rPr>
        <w:tab/>
        <w:t xml:space="preserve">Chapter 55, Title 38 of the 1976 Code is amended by adding: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0655A"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687741">
        <w:rPr>
          <w:u w:color="000000"/>
        </w:rPr>
        <w:t>“Article 7</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0655A"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687741">
        <w:rPr>
          <w:u w:color="000000"/>
        </w:rPr>
        <w:t>Electronic Documents</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Section 38</w:t>
      </w:r>
      <w:r w:rsidRPr="00687741">
        <w:rPr>
          <w:u w:color="000000"/>
        </w:rPr>
        <w:noBreakHyphen/>
        <w:t>55</w:t>
      </w:r>
      <w:r w:rsidRPr="00687741">
        <w:rPr>
          <w:u w:color="000000"/>
        </w:rPr>
        <w:noBreakHyphen/>
        <w:t>710.</w:t>
      </w:r>
      <w:r w:rsidRPr="00687741">
        <w:rPr>
          <w:u w:color="000000"/>
        </w:rPr>
        <w:tab/>
        <w:t xml:space="preserve">As used in this article: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(1)</w:t>
      </w:r>
      <w:r w:rsidRPr="00687741">
        <w:rPr>
          <w:u w:color="000000"/>
        </w:rPr>
        <w:tab/>
        <w:t xml:space="preserve">‘Delivered by electronic means’ includes: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lastRenderedPageBreak/>
        <w:tab/>
      </w:r>
      <w:r w:rsidRPr="00687741">
        <w:rPr>
          <w:u w:color="000000"/>
        </w:rPr>
        <w:tab/>
        <w:t>(a)</w:t>
      </w:r>
      <w:r w:rsidRPr="00687741">
        <w:rPr>
          <w:u w:color="000000"/>
        </w:rPr>
        <w:tab/>
        <w:t xml:space="preserve">delivery to an electronic mail address at which a party has consented to receive notices or documents; or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(b)</w:t>
      </w:r>
      <w:r w:rsidRPr="00687741">
        <w:rPr>
          <w:u w:color="000000"/>
        </w:rPr>
        <w:tab/>
        <w:t xml:space="preserve">placement on an electronic network or site accessible by means of the Internet, mobile application, computer, mobile device, tablet, or another electronic device, together with separate written notice of the placement which must be provided by electronic mail to the address at which the party has consented to receive notice or by another delivery method that has been consented to by the party. </w:t>
      </w:r>
    </w:p>
    <w:p w:rsidR="00E0655A"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(2)</w:t>
      </w:r>
      <w:r w:rsidRPr="00687741">
        <w:rPr>
          <w:u w:color="000000"/>
        </w:rPr>
        <w:tab/>
        <w:t xml:space="preserve">‘Party’ means a recipient of a notice or document required as part of an insurance transaction including, but not limited to, an applicant, an insured, a policyholder, or an annuity contract holder. </w:t>
      </w:r>
    </w:p>
    <w:p w:rsidR="002116D8" w:rsidRPr="00687741" w:rsidRDefault="002116D8"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Section 38</w:t>
      </w:r>
      <w:r w:rsidRPr="00687741">
        <w:rPr>
          <w:u w:color="000000"/>
        </w:rPr>
        <w:noBreakHyphen/>
        <w:t>55</w:t>
      </w:r>
      <w:r w:rsidRPr="00687741">
        <w:rPr>
          <w:u w:color="000000"/>
        </w:rPr>
        <w:noBreakHyphen/>
        <w:t>720.</w:t>
      </w:r>
      <w:r w:rsidRPr="00687741">
        <w:rPr>
          <w:u w:color="000000"/>
        </w:rPr>
        <w:tab/>
        <w:t>(A)</w:t>
      </w:r>
      <w:r w:rsidRPr="00687741">
        <w:rPr>
          <w:u w:color="000000"/>
        </w:rPr>
        <w:tab/>
        <w:t xml:space="preserve">Subject to the provisions of subsection (C), notice to a party of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(B)</w:t>
      </w:r>
      <w:r w:rsidRPr="00687741">
        <w:rPr>
          <w:u w:color="000000"/>
        </w:rPr>
        <w:tab/>
        <w:t xml:space="preserve">Delivery of a notice or document pursuant to this section must be considered equivalent to the following delivery methods: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(1)</w:t>
      </w:r>
      <w:r w:rsidRPr="00687741">
        <w:rPr>
          <w:u w:color="000000"/>
        </w:rPr>
        <w:tab/>
        <w:t xml:space="preserve"> first class mail; and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(2)</w:t>
      </w:r>
      <w:r w:rsidRPr="00687741">
        <w:rPr>
          <w:u w:color="000000"/>
        </w:rPr>
        <w:tab/>
        <w:t xml:space="preserve"> first class mail, postage prepaid.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(C)(1)</w:t>
      </w:r>
      <w:r w:rsidRPr="00687741">
        <w:rPr>
          <w:u w:color="000000"/>
        </w:rPr>
        <w:tab/>
        <w:t xml:space="preserve">A notice or document may be delivered by electronic means by an insurer to a party if: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 xml:space="preserve">(a) </w:t>
      </w:r>
      <w:r w:rsidRPr="00687741">
        <w:rPr>
          <w:u w:color="000000"/>
        </w:rPr>
        <w:tab/>
        <w:t xml:space="preserve">the party has affirmatively consented to that method of delivery and has not withdrawn the consent;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(b)</w:t>
      </w:r>
      <w:r w:rsidRPr="00687741">
        <w:rPr>
          <w:u w:color="000000"/>
        </w:rPr>
        <w:tab/>
        <w:t xml:space="preserve">the party, before giving consent, is provided with a clear and conspicuous statement informing the party of: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 xml:space="preserve">(i) </w:t>
      </w:r>
      <w:r w:rsidRPr="00687741">
        <w:rPr>
          <w:u w:color="000000"/>
        </w:rPr>
        <w:tab/>
        <w:t xml:space="preserve">the right or option of the party to have the notice or document provided or made available in paper or another nonelectronic form at no additional cost;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(ii)</w:t>
      </w:r>
      <w:r w:rsidRPr="00687741">
        <w:rPr>
          <w:u w:color="000000"/>
        </w:rPr>
        <w:tab/>
        <w:t xml:space="preserve">the right of the party at any time to withdraw consent to have a notice or document delivered by electronic means;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(iii)</w:t>
      </w:r>
      <w:r w:rsidRPr="00687741">
        <w:rPr>
          <w:u w:color="000000"/>
        </w:rPr>
        <w:tab/>
        <w:t xml:space="preserve">the specific notice or document or categories of notices or documents that may be delivered by electronic means during the course of the relationship between the insurer and the party;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(iv)</w:t>
      </w:r>
      <w:r w:rsidRPr="00687741">
        <w:rPr>
          <w:u w:color="000000"/>
        </w:rPr>
        <w:tab/>
        <w:t xml:space="preserve">the means, after consent is given, by which a party may obtain a paper copy of a notice or document delivered by electronic means at no additional cost; and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(v)</w:t>
      </w:r>
      <w:r w:rsidRPr="00687741">
        <w:rPr>
          <w:u w:color="000000"/>
        </w:rPr>
        <w:tab/>
        <w:t xml:space="preserve">the procedure a party must follow to withdraw consent to have a notice or document delivered by electronic means </w:t>
      </w:r>
      <w:r w:rsidRPr="00687741">
        <w:rPr>
          <w:u w:color="000000"/>
        </w:rPr>
        <w:lastRenderedPageBreak/>
        <w:t xml:space="preserve">and to update information needed to contact the party electronically; and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(c)</w:t>
      </w:r>
      <w:r w:rsidRPr="00687741">
        <w:rPr>
          <w:u w:color="000000"/>
        </w:rPr>
        <w:tab/>
        <w:t xml:space="preserve">the transmission or delivery method used for the electronic notice includes conspicuous language concerning its subject or purpose;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(d)</w:t>
      </w:r>
      <w:r w:rsidRPr="00687741">
        <w:rPr>
          <w:u w:color="000000"/>
        </w:rPr>
        <w:tab/>
        <w:t xml:space="preserve">the party: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 xml:space="preserve">(i) </w:t>
      </w:r>
      <w:r w:rsidRPr="00687741">
        <w:rPr>
          <w:u w:color="000000"/>
        </w:rPr>
        <w:tab/>
        <w:t xml:space="preserve">before giving consent, is provided with a statement of the hardware and software requirements for access to and retention of a notice or document delivered by electronic means; and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(ii)</w:t>
      </w:r>
      <w:r w:rsidRPr="00687741">
        <w:rPr>
          <w:u w:color="000000"/>
        </w:rPr>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t>(e)</w:t>
      </w:r>
      <w:r w:rsidRPr="00687741">
        <w:rPr>
          <w:u w:color="000000"/>
        </w:rPr>
        <w:tab/>
        <w:t xml:space="preserve">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 insurer shall: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w:t>
      </w:r>
      <w:r w:rsidRPr="00687741">
        <w:rPr>
          <w:u w:color="000000"/>
        </w:rPr>
        <w:tab/>
      </w:r>
      <w:r w:rsidRPr="00687741">
        <w:rPr>
          <w:u w:color="000000"/>
        </w:rPr>
        <w:tab/>
        <w:t xml:space="preserve">provide the party with a statement of the revised hardware and software requirements for access to and retention of a notice or document delivered by electronic means; and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r>
      <w:r w:rsidRPr="00687741">
        <w:rPr>
          <w:u w:color="000000"/>
        </w:rPr>
        <w:tab/>
      </w:r>
      <w:r w:rsidRPr="00687741">
        <w:rPr>
          <w:u w:color="000000"/>
        </w:rPr>
        <w:tab/>
        <w:t>(ii)</w:t>
      </w:r>
      <w:r w:rsidRPr="00687741">
        <w:rPr>
          <w:u w:color="000000"/>
        </w:rPr>
        <w:tab/>
        <w:t xml:space="preserve">comply with the requirements of subsection (A).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(2)</w:t>
      </w:r>
      <w:r w:rsidRPr="00687741">
        <w:rPr>
          <w:u w:color="000000"/>
        </w:rPr>
        <w:tab/>
        <w:t xml:space="preserve">No insurer may cancel, refuse to issue, or refuse to renew a policy because the applicant or insured refuses to agree to receive mailings electronically pursuant to this subsection.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(D)</w:t>
      </w:r>
      <w:r w:rsidRPr="00687741">
        <w:rPr>
          <w:u w:color="000000"/>
        </w:rPr>
        <w:tab/>
        <w:t xml:space="preserve">This section does not affect requirements related to content or timing of any notice or document required under applicable law.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(E)</w:t>
      </w:r>
      <w:r w:rsidRPr="00687741">
        <w:rPr>
          <w:u w:color="000000"/>
        </w:rPr>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(F)</w:t>
      </w:r>
      <w:r w:rsidRPr="00687741">
        <w:rPr>
          <w:u w:color="000000"/>
        </w:rPr>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(C)(1)(d)(ii).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(G)</w:t>
      </w:r>
      <w:r w:rsidRPr="00687741">
        <w:rPr>
          <w:u w:color="000000"/>
        </w:rPr>
        <w:tab/>
        <w:t xml:space="preserve">A withdrawal of consent by a party: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lastRenderedPageBreak/>
        <w:tab/>
      </w:r>
      <w:r w:rsidRPr="00687741">
        <w:rPr>
          <w:u w:color="000000"/>
        </w:rPr>
        <w:tab/>
        <w:t>(1)</w:t>
      </w:r>
      <w:r w:rsidRPr="00687741">
        <w:rPr>
          <w:u w:color="000000"/>
        </w:rPr>
        <w:tab/>
        <w:t xml:space="preserve">does not affect the legal effectiveness, validity, or enforceability of a notice or document delivered by electronic means to the party before the withdrawal of consent is effective; and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(2)</w:t>
      </w:r>
      <w:r w:rsidRPr="00687741">
        <w:rPr>
          <w:u w:color="000000"/>
        </w:rPr>
        <w:tab/>
        <w:t xml:space="preserve">is effective four business days after receipt of the withdrawal by the insurer.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(H)</w:t>
      </w:r>
      <w:r w:rsidRPr="00687741">
        <w:rPr>
          <w:u w:color="000000"/>
        </w:rPr>
        <w:tab/>
        <w:t xml:space="preserve">Failure by an insurer to comply with subsection (C)(1)(e) may be treated, at the election of the party, as a withdrawal of consent for purposes of this section.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(I)</w:t>
      </w:r>
      <w:r w:rsidRPr="00687741">
        <w:rPr>
          <w:u w:color="000000"/>
        </w:rPr>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(J)</w:t>
      </w:r>
      <w:r w:rsidRPr="00687741">
        <w:rPr>
          <w:u w:color="000000"/>
        </w:rPr>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(1)</w:t>
      </w:r>
      <w:r w:rsidRPr="00687741">
        <w:rPr>
          <w:u w:color="000000"/>
        </w:rPr>
        <w:tab/>
        <w:t xml:space="preserve">the notices or documents that may be delivered by electronic means under this section that were not previously delivered electronically; and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r>
      <w:r w:rsidRPr="00687741">
        <w:rPr>
          <w:u w:color="000000"/>
        </w:rPr>
        <w:tab/>
        <w:t>(2)</w:t>
      </w:r>
      <w:r w:rsidRPr="00687741">
        <w:rPr>
          <w:u w:color="000000"/>
        </w:rPr>
        <w:tab/>
        <w:t xml:space="preserve">the party’s right to withdraw at any time consent to have notices or documents delivered by electronic means.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(K)</w:t>
      </w:r>
      <w:r w:rsidRPr="00687741">
        <w:rPr>
          <w:u w:color="000000"/>
        </w:rPr>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(L)</w:t>
      </w:r>
      <w:r w:rsidRPr="00687741">
        <w:rPr>
          <w:u w:color="000000"/>
        </w:rPr>
        <w:tab/>
        <w:t>This section may not be construed to modify, limit, or supersede the provisions of the federal Electronic Signatures in Global and National Commerce Act, Public Law 106</w:t>
      </w:r>
      <w:r w:rsidRPr="00687741">
        <w:rPr>
          <w:u w:color="000000"/>
        </w:rPr>
        <w:noBreakHyphen/>
        <w:t xml:space="preserve">229, as amended. It is intended to provide an insurer additional options for the delivery of electronic notices and documents. An insurer choosing to use procedures outlined in ESIGN, UETA, or other applicable law or regulation governing such notice or documents must be considered to be in compliance with this section. </w:t>
      </w:r>
    </w:p>
    <w:p w:rsidR="00E0655A" w:rsidRPr="00687741"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7741">
        <w:rPr>
          <w:u w:color="000000"/>
        </w:rPr>
        <w:tab/>
        <w:t>(M)</w:t>
      </w:r>
      <w:r w:rsidRPr="00687741">
        <w:rPr>
          <w:u w:color="000000"/>
        </w:rPr>
        <w:tab/>
        <w:t xml:space="preserve">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w:t>
      </w:r>
      <w:r w:rsidRPr="00687741">
        <w:rPr>
          <w:u w:color="000000"/>
        </w:rPr>
        <w:lastRenderedPageBreak/>
        <w:t xml:space="preserve">the Health Insurance Portability and Accountability Act, 45 C.F.R. 164.512(b) or the Gramm Leach Bliley Act, 16 C.F.R. 314.1, must be considered to be in compliance with this section. </w:t>
      </w:r>
    </w:p>
    <w:p w:rsidR="00E0655A" w:rsidRDefault="00E0655A" w:rsidP="00E0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r w:rsidRPr="00687741">
        <w:rPr>
          <w:u w:color="000000"/>
        </w:rPr>
        <w:tab/>
        <w:t>(N)</w:t>
      </w:r>
      <w:r w:rsidRPr="00687741">
        <w:rPr>
          <w:u w:color="000000"/>
        </w:rPr>
        <w:tab/>
        <w:t>The director or his designee may promulgate by bulletin, regulation or order the requirements necessary to implement the provisions of this section.”</w:t>
      </w:r>
    </w:p>
    <w:p w:rsidR="00E0655A" w:rsidRDefault="00E0655A" w:rsidP="00BE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5931BB" w:rsidRDefault="00E0655A" w:rsidP="00BE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BE35AE">
        <w:t>.</w:t>
      </w:r>
      <w:r w:rsidR="00BE35AE">
        <w:tab/>
        <w:t>This act takes effect upon approval by the Governor.</w:t>
      </w:r>
    </w:p>
    <w:p w:rsidR="009C2D5C" w:rsidRDefault="00AB0F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713B" w:rsidRDefault="0010713B" w:rsidP="0010713B">
      <w:pPr>
        <w:suppressAutoHyphens/>
      </w:pPr>
    </w:p>
    <w:sectPr w:rsidR="0010713B" w:rsidSect="00A25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1BB" w:rsidRDefault="005931BB" w:rsidP="009F0C77">
      <w:r>
        <w:separator/>
      </w:r>
    </w:p>
  </w:endnote>
  <w:endnote w:type="continuationSeparator" w:id="0">
    <w:p w:rsidR="005931BB" w:rsidRDefault="00593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C83519-33BD-4692-BF04-C99A28ECD55F}"/>
    <w:embedBold r:id="rId2" w:fontKey="{22757C85-074E-4B71-A070-53B5CFB4A7FB}"/>
  </w:font>
  <w:font w:name="Calibri">
    <w:panose1 w:val="020F0502020204030204"/>
    <w:charset w:val="00"/>
    <w:family w:val="swiss"/>
    <w:pitch w:val="variable"/>
    <w:sig w:usb0="E00002FF" w:usb1="4000ACFF" w:usb2="00000001" w:usb3="00000000" w:csb0="0000019F" w:csb1="00000000"/>
    <w:embedRegular r:id="rId3" w:fontKey="{3384C5C7-9FC6-4328-8601-99675252D217}"/>
  </w:font>
  <w:font w:name="Segoe UI">
    <w:panose1 w:val="020B0502040204020203"/>
    <w:charset w:val="00"/>
    <w:family w:val="swiss"/>
    <w:pitch w:val="variable"/>
    <w:sig w:usb0="E10022FF" w:usb1="C000E47F" w:usb2="00000029" w:usb3="00000000" w:csb0="000001DF" w:csb1="00000000"/>
    <w:embedRegular r:id="rId4" w:fontKey="{F41460BD-DE5D-4056-9EFF-E9A5CC1F7E9A}"/>
  </w:font>
  <w:font w:name="Cambria">
    <w:panose1 w:val="02040503050406030204"/>
    <w:charset w:val="00"/>
    <w:family w:val="roman"/>
    <w:pitch w:val="variable"/>
    <w:sig w:usb0="E00002FF" w:usb1="400004FF" w:usb2="00000000" w:usb3="00000000" w:csb0="0000019F" w:csb1="00000000"/>
    <w:embedRegular r:id="rId5" w:fontKey="{C613486B-E8BB-44C3-BF20-19AA6B743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D5C" w:rsidRPr="006747A7" w:rsidRDefault="006747A7" w:rsidP="006747A7">
    <w:pPr>
      <w:pStyle w:val="Footer"/>
      <w:tabs>
        <w:tab w:val="clear" w:pos="4680"/>
        <w:tab w:val="clear" w:pos="9360"/>
        <w:tab w:val="center" w:pos="2995"/>
      </w:tabs>
      <w:spacing w:before="120"/>
    </w:pPr>
    <w:r>
      <w:t>[9</w:t>
    </w:r>
    <w:r w:rsidR="00A25001">
      <w:t>-</w:t>
    </w:r>
    <w:r w:rsidR="00A25001">
      <w:fldChar w:fldCharType="begin"/>
    </w:r>
    <w:r w:rsidR="00A25001">
      <w:instrText xml:space="preserve"> PAGE  \* MERGEFORMAT </w:instrText>
    </w:r>
    <w:r w:rsidR="00A25001">
      <w:fldChar w:fldCharType="separate"/>
    </w:r>
    <w:r w:rsidR="00EC4BDF">
      <w:rPr>
        <w:noProof/>
      </w:rPr>
      <w:t>1</w:t>
    </w:r>
    <w:r w:rsidR="00A25001">
      <w:fldChar w:fldCharType="end"/>
    </w:r>
    <w:r w:rsidR="00A250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01" w:rsidRPr="006747A7" w:rsidRDefault="00A25001" w:rsidP="006747A7">
    <w:pPr>
      <w:pStyle w:val="Footer"/>
      <w:tabs>
        <w:tab w:val="clear" w:pos="4680"/>
        <w:tab w:val="clear" w:pos="9360"/>
        <w:tab w:val="center" w:pos="2995"/>
      </w:tabs>
      <w:spacing w:before="120"/>
    </w:pPr>
    <w:r>
      <w:t>[9]</w:t>
    </w:r>
    <w:r>
      <w:tab/>
    </w:r>
    <w:r>
      <w:fldChar w:fldCharType="begin"/>
    </w:r>
    <w:r>
      <w:instrText xml:space="preserve"> PAGE  \* MERGEFORMAT </w:instrText>
    </w:r>
    <w:r>
      <w:fldChar w:fldCharType="separate"/>
    </w:r>
    <w:r w:rsidR="001071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1BB" w:rsidRDefault="005931BB" w:rsidP="009F0C77">
      <w:r>
        <w:separator/>
      </w:r>
    </w:p>
  </w:footnote>
  <w:footnote w:type="continuationSeparator" w:id="0">
    <w:p w:rsidR="005931BB" w:rsidRDefault="00593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9CZ17"/>
    <w:docVar w:name="CoverBillType" w:val="b"/>
    <w:docVar w:name="DocPath" w:val="L:\Council\bills\NBD\11049CZ17.DOCX"/>
    <w:docVar w:name="dvBillNumber" w:val="9"/>
    <w:docVar w:name="dvBillNumberPrefix" w:val="S. "/>
    <w:docVar w:name="dvOriginalBody" w:val="Senate"/>
    <w:docVar w:name="dvSteno" w:val="NBD"/>
    <w:docVar w:name="NameofBody" w:val="s"/>
    <w:docVar w:name="vGroup2" w:val="Council"/>
  </w:docVars>
  <w:rsids>
    <w:rsidRoot w:val="005931BB"/>
    <w:rsid w:val="000263D9"/>
    <w:rsid w:val="00026C9A"/>
    <w:rsid w:val="000965A1"/>
    <w:rsid w:val="000C487D"/>
    <w:rsid w:val="000E1785"/>
    <w:rsid w:val="000F39F2"/>
    <w:rsid w:val="001023A4"/>
    <w:rsid w:val="0010713B"/>
    <w:rsid w:val="0010776B"/>
    <w:rsid w:val="00125E98"/>
    <w:rsid w:val="00133E66"/>
    <w:rsid w:val="00134ACF"/>
    <w:rsid w:val="00144E15"/>
    <w:rsid w:val="001A4A62"/>
    <w:rsid w:val="001A681E"/>
    <w:rsid w:val="001D08F2"/>
    <w:rsid w:val="002037CA"/>
    <w:rsid w:val="002047A2"/>
    <w:rsid w:val="002116D8"/>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3405"/>
    <w:rsid w:val="00400EAA"/>
    <w:rsid w:val="0041760A"/>
    <w:rsid w:val="004203D7"/>
    <w:rsid w:val="004809EE"/>
    <w:rsid w:val="004B2A8B"/>
    <w:rsid w:val="00511EE9"/>
    <w:rsid w:val="0051730B"/>
    <w:rsid w:val="00521E00"/>
    <w:rsid w:val="00577C6C"/>
    <w:rsid w:val="0058501B"/>
    <w:rsid w:val="005931BB"/>
    <w:rsid w:val="005C5AC4"/>
    <w:rsid w:val="0061228A"/>
    <w:rsid w:val="006215AA"/>
    <w:rsid w:val="006340D9"/>
    <w:rsid w:val="00643B8E"/>
    <w:rsid w:val="00653ECC"/>
    <w:rsid w:val="00665EBC"/>
    <w:rsid w:val="006747A7"/>
    <w:rsid w:val="00680479"/>
    <w:rsid w:val="0069470D"/>
    <w:rsid w:val="006A476C"/>
    <w:rsid w:val="006C6A93"/>
    <w:rsid w:val="006E02F9"/>
    <w:rsid w:val="006F3F76"/>
    <w:rsid w:val="00753C04"/>
    <w:rsid w:val="00756946"/>
    <w:rsid w:val="00757F80"/>
    <w:rsid w:val="00765A4E"/>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2D5C"/>
    <w:rsid w:val="009F0C77"/>
    <w:rsid w:val="009F4DD1"/>
    <w:rsid w:val="00A25001"/>
    <w:rsid w:val="00A64E80"/>
    <w:rsid w:val="00A741D9"/>
    <w:rsid w:val="00A85589"/>
    <w:rsid w:val="00A9741D"/>
    <w:rsid w:val="00AB0576"/>
    <w:rsid w:val="00AB0F01"/>
    <w:rsid w:val="00AD4B17"/>
    <w:rsid w:val="00B26FA6"/>
    <w:rsid w:val="00B5475C"/>
    <w:rsid w:val="00B741CB"/>
    <w:rsid w:val="00B87AF8"/>
    <w:rsid w:val="00B934F3"/>
    <w:rsid w:val="00BB6347"/>
    <w:rsid w:val="00BD2134"/>
    <w:rsid w:val="00BE35AE"/>
    <w:rsid w:val="00C038D8"/>
    <w:rsid w:val="00C045DD"/>
    <w:rsid w:val="00C147AA"/>
    <w:rsid w:val="00C3136F"/>
    <w:rsid w:val="00C3483A"/>
    <w:rsid w:val="00C74E9D"/>
    <w:rsid w:val="00C82FD3"/>
    <w:rsid w:val="00C966C3"/>
    <w:rsid w:val="00CC6B7B"/>
    <w:rsid w:val="00CD3619"/>
    <w:rsid w:val="00CF07C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55A"/>
    <w:rsid w:val="00E92521"/>
    <w:rsid w:val="00EB00A2"/>
    <w:rsid w:val="00EB1BF3"/>
    <w:rsid w:val="00EC4BD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118D3-801D-4373-9029-991EF3126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6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38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B3550-B645-4E78-AEB9-CFB0FB1B1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924CF633.dotm</Template>
  <TotalTime>0</TotalTime>
  <Pages>6</Pages>
  <Words>1445</Words>
  <Characters>7415</Characters>
  <Application>Microsoft Office Word</Application>
  <DocSecurity>0</DocSecurity>
  <Lines>190</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 Text of Previous Version (May 4, 2017) - South Carolina Legislature Online</dc:title>
  <dc:subject/>
  <dc:creator>%USERNAME%</dc:creator>
  <cp:keywords/>
  <dc:description/>
  <cp:lastModifiedBy>Lauren Hicks</cp:lastModifiedBy>
  <cp:revision>2</cp:revision>
  <cp:lastPrinted>2017-05-02T22:30:00Z</cp:lastPrinted>
  <dcterms:created xsi:type="dcterms:W3CDTF">2017-05-04T22:03:00Z</dcterms:created>
  <dcterms:modified xsi:type="dcterms:W3CDTF">2017-05-04T22:03:00Z</dcterms:modified>
</cp:coreProperties>
</file>