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A1" w:rsidRDefault="008508A1" w:rsidP="008508A1">
      <w:pPr>
        <w:widowControl w:val="0"/>
        <w:jc w:val="center"/>
      </w:pPr>
      <w:r w:rsidRPr="008508A1">
        <w:rPr>
          <w:b/>
        </w:rPr>
        <w:t>South Carolina General Assembly</w:t>
      </w:r>
    </w:p>
    <w:p w:rsidR="008508A1" w:rsidRDefault="008508A1" w:rsidP="008508A1">
      <w:pPr>
        <w:widowControl w:val="0"/>
        <w:jc w:val="center"/>
      </w:pPr>
      <w:r>
        <w:t>123rd Session, 2019-2020</w:t>
      </w:r>
    </w:p>
    <w:p w:rsidR="008508A1" w:rsidRDefault="008508A1" w:rsidP="008508A1">
      <w:pPr>
        <w:widowControl w:val="0"/>
        <w:jc w:val="left"/>
      </w:pPr>
    </w:p>
    <w:p w:rsidR="008508A1" w:rsidRDefault="008508A1" w:rsidP="008508A1">
      <w:pPr>
        <w:widowControl w:val="0"/>
        <w:jc w:val="left"/>
        <w:rPr>
          <w:b/>
        </w:rPr>
      </w:pPr>
      <w:r w:rsidRPr="008508A1">
        <w:rPr>
          <w:b/>
        </w:rPr>
        <w:t>S.</w:t>
      </w:r>
      <w:r>
        <w:rPr>
          <w:b/>
        </w:rPr>
        <w:t xml:space="preserve"> </w:t>
      </w:r>
      <w:r w:rsidRPr="008508A1">
        <w:rPr>
          <w:b/>
        </w:rPr>
        <w:t>1180</w:t>
      </w:r>
    </w:p>
    <w:p w:rsidR="008508A1" w:rsidRDefault="008508A1" w:rsidP="008508A1">
      <w:pPr>
        <w:widowControl w:val="0"/>
        <w:jc w:val="left"/>
        <w:rPr>
          <w:b/>
        </w:rPr>
      </w:pPr>
    </w:p>
    <w:p w:rsidR="008508A1" w:rsidRDefault="008508A1" w:rsidP="008508A1">
      <w:pPr>
        <w:widowControl w:val="0"/>
        <w:jc w:val="left"/>
      </w:pPr>
      <w:r w:rsidRPr="008508A1">
        <w:rPr>
          <w:b/>
        </w:rPr>
        <w:t>STATUS INFORMATION</w:t>
      </w:r>
    </w:p>
    <w:p w:rsidR="008508A1" w:rsidRDefault="008508A1" w:rsidP="008508A1">
      <w:pPr>
        <w:widowControl w:val="0"/>
        <w:jc w:val="left"/>
      </w:pPr>
    </w:p>
    <w:p w:rsidR="008508A1" w:rsidRDefault="008508A1" w:rsidP="008508A1">
      <w:pPr>
        <w:widowControl w:val="0"/>
        <w:jc w:val="left"/>
      </w:pPr>
      <w:r>
        <w:t>Joint Resolution</w:t>
      </w:r>
    </w:p>
    <w:p w:rsidR="008508A1" w:rsidRDefault="008508A1" w:rsidP="008508A1">
      <w:pPr>
        <w:widowControl w:val="0"/>
        <w:jc w:val="left"/>
      </w:pPr>
      <w:r>
        <w:t>Sponsors: Banking and Insurance Committee</w:t>
      </w:r>
    </w:p>
    <w:p w:rsidR="008508A1" w:rsidRDefault="008508A1" w:rsidP="008508A1">
      <w:pPr>
        <w:widowControl w:val="0"/>
        <w:jc w:val="left"/>
      </w:pPr>
      <w:r>
        <w:t>Document Path: l:\council\bills\dbs\31563cz20.docx</w:t>
      </w:r>
    </w:p>
    <w:p w:rsidR="008508A1" w:rsidRDefault="008508A1" w:rsidP="008508A1">
      <w:pPr>
        <w:widowControl w:val="0"/>
        <w:jc w:val="left"/>
      </w:pPr>
    </w:p>
    <w:p w:rsidR="008508A1" w:rsidRDefault="008508A1" w:rsidP="008508A1">
      <w:pPr>
        <w:widowControl w:val="0"/>
        <w:jc w:val="left"/>
      </w:pPr>
      <w:r>
        <w:t>Introduced in the Senate on March 18, 2020</w:t>
      </w:r>
    </w:p>
    <w:p w:rsidR="008508A1" w:rsidRDefault="008508A1" w:rsidP="008508A1">
      <w:pPr>
        <w:widowControl w:val="0"/>
        <w:jc w:val="left"/>
      </w:pPr>
      <w:r>
        <w:t>Currently residing in the Senate</w:t>
      </w:r>
    </w:p>
    <w:p w:rsidR="008508A1" w:rsidRDefault="008508A1" w:rsidP="008508A1">
      <w:pPr>
        <w:widowControl w:val="0"/>
        <w:jc w:val="left"/>
      </w:pPr>
    </w:p>
    <w:p w:rsidR="008508A1" w:rsidRDefault="00C726EC" w:rsidP="008508A1">
      <w:pPr>
        <w:widowControl w:val="0"/>
        <w:jc w:val="left"/>
      </w:pPr>
      <w:r>
        <w:t>Summary: Check Cashing (D. No. 4934)</w:t>
      </w:r>
    </w:p>
    <w:p w:rsidR="008508A1" w:rsidRDefault="008508A1" w:rsidP="008508A1">
      <w:pPr>
        <w:widowControl w:val="0"/>
        <w:jc w:val="left"/>
      </w:pPr>
    </w:p>
    <w:p w:rsidR="008508A1" w:rsidRDefault="008508A1" w:rsidP="008508A1">
      <w:pPr>
        <w:widowControl w:val="0"/>
        <w:jc w:val="left"/>
      </w:pPr>
    </w:p>
    <w:p w:rsidR="008508A1" w:rsidRDefault="008508A1" w:rsidP="00850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8A1">
        <w:rPr>
          <w:b/>
        </w:rPr>
        <w:t>HISTORY OF LEGISLATIVE ACTIONS</w:t>
      </w:r>
    </w:p>
    <w:p w:rsidR="008508A1" w:rsidRDefault="008508A1" w:rsidP="00850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08A1" w:rsidRPr="008508A1" w:rsidRDefault="008508A1" w:rsidP="00850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8A1">
        <w:rPr>
          <w:u w:val="single"/>
        </w:rPr>
        <w:tab/>
        <w:t>Date</w:t>
      </w:r>
      <w:r w:rsidRPr="008508A1">
        <w:rPr>
          <w:u w:val="single"/>
        </w:rPr>
        <w:tab/>
        <w:t>Body</w:t>
      </w:r>
      <w:r w:rsidRPr="008508A1">
        <w:rPr>
          <w:u w:val="single"/>
        </w:rPr>
        <w:tab/>
        <w:t>Action Description with journal page number</w:t>
      </w:r>
      <w:r w:rsidRPr="008508A1">
        <w:rPr>
          <w:u w:val="single"/>
        </w:rPr>
        <w:tab/>
      </w:r>
    </w:p>
    <w:p w:rsidR="00EB1F7C" w:rsidRDefault="00EB1F7C" w:rsidP="00EB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3/18/2020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4745DE">
          <w:rPr>
            <w:rStyle w:val="Hyperlink"/>
          </w:rPr>
          <w:t>Senate Journal</w:t>
        </w:r>
        <w:r w:rsidRPr="004745DE">
          <w:rPr>
            <w:rStyle w:val="Hyperlink"/>
          </w:rPr>
          <w:noBreakHyphen/>
          <w:t>page 2</w:t>
        </w:r>
      </w:hyperlink>
      <w:r>
        <w:t>)</w:t>
      </w:r>
    </w:p>
    <w:p w:rsidR="00EB1F7C" w:rsidRDefault="00EB1F7C" w:rsidP="00EB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08A1" w:rsidRDefault="008508A1" w:rsidP="0085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08A1">
          <w:rPr>
            <w:rStyle w:val="Hyperlink"/>
          </w:rPr>
          <w:t>legislative information</w:t>
        </w:r>
      </w:hyperlink>
      <w:r>
        <w:t xml:space="preserve"> at the website</w:t>
      </w:r>
    </w:p>
    <w:p w:rsidR="008508A1" w:rsidRDefault="008508A1" w:rsidP="0085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8A1" w:rsidRPr="008508A1" w:rsidRDefault="008508A1" w:rsidP="0085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8A1" w:rsidRDefault="008508A1" w:rsidP="008508A1">
      <w:r w:rsidRPr="008508A1">
        <w:rPr>
          <w:b/>
        </w:rPr>
        <w:t>VERSIONS OF THIS BILL</w:t>
      </w:r>
    </w:p>
    <w:p w:rsidR="008508A1" w:rsidRDefault="008508A1" w:rsidP="008508A1"/>
    <w:p w:rsidR="008508A1" w:rsidRDefault="00E32F1A" w:rsidP="008508A1">
      <w:hyperlink r:id="rId9" w:history="1">
        <w:r w:rsidR="008508A1">
          <w:rPr>
            <w:rStyle w:val="Hyperlink"/>
          </w:rPr>
          <w:t>3/18/2020</w:t>
        </w:r>
      </w:hyperlink>
    </w:p>
    <w:p w:rsidR="008508A1" w:rsidRDefault="00E32F1A" w:rsidP="008508A1">
      <w:hyperlink r:id="rId10" w:history="1">
        <w:r w:rsidR="00C010E6" w:rsidRPr="00C010E6">
          <w:rPr>
            <w:rStyle w:val="Hyperlink"/>
          </w:rPr>
          <w:t>3/18/2020-A</w:t>
        </w:r>
      </w:hyperlink>
    </w:p>
    <w:p w:rsidR="00C010E6" w:rsidRDefault="00C010E6" w:rsidP="008508A1"/>
    <w:p w:rsidR="008508A1" w:rsidRDefault="008508A1" w:rsidP="008508A1">
      <w:pPr>
        <w:sectPr w:rsidR="008508A1" w:rsidSect="008508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2020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Pr="001C441F" w:rsidRDefault="00C010E6" w:rsidP="001C441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1180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1C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4DB9">
        <w:t>Banking and Insurance Committee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3/18/20--S.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2020.</w:t>
      </w:r>
    </w:p>
    <w:p w:rsidR="00C010E6" w:rsidRPr="001C441F" w:rsidRDefault="00C010E6" w:rsidP="001C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010E6" w:rsidSect="001C441F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Pr="00325348" w:rsidRDefault="00C010E6" w:rsidP="003A2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C010E6" w:rsidRDefault="00C010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4934, PURSUANT TO THE PROVISIONS OF ARTICLE 1, CHAPTER 23, TITLE 1 OF THE 1976 CODE.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4934, and submitted to the General Assembly pursuant to the provisions of Article 1, Chapter 23, Title 1 of the 1976 Code, are approved.</w:t>
      </w: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E6" w:rsidRDefault="00C010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010E6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010E6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010E6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010E6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010E6" w:rsidRPr="007E42CF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South Carolina State Board of Financial Institutions </w:t>
      </w:r>
      <w:r w:rsidRPr="007E42CF">
        <w:noBreakHyphen/>
        <w:t xml:space="preserve"> Consumer Finance Division seeks to amend regulation 15</w:t>
      </w:r>
      <w:r w:rsidRPr="007E42CF">
        <w:noBreakHyphen/>
        <w:t>65 in order to clarify licensing requirements established by 1998 Act 433 pertaining to Check Cashing Services in South Carolina.</w:t>
      </w:r>
    </w:p>
    <w:p w:rsidR="00C010E6" w:rsidRPr="007E42CF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0E6" w:rsidRPr="007E42CF" w:rsidRDefault="00C010E6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Notice of Drafting was published in the </w:t>
      </w:r>
      <w:r w:rsidRPr="007E42CF">
        <w:rPr>
          <w:i/>
        </w:rPr>
        <w:t>State Register</w:t>
      </w:r>
      <w:r w:rsidRPr="007E42CF">
        <w:t xml:space="preserve"> on October 25, 2019.</w:t>
      </w:r>
    </w:p>
    <w:p w:rsidR="00C010E6" w:rsidRDefault="00C010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08A1" w:rsidRDefault="008508A1" w:rsidP="00C01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508A1" w:rsidSect="001C441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A62" w:rsidRDefault="00B94A62" w:rsidP="009F0C77">
      <w:r>
        <w:separator/>
      </w:r>
    </w:p>
  </w:endnote>
  <w:endnote w:type="continuationSeparator" w:id="0">
    <w:p w:rsidR="00B94A62" w:rsidRDefault="00B94A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41DFF4-C939-4E14-A141-383BF139A2B3}"/>
    <w:embedBold r:id="rId2" w:fontKey="{B8FC9F14-D56C-45F0-A5E8-F54F3FFAEFB0}"/>
    <w:embedItalic r:id="rId3" w:fontKey="{86FFC4F3-82E4-4BB5-9D8A-35EF5DD766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FEAC2A2-1122-483A-BB53-201D7E05CE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D0B522-781C-49D5-A80A-2E18B51BE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B61832-6FB5-4293-A58A-2BCEBCE42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0E6" w:rsidRPr="003A2237" w:rsidRDefault="00C010E6" w:rsidP="003A2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[1180-</w:t>
    </w:r>
    <w:r>
      <w:fldChar w:fldCharType="begin"/>
    </w:r>
    <w:r>
      <w:instrText xml:space="preserve"> PAGE  \* MERGEFORMAT </w:instrText>
    </w:r>
    <w:r>
      <w:fldChar w:fldCharType="separate"/>
    </w:r>
    <w:r w:rsidR="00C726E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41F" w:rsidRPr="003A2237" w:rsidRDefault="00C010E6" w:rsidP="003A2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A62" w:rsidRDefault="00B94A62" w:rsidP="009F0C77">
      <w:r>
        <w:separator/>
      </w:r>
    </w:p>
  </w:footnote>
  <w:footnote w:type="continuationSeparator" w:id="0">
    <w:p w:rsidR="00B94A62" w:rsidRDefault="00B94A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3CZ20"/>
    <w:docVar w:name="CoverBillType" w:val="a"/>
    <w:docVar w:name="DocPath" w:val="L:\Council\bills\DBS\31563CZ20.DOCX"/>
    <w:docVar w:name="dvBillNumber" w:val="118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4A6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223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7E09"/>
    <w:rsid w:val="006C6A93"/>
    <w:rsid w:val="006E02F9"/>
    <w:rsid w:val="006F3F76"/>
    <w:rsid w:val="00753C04"/>
    <w:rsid w:val="00756946"/>
    <w:rsid w:val="00757F80"/>
    <w:rsid w:val="00771EEC"/>
    <w:rsid w:val="00786819"/>
    <w:rsid w:val="00795B8D"/>
    <w:rsid w:val="007A325A"/>
    <w:rsid w:val="007C3099"/>
    <w:rsid w:val="007E72BE"/>
    <w:rsid w:val="007F1523"/>
    <w:rsid w:val="007F509E"/>
    <w:rsid w:val="007F5799"/>
    <w:rsid w:val="007F6947"/>
    <w:rsid w:val="00834A12"/>
    <w:rsid w:val="008508A1"/>
    <w:rsid w:val="00872729"/>
    <w:rsid w:val="008F4429"/>
    <w:rsid w:val="00932670"/>
    <w:rsid w:val="009352BB"/>
    <w:rsid w:val="0094480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4A62"/>
    <w:rsid w:val="00BB6347"/>
    <w:rsid w:val="00BD2134"/>
    <w:rsid w:val="00C010E6"/>
    <w:rsid w:val="00C038D8"/>
    <w:rsid w:val="00C045DD"/>
    <w:rsid w:val="00C3136F"/>
    <w:rsid w:val="00C3483A"/>
    <w:rsid w:val="00C726E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6FD1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1F7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B50CF-C5B8-4662-9337-43A8A9F8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08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0&amp;session=123&amp;summary=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200318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80_20200318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80_2020031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A1C02-710C-4E6C-A4D2-43705765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1180: Subject not yet available - South Carolina Legislature Online</dc:title>
  <dc:subject/>
  <dc:creator>Deirdre Brevard-Smith</dc:creator>
  <cp:keywords/>
  <dc:description/>
  <cp:lastModifiedBy>Derrick Williamson</cp:lastModifiedBy>
  <cp:revision>2</cp:revision>
  <cp:lastPrinted>2020-03-11T20:14:00Z</cp:lastPrinted>
  <dcterms:created xsi:type="dcterms:W3CDTF">2020-04-10T18:01:00Z</dcterms:created>
  <dcterms:modified xsi:type="dcterms:W3CDTF">2020-04-10T18:01:00Z</dcterms:modified>
</cp:coreProperties>
</file>