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3C8" w:rsidRDefault="006973C8" w:rsidP="006973C8">
      <w:pPr>
        <w:widowControl w:val="0"/>
        <w:jc w:val="center"/>
      </w:pPr>
      <w:r w:rsidRPr="006973C8">
        <w:rPr>
          <w:b/>
        </w:rPr>
        <w:t>South Carolina General Assembly</w:t>
      </w:r>
    </w:p>
    <w:p w:rsidR="006973C8" w:rsidRDefault="006973C8" w:rsidP="006973C8">
      <w:pPr>
        <w:widowControl w:val="0"/>
        <w:jc w:val="center"/>
      </w:pPr>
      <w:r>
        <w:t>123rd Session, 2019-2020</w:t>
      </w:r>
    </w:p>
    <w:p w:rsidR="006973C8" w:rsidRDefault="006973C8" w:rsidP="006973C8">
      <w:pPr>
        <w:widowControl w:val="0"/>
        <w:jc w:val="left"/>
      </w:pPr>
    </w:p>
    <w:p w:rsidR="006973C8" w:rsidRDefault="006973C8" w:rsidP="006973C8">
      <w:pPr>
        <w:widowControl w:val="0"/>
        <w:jc w:val="left"/>
        <w:rPr>
          <w:b/>
        </w:rPr>
      </w:pPr>
      <w:r w:rsidRPr="006973C8">
        <w:rPr>
          <w:b/>
        </w:rPr>
        <w:t>S.</w:t>
      </w:r>
      <w:r>
        <w:rPr>
          <w:b/>
        </w:rPr>
        <w:t xml:space="preserve"> </w:t>
      </w:r>
      <w:r w:rsidRPr="006973C8">
        <w:rPr>
          <w:b/>
        </w:rPr>
        <w:t>1208</w:t>
      </w:r>
    </w:p>
    <w:p w:rsidR="006973C8" w:rsidRDefault="006973C8" w:rsidP="006973C8">
      <w:pPr>
        <w:widowControl w:val="0"/>
        <w:jc w:val="left"/>
        <w:rPr>
          <w:b/>
        </w:rPr>
      </w:pPr>
    </w:p>
    <w:p w:rsidR="006973C8" w:rsidRDefault="006973C8" w:rsidP="006973C8">
      <w:pPr>
        <w:widowControl w:val="0"/>
        <w:jc w:val="left"/>
      </w:pPr>
      <w:r w:rsidRPr="006973C8">
        <w:rPr>
          <w:b/>
        </w:rPr>
        <w:t>STATUS INFORMATION</w:t>
      </w:r>
    </w:p>
    <w:p w:rsidR="006973C8" w:rsidRDefault="006973C8" w:rsidP="006973C8">
      <w:pPr>
        <w:widowControl w:val="0"/>
        <w:jc w:val="left"/>
      </w:pPr>
    </w:p>
    <w:p w:rsidR="006973C8" w:rsidRDefault="006973C8" w:rsidP="006973C8">
      <w:pPr>
        <w:widowControl w:val="0"/>
        <w:jc w:val="left"/>
      </w:pPr>
      <w:r>
        <w:t>Senate Resolution</w:t>
      </w:r>
    </w:p>
    <w:p w:rsidR="006973C8" w:rsidRDefault="006973C8" w:rsidP="006973C8">
      <w:pPr>
        <w:widowControl w:val="0"/>
        <w:jc w:val="left"/>
      </w:pPr>
      <w:r>
        <w:t>Sponsors: Senator Hembree</w:t>
      </w:r>
    </w:p>
    <w:p w:rsidR="006973C8" w:rsidRDefault="006973C8" w:rsidP="006973C8">
      <w:pPr>
        <w:widowControl w:val="0"/>
        <w:jc w:val="left"/>
      </w:pPr>
      <w:r>
        <w:t>Document Path: l:\council\bills\lk\9126sa20.docx</w:t>
      </w:r>
    </w:p>
    <w:p w:rsidR="006973C8" w:rsidRDefault="006973C8" w:rsidP="006973C8">
      <w:pPr>
        <w:widowControl w:val="0"/>
        <w:jc w:val="left"/>
      </w:pPr>
    </w:p>
    <w:p w:rsidR="006973C8" w:rsidRDefault="006973C8" w:rsidP="006973C8">
      <w:pPr>
        <w:widowControl w:val="0"/>
        <w:jc w:val="left"/>
      </w:pPr>
      <w:r>
        <w:t>Introduced in the Senate on May 12, 2020</w:t>
      </w:r>
    </w:p>
    <w:p w:rsidR="006973C8" w:rsidRDefault="006973C8" w:rsidP="006973C8">
      <w:pPr>
        <w:widowControl w:val="0"/>
        <w:jc w:val="left"/>
      </w:pPr>
      <w:r>
        <w:t>Adopted by the Senate on May 12, 2020</w:t>
      </w:r>
    </w:p>
    <w:p w:rsidR="006973C8" w:rsidRDefault="006973C8" w:rsidP="006973C8">
      <w:pPr>
        <w:widowControl w:val="0"/>
        <w:jc w:val="left"/>
      </w:pPr>
    </w:p>
    <w:p w:rsidR="006973C8" w:rsidRDefault="00B2228A" w:rsidP="006973C8">
      <w:pPr>
        <w:widowControl w:val="0"/>
        <w:jc w:val="left"/>
      </w:pPr>
      <w:r>
        <w:t>Summary: Charter Schools Week</w:t>
      </w:r>
    </w:p>
    <w:p w:rsidR="006973C8" w:rsidRDefault="006973C8" w:rsidP="006973C8">
      <w:pPr>
        <w:widowControl w:val="0"/>
        <w:jc w:val="left"/>
      </w:pPr>
    </w:p>
    <w:p w:rsidR="006973C8" w:rsidRDefault="006973C8" w:rsidP="006973C8">
      <w:pPr>
        <w:widowControl w:val="0"/>
        <w:jc w:val="left"/>
      </w:pPr>
    </w:p>
    <w:p w:rsidR="006973C8" w:rsidRDefault="006973C8" w:rsidP="006973C8">
      <w:pPr>
        <w:widowControl w:val="0"/>
        <w:tabs>
          <w:tab w:val="center" w:pos="590"/>
          <w:tab w:val="center" w:pos="1440"/>
          <w:tab w:val="left" w:pos="1872"/>
          <w:tab w:val="left" w:pos="9187"/>
        </w:tabs>
        <w:jc w:val="left"/>
      </w:pPr>
      <w:r w:rsidRPr="006973C8">
        <w:rPr>
          <w:b/>
        </w:rPr>
        <w:t>HISTORY OF LEGISLATIVE ACTIONS</w:t>
      </w:r>
    </w:p>
    <w:p w:rsidR="006973C8" w:rsidRDefault="006973C8" w:rsidP="006973C8">
      <w:pPr>
        <w:widowControl w:val="0"/>
        <w:tabs>
          <w:tab w:val="center" w:pos="590"/>
          <w:tab w:val="center" w:pos="1440"/>
          <w:tab w:val="left" w:pos="1872"/>
          <w:tab w:val="left" w:pos="9187"/>
        </w:tabs>
        <w:jc w:val="left"/>
      </w:pPr>
    </w:p>
    <w:p w:rsidR="006973C8" w:rsidRPr="006973C8" w:rsidRDefault="006973C8" w:rsidP="006973C8">
      <w:pPr>
        <w:widowControl w:val="0"/>
        <w:tabs>
          <w:tab w:val="center" w:pos="590"/>
          <w:tab w:val="center" w:pos="1440"/>
          <w:tab w:val="left" w:pos="1872"/>
          <w:tab w:val="left" w:pos="9187"/>
        </w:tabs>
        <w:jc w:val="left"/>
      </w:pPr>
      <w:r w:rsidRPr="006973C8">
        <w:rPr>
          <w:u w:val="single"/>
        </w:rPr>
        <w:tab/>
        <w:t>Date</w:t>
      </w:r>
      <w:r w:rsidRPr="006973C8">
        <w:rPr>
          <w:u w:val="single"/>
        </w:rPr>
        <w:tab/>
        <w:t>Body</w:t>
      </w:r>
      <w:r w:rsidRPr="006973C8">
        <w:rPr>
          <w:u w:val="single"/>
        </w:rPr>
        <w:tab/>
        <w:t>Action Description with journal page number</w:t>
      </w:r>
      <w:r w:rsidRPr="006973C8">
        <w:rPr>
          <w:u w:val="single"/>
        </w:rPr>
        <w:tab/>
      </w:r>
    </w:p>
    <w:p w:rsidR="0021319E" w:rsidRDefault="0021319E" w:rsidP="0021319E">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0009D2">
          <w:rPr>
            <w:rStyle w:val="Hyperlink"/>
          </w:rPr>
          <w:t>Senate Journal</w:t>
        </w:r>
        <w:r w:rsidRPr="000009D2">
          <w:rPr>
            <w:rStyle w:val="Hyperlink"/>
          </w:rPr>
          <w:noBreakHyphen/>
          <w:t>page 13</w:t>
        </w:r>
      </w:hyperlink>
      <w:r>
        <w:t>)</w:t>
      </w:r>
    </w:p>
    <w:p w:rsidR="0021319E" w:rsidRDefault="0021319E" w:rsidP="0021319E">
      <w:pPr>
        <w:widowControl w:val="0"/>
        <w:tabs>
          <w:tab w:val="right" w:pos="1008"/>
          <w:tab w:val="left" w:pos="1152"/>
          <w:tab w:val="left" w:pos="1872"/>
          <w:tab w:val="left" w:pos="9187"/>
        </w:tabs>
        <w:ind w:left="2088" w:hanging="2088"/>
      </w:pPr>
    </w:p>
    <w:p w:rsidR="006973C8" w:rsidRDefault="006973C8" w:rsidP="006973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973C8">
          <w:rPr>
            <w:rStyle w:val="Hyperlink"/>
          </w:rPr>
          <w:t>legislative information</w:t>
        </w:r>
      </w:hyperlink>
      <w:r>
        <w:t xml:space="preserve"> at the website</w:t>
      </w:r>
    </w:p>
    <w:p w:rsidR="006973C8" w:rsidRDefault="006973C8" w:rsidP="006973C8">
      <w:pPr>
        <w:widowControl w:val="0"/>
        <w:tabs>
          <w:tab w:val="right" w:pos="1008"/>
          <w:tab w:val="left" w:pos="1152"/>
          <w:tab w:val="left" w:pos="1872"/>
          <w:tab w:val="left" w:pos="9187"/>
        </w:tabs>
        <w:ind w:left="2088" w:hanging="2088"/>
        <w:jc w:val="left"/>
      </w:pPr>
    </w:p>
    <w:p w:rsidR="006973C8" w:rsidRPr="006973C8" w:rsidRDefault="006973C8" w:rsidP="006973C8">
      <w:pPr>
        <w:widowControl w:val="0"/>
        <w:tabs>
          <w:tab w:val="right" w:pos="1008"/>
          <w:tab w:val="left" w:pos="1152"/>
          <w:tab w:val="left" w:pos="1872"/>
          <w:tab w:val="left" w:pos="9187"/>
        </w:tabs>
        <w:ind w:left="2088" w:hanging="2088"/>
        <w:jc w:val="left"/>
      </w:pPr>
    </w:p>
    <w:p w:rsidR="006973C8" w:rsidRDefault="006973C8" w:rsidP="006973C8">
      <w:r w:rsidRPr="006973C8">
        <w:rPr>
          <w:b/>
        </w:rPr>
        <w:t>VERSIONS OF THIS BILL</w:t>
      </w:r>
    </w:p>
    <w:p w:rsidR="006973C8" w:rsidRDefault="006973C8" w:rsidP="006973C8"/>
    <w:p w:rsidR="006973C8" w:rsidRDefault="00466117" w:rsidP="006973C8">
      <w:hyperlink r:id="rId9" w:history="1">
        <w:r w:rsidR="006973C8">
          <w:rPr>
            <w:rStyle w:val="Hyperlink"/>
          </w:rPr>
          <w:t>5/12/2020</w:t>
        </w:r>
      </w:hyperlink>
    </w:p>
    <w:p w:rsidR="006973C8" w:rsidRDefault="006973C8" w:rsidP="006973C8"/>
    <w:p w:rsidR="006973C8" w:rsidRDefault="006973C8" w:rsidP="006973C8">
      <w:pPr>
        <w:sectPr w:rsidR="006973C8" w:rsidSect="006973C8">
          <w:pgSz w:w="12240" w:h="15840" w:code="1"/>
          <w:pgMar w:top="1080" w:right="1440" w:bottom="1080" w:left="1440" w:header="720" w:footer="720" w:gutter="0"/>
          <w:cols w:space="720"/>
          <w:noEndnote/>
          <w:docGrid w:linePitch="360"/>
        </w:sectPr>
      </w:pPr>
    </w:p>
    <w:p w:rsidR="00937555" w:rsidRDefault="009375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7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8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SUNDAY, MAY 10 THROUGH SATURDAY, MAY 16, 2020, AS </w:t>
      </w:r>
      <w:r w:rsidR="009179AA">
        <w:t>“</w:t>
      </w:r>
      <w:r>
        <w:t>CHARTER SCHOOL</w:t>
      </w:r>
      <w:r w:rsidR="009179AA">
        <w:t>S</w:t>
      </w:r>
      <w:r>
        <w:t xml:space="preserve"> WEEK</w:t>
      </w:r>
      <w:r w:rsidR="009179AA">
        <w:t>”</w:t>
      </w:r>
      <w:r>
        <w:t xml:space="preserve"> IN THE PALMETTO STATE AND TO ACKNOWLEDGE THE IMPORTANCE OF EDUCATING THE CHILDREN OF SOUTH CAROLINA IN INNOVATIVE CLASSROOMS AND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t>
      </w:r>
      <w:r w:rsidRPr="000F3F41">
        <w:t>2019</w:t>
      </w:r>
      <w:r w:rsidR="00B679AB">
        <w:noBreakHyphen/>
      </w:r>
      <w:r w:rsidRPr="000F3F41">
        <w:t xml:space="preserve">2020 </w:t>
      </w:r>
      <w:r w:rsidR="009179AA" w:rsidRPr="000F3F41">
        <w:t>Academic Year</w:t>
      </w:r>
      <w:r w:rsidRPr="000F3F41">
        <w:t xml:space="preserve">, </w:t>
      </w:r>
      <w:r w:rsidR="000F3F41">
        <w:t>eighty</w:t>
      </w:r>
      <w:r w:rsidRPr="000F3F41">
        <w:t xml:space="preserve"> charter</w:t>
      </w:r>
      <w:r>
        <w:t xml:space="preserve"> schools are serving students across South Carolina, thereby helping</w:t>
      </w:r>
      <w:r w:rsidR="009179AA">
        <w:t xml:space="preserve"> to</w:t>
      </w:r>
      <w:r>
        <w:t xml:space="preserve"> create new jobs and opportunities for educators and other professionals in South Carolina. Charter schools, which are public schools, increase learning opportunities for all pupils and provide parents and students with expanded choices within the public school system; and</w:t>
      </w:r>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C2"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forty</w:t>
      </w:r>
      <w:r w:rsidR="00B679AB">
        <w:noBreakHyphen/>
      </w:r>
      <w:r>
        <w:t>f</w:t>
      </w:r>
      <w:r w:rsidR="000D47A5">
        <w:t>ive</w:t>
      </w:r>
      <w:r>
        <w:t xml:space="preserve"> states and the District of Columbia have charter schools. In South Carolina, our </w:t>
      </w:r>
      <w:r w:rsidR="000F3F41" w:rsidRPr="000F3F41">
        <w:t>eighty</w:t>
      </w:r>
      <w:r w:rsidRPr="000F3F41">
        <w:t xml:space="preserve"> charter schools</w:t>
      </w:r>
      <w:r>
        <w:t xml:space="preserve"> serve </w:t>
      </w:r>
      <w:r w:rsidR="000F3F41">
        <w:t>nearly</w:t>
      </w:r>
      <w:r>
        <w:t xml:space="preserve"> </w:t>
      </w:r>
      <w:r w:rsidR="000F3F41" w:rsidRPr="000F3F41">
        <w:t>forty</w:t>
      </w:r>
      <w:r w:rsidRPr="000F3F41">
        <w:t xml:space="preserve"> thousand students</w:t>
      </w:r>
      <w:r>
        <w:t>;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State passed the South Carolina Charter School Act in 1996, and the first established charter schools opened their doors in 1998;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offer a variety of innovative</w:t>
      </w:r>
      <w:r w:rsidR="008F3207">
        <w:t xml:space="preserve"> learning environments, including college preparedness, alternative </w:t>
      </w:r>
      <w:r>
        <w:t>education campuses, career technical education, arts, and sciences;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play an integral role in South Carolina</w:t>
      </w:r>
      <w:r w:rsidR="00B679AB" w:rsidRPr="00B679AB">
        <w:t>’</w:t>
      </w:r>
      <w:r>
        <w:t xml:space="preserve">s public education system, the communities </w:t>
      </w:r>
      <w:r w:rsidR="0010103D">
        <w:t>in which they operate, the families they serve, and the pupils</w:t>
      </w:r>
      <w:r w:rsidR="00B679AB" w:rsidRPr="00B679AB">
        <w:t>’</w:t>
      </w:r>
      <w:r w:rsidR="0010103D">
        <w:t xml:space="preserve"> lives they impact; and</w:t>
      </w:r>
    </w:p>
    <w:p w:rsidR="0010103D" w:rsidRDefault="0010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D" w:rsidRDefault="0010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providing high</w:t>
      </w:r>
      <w:r w:rsidR="00B679AB">
        <w:noBreakHyphen/>
      </w:r>
      <w:r>
        <w:t>quality education to students, charter schools contribute to the statewide effort to improve education in 2020, and they encourage community and parental involvement in the education of our youth. Now, therefore,</w:t>
      </w:r>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0103D">
        <w:t>the members of the South Carolina Senate, by this resolution, declare S</w:t>
      </w:r>
      <w:r w:rsidR="009179AA">
        <w:t>unday, May 10</w:t>
      </w:r>
      <w:r w:rsidR="0010103D">
        <w:t xml:space="preserve"> through Saturday, May 16, 2020, as </w:t>
      </w:r>
      <w:r w:rsidR="009179AA">
        <w:t>“</w:t>
      </w:r>
      <w:r w:rsidR="0010103D">
        <w:t>Charter School</w:t>
      </w:r>
      <w:r w:rsidR="009179AA">
        <w:t>s</w:t>
      </w:r>
      <w:r w:rsidR="0010103D">
        <w:t xml:space="preserve"> Week</w:t>
      </w:r>
      <w:r w:rsidR="009179AA">
        <w:t>”</w:t>
      </w:r>
      <w:r w:rsidR="0010103D">
        <w:t xml:space="preserve"> in the Palmetto State and acknowledge the importance of educating the children of South Carolina in innovative classrooms and schools</w:t>
      </w:r>
      <w:r>
        <w:t>.</w:t>
      </w: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0103D">
        <w:t xml:space="preserve">Molly Spearman, state superintendent of education; </w:t>
      </w:r>
      <w:r w:rsidR="000F3F41">
        <w:t>John Payne, chairman of the South Carolina Public Charter S</w:t>
      </w:r>
      <w:r w:rsidR="008F3207">
        <w:t>chool District Board of Trustee</w:t>
      </w:r>
      <w:r w:rsidR="000F3F41">
        <w:t>s; and Carol Aust, executive director of the Public Charter School Alliance of South Carolina</w:t>
      </w:r>
      <w:r>
        <w:t>.</w:t>
      </w:r>
    </w:p>
    <w:p w:rsidR="00AE140A" w:rsidRDefault="00B679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3C8" w:rsidRDefault="006973C8" w:rsidP="006973C8">
      <w:pPr>
        <w:suppressAutoHyphens/>
      </w:pPr>
    </w:p>
    <w:sectPr w:rsidR="006973C8" w:rsidSect="006973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F41" w:rsidRDefault="000F3F41" w:rsidP="009F0C77">
      <w:r>
        <w:separator/>
      </w:r>
    </w:p>
  </w:endnote>
  <w:endnote w:type="continuationSeparator" w:id="0">
    <w:p w:rsidR="000F3F41" w:rsidRDefault="000F3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A18CEE-E83A-4AC0-8681-FAE846259F80}"/>
    <w:embedBold r:id="rId2" w:fontKey="{F1BFF3F8-9963-4846-8FD1-5A3B9A44C717}"/>
  </w:font>
  <w:font w:name="Calibri">
    <w:panose1 w:val="020F0502020204030204"/>
    <w:charset w:val="00"/>
    <w:family w:val="swiss"/>
    <w:pitch w:val="variable"/>
    <w:sig w:usb0="E0002EFF" w:usb1="C000247B" w:usb2="00000009" w:usb3="00000000" w:csb0="000001FF" w:csb1="00000000"/>
    <w:embedRegular r:id="rId3" w:fontKey="{528DDF3F-7FE1-4ADC-8915-915C983566F3}"/>
  </w:font>
  <w:font w:name="Segoe UI">
    <w:panose1 w:val="020B0502040204020203"/>
    <w:charset w:val="00"/>
    <w:family w:val="swiss"/>
    <w:pitch w:val="variable"/>
    <w:sig w:usb0="E4002EFF" w:usb1="C000E47F" w:usb2="00000009" w:usb3="00000000" w:csb0="000001FF" w:csb1="00000000"/>
    <w:embedRegular r:id="rId4" w:fontKey="{BE7E7D29-B063-4839-8E57-5E4133FFFAED}"/>
  </w:font>
  <w:font w:name="Cambria">
    <w:panose1 w:val="02040503050406030204"/>
    <w:charset w:val="00"/>
    <w:family w:val="roman"/>
    <w:pitch w:val="variable"/>
    <w:sig w:usb0="E00006FF" w:usb1="420024FF" w:usb2="02000000" w:usb3="00000000" w:csb0="0000019F" w:csb1="00000000"/>
    <w:embedRegular r:id="rId5" w:fontKey="{C8E66F87-C445-4E2B-BC4D-AFFF493020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3C8" w:rsidRPr="00937555" w:rsidRDefault="006973C8" w:rsidP="00937555">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sidR="002131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F41" w:rsidRDefault="000F3F41" w:rsidP="009F0C77">
      <w:r>
        <w:separator/>
      </w:r>
    </w:p>
  </w:footnote>
  <w:footnote w:type="continuationSeparator" w:id="0">
    <w:p w:rsidR="000F3F41" w:rsidRDefault="000F3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6SA20"/>
    <w:docVar w:name="CoverBillType" w:val="r"/>
    <w:docVar w:name="DocPath" w:val="L:\Council\bills\LK\9126SA20.DOCX"/>
    <w:docVar w:name="dvBillNumber" w:val="1208"/>
    <w:docVar w:name="dvBillNumberPrefix" w:val="S. "/>
    <w:docVar w:name="dvOriginalBody" w:val="Senate"/>
    <w:docVar w:name="dvSteno" w:val="LK"/>
    <w:docVar w:name="NameofBody" w:val="s"/>
    <w:docVar w:name="vGroup2" w:val="Council"/>
  </w:docVars>
  <w:rsids>
    <w:rsidRoot w:val="007867B6"/>
    <w:rsid w:val="000263D9"/>
    <w:rsid w:val="00026C9A"/>
    <w:rsid w:val="000965A1"/>
    <w:rsid w:val="000C487D"/>
    <w:rsid w:val="000D47A5"/>
    <w:rsid w:val="000E1785"/>
    <w:rsid w:val="000F39F2"/>
    <w:rsid w:val="000F3F41"/>
    <w:rsid w:val="0010103D"/>
    <w:rsid w:val="001023A4"/>
    <w:rsid w:val="0010776B"/>
    <w:rsid w:val="00133E66"/>
    <w:rsid w:val="00134ACF"/>
    <w:rsid w:val="00144E15"/>
    <w:rsid w:val="00162BFB"/>
    <w:rsid w:val="001A4A62"/>
    <w:rsid w:val="001A681E"/>
    <w:rsid w:val="001D08F2"/>
    <w:rsid w:val="001F6DAC"/>
    <w:rsid w:val="002037CA"/>
    <w:rsid w:val="002047A2"/>
    <w:rsid w:val="0021319E"/>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3C8"/>
    <w:rsid w:val="006A476C"/>
    <w:rsid w:val="006C4BD7"/>
    <w:rsid w:val="006C6A93"/>
    <w:rsid w:val="006E02F9"/>
    <w:rsid w:val="006E78C2"/>
    <w:rsid w:val="006F3F76"/>
    <w:rsid w:val="00753C04"/>
    <w:rsid w:val="00756946"/>
    <w:rsid w:val="00757F80"/>
    <w:rsid w:val="00771EEC"/>
    <w:rsid w:val="007867B6"/>
    <w:rsid w:val="00786819"/>
    <w:rsid w:val="007A325A"/>
    <w:rsid w:val="007C3099"/>
    <w:rsid w:val="007E72BE"/>
    <w:rsid w:val="007F1523"/>
    <w:rsid w:val="007F509E"/>
    <w:rsid w:val="007F5799"/>
    <w:rsid w:val="007F6947"/>
    <w:rsid w:val="00834A12"/>
    <w:rsid w:val="00872729"/>
    <w:rsid w:val="008F3207"/>
    <w:rsid w:val="008F4429"/>
    <w:rsid w:val="009179AA"/>
    <w:rsid w:val="00932670"/>
    <w:rsid w:val="009352BB"/>
    <w:rsid w:val="00937555"/>
    <w:rsid w:val="00990668"/>
    <w:rsid w:val="009B397B"/>
    <w:rsid w:val="009F0C77"/>
    <w:rsid w:val="009F4DD1"/>
    <w:rsid w:val="00A64E80"/>
    <w:rsid w:val="00A741D9"/>
    <w:rsid w:val="00A85589"/>
    <w:rsid w:val="00A9741D"/>
    <w:rsid w:val="00AB0576"/>
    <w:rsid w:val="00AD4B17"/>
    <w:rsid w:val="00AE140A"/>
    <w:rsid w:val="00B2228A"/>
    <w:rsid w:val="00B26FA6"/>
    <w:rsid w:val="00B679AB"/>
    <w:rsid w:val="00B741CB"/>
    <w:rsid w:val="00B87AF8"/>
    <w:rsid w:val="00B934F3"/>
    <w:rsid w:val="00BA666B"/>
    <w:rsid w:val="00BB6347"/>
    <w:rsid w:val="00BD2134"/>
    <w:rsid w:val="00C038D8"/>
    <w:rsid w:val="00C045DD"/>
    <w:rsid w:val="00C3136F"/>
    <w:rsid w:val="00C3483A"/>
    <w:rsid w:val="00C74E9D"/>
    <w:rsid w:val="00C82FD3"/>
    <w:rsid w:val="00CC6B7B"/>
    <w:rsid w:val="00CD3619"/>
    <w:rsid w:val="00CF4447"/>
    <w:rsid w:val="00D05BE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131FE-66D3-4AC5-906A-42D4DE22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3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207"/>
    <w:rPr>
      <w:rFonts w:ascii="Segoe UI" w:eastAsia="Times New Roman" w:hAnsi="Segoe UI" w:cs="Segoe UI"/>
      <w:sz w:val="18"/>
      <w:szCs w:val="18"/>
    </w:rPr>
  </w:style>
  <w:style w:type="character" w:styleId="Hyperlink">
    <w:name w:val="Hyperlink"/>
    <w:basedOn w:val="DefaultParagraphFont"/>
    <w:uiPriority w:val="99"/>
    <w:unhideWhenUsed/>
    <w:rsid w:val="00697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8&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08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9B2EE-2516-47AF-B12E-0DC158C25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1208: Subject not yet available - South Carolina Legislature Online</dc:title>
  <dc:subject/>
  <dc:creator>Lindsey Knipp</dc:creator>
  <cp:keywords/>
  <dc:description/>
  <cp:lastModifiedBy>Derrick Williamson</cp:lastModifiedBy>
  <cp:revision>2</cp:revision>
  <cp:lastPrinted>2020-05-06T16:54:00Z</cp:lastPrinted>
  <dcterms:created xsi:type="dcterms:W3CDTF">2020-05-13T20:54:00Z</dcterms:created>
  <dcterms:modified xsi:type="dcterms:W3CDTF">2020-05-13T20:54:00Z</dcterms:modified>
</cp:coreProperties>
</file>