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E81" w:rsidRDefault="005E0E81" w:rsidP="005E0E81">
      <w:pPr>
        <w:widowControl w:val="0"/>
        <w:jc w:val="center"/>
      </w:pPr>
      <w:r w:rsidRPr="005E0E81">
        <w:rPr>
          <w:b/>
        </w:rPr>
        <w:t>South Carolina General Assembly</w:t>
      </w:r>
    </w:p>
    <w:p w:rsidR="005E0E81" w:rsidRDefault="005E0E81" w:rsidP="005E0E81">
      <w:pPr>
        <w:widowControl w:val="0"/>
        <w:jc w:val="center"/>
      </w:pPr>
      <w:r>
        <w:t>123rd Session, 2019-2020</w:t>
      </w:r>
    </w:p>
    <w:p w:rsidR="005E0E81" w:rsidRDefault="005E0E81" w:rsidP="005E0E81">
      <w:pPr>
        <w:widowControl w:val="0"/>
        <w:jc w:val="left"/>
      </w:pPr>
    </w:p>
    <w:p w:rsidR="005E0E81" w:rsidRDefault="005E0E81" w:rsidP="005E0E81">
      <w:pPr>
        <w:widowControl w:val="0"/>
        <w:jc w:val="left"/>
        <w:rPr>
          <w:b/>
        </w:rPr>
      </w:pPr>
      <w:r w:rsidRPr="005E0E81">
        <w:rPr>
          <w:b/>
        </w:rPr>
        <w:t>H. 3314</w:t>
      </w:r>
    </w:p>
    <w:p w:rsidR="005E0E81" w:rsidRDefault="005E0E81" w:rsidP="005E0E81">
      <w:pPr>
        <w:widowControl w:val="0"/>
        <w:jc w:val="left"/>
        <w:rPr>
          <w:b/>
        </w:rPr>
      </w:pPr>
    </w:p>
    <w:p w:rsidR="005E0E81" w:rsidRDefault="005E0E81" w:rsidP="005E0E81">
      <w:pPr>
        <w:widowControl w:val="0"/>
        <w:jc w:val="left"/>
      </w:pPr>
      <w:r w:rsidRPr="005E0E81">
        <w:rPr>
          <w:b/>
        </w:rPr>
        <w:t>STATUS INFORMATION</w:t>
      </w:r>
    </w:p>
    <w:p w:rsidR="005E0E81" w:rsidRDefault="005E0E81" w:rsidP="005E0E81">
      <w:pPr>
        <w:widowControl w:val="0"/>
        <w:jc w:val="left"/>
      </w:pPr>
    </w:p>
    <w:p w:rsidR="005E0E81" w:rsidRDefault="005E0E81" w:rsidP="005E0E81">
      <w:pPr>
        <w:widowControl w:val="0"/>
        <w:jc w:val="left"/>
      </w:pPr>
      <w:r>
        <w:t>General Bill</w:t>
      </w:r>
    </w:p>
    <w:p w:rsidR="005E0E81" w:rsidRDefault="005E0E81" w:rsidP="005E0E81">
      <w:pPr>
        <w:widowControl w:val="0"/>
        <w:jc w:val="left"/>
      </w:pPr>
      <w:r>
        <w:t>Sponsors: Rep. McKnight</w:t>
      </w:r>
    </w:p>
    <w:p w:rsidR="005E0E81" w:rsidRDefault="005E0E81" w:rsidP="005E0E81">
      <w:pPr>
        <w:widowControl w:val="0"/>
        <w:jc w:val="left"/>
      </w:pPr>
      <w:r>
        <w:t>Document Path: l:\council\bills\gt\5597cm19.docx</w:t>
      </w:r>
    </w:p>
    <w:p w:rsidR="005E0E81" w:rsidRDefault="005E0E81" w:rsidP="005E0E81">
      <w:pPr>
        <w:widowControl w:val="0"/>
        <w:jc w:val="left"/>
      </w:pPr>
    </w:p>
    <w:p w:rsidR="007C6F0B" w:rsidRDefault="007C6F0B" w:rsidP="005E0E81">
      <w:pPr>
        <w:widowControl w:val="0"/>
        <w:jc w:val="left"/>
      </w:pPr>
      <w:r>
        <w:t>Introduced in the House on January 8, 2019</w:t>
      </w:r>
    </w:p>
    <w:p w:rsidR="007C6F0B" w:rsidRPr="007C6F0B" w:rsidRDefault="007C6F0B" w:rsidP="005E0E81">
      <w:pPr>
        <w:widowControl w:val="0"/>
        <w:jc w:val="left"/>
      </w:pPr>
      <w:r>
        <w:t xml:space="preserve">Currently residing in the House Committee on </w:t>
      </w:r>
      <w:r w:rsidRPr="007C6F0B">
        <w:rPr>
          <w:b/>
        </w:rPr>
        <w:t>Education and Public Works</w:t>
      </w:r>
    </w:p>
    <w:p w:rsidR="007C6F0B" w:rsidRDefault="007C6F0B" w:rsidP="005E0E81">
      <w:pPr>
        <w:widowControl w:val="0"/>
        <w:jc w:val="left"/>
      </w:pPr>
    </w:p>
    <w:p w:rsidR="005E0E81" w:rsidRDefault="005E0E81" w:rsidP="005E0E81">
      <w:pPr>
        <w:widowControl w:val="0"/>
        <w:jc w:val="left"/>
      </w:pPr>
      <w:r>
        <w:t xml:space="preserve">Summary: </w:t>
      </w:r>
      <w:r w:rsidR="009605C0">
        <w:t>Parking of an unattended vehicle</w:t>
      </w:r>
    </w:p>
    <w:p w:rsidR="005E0E81" w:rsidRDefault="005E0E81" w:rsidP="005E0E81">
      <w:pPr>
        <w:widowControl w:val="0"/>
        <w:jc w:val="left"/>
      </w:pPr>
    </w:p>
    <w:p w:rsidR="005E0E81" w:rsidRDefault="005E0E81" w:rsidP="005E0E81">
      <w:pPr>
        <w:widowControl w:val="0"/>
        <w:jc w:val="left"/>
      </w:pPr>
    </w:p>
    <w:p w:rsidR="005E0E81" w:rsidRDefault="005E0E81" w:rsidP="005E0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E81">
        <w:rPr>
          <w:b/>
        </w:rPr>
        <w:t>HISTORY OF LEGISLATIVE ACTIONS</w:t>
      </w:r>
    </w:p>
    <w:p w:rsidR="005E0E81" w:rsidRDefault="005E0E81" w:rsidP="005E0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0E81" w:rsidRPr="005E0E81" w:rsidRDefault="005E0E81" w:rsidP="005E0E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0E81">
        <w:rPr>
          <w:u w:val="single"/>
        </w:rPr>
        <w:tab/>
        <w:t>Date</w:t>
      </w:r>
      <w:r w:rsidRPr="005E0E81">
        <w:rPr>
          <w:u w:val="single"/>
        </w:rPr>
        <w:tab/>
        <w:t>Body</w:t>
      </w:r>
      <w:r w:rsidRPr="005E0E81">
        <w:rPr>
          <w:u w:val="single"/>
        </w:rPr>
        <w:tab/>
        <w:t>Action Description with journal page number</w:t>
      </w:r>
      <w:r w:rsidRPr="005E0E81">
        <w:rPr>
          <w:u w:val="single"/>
        </w:rPr>
        <w:tab/>
      </w:r>
    </w:p>
    <w:p w:rsidR="00F22225" w:rsidRDefault="00F22225" w:rsidP="00F22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C6436">
        <w:t>Prefiled</w:t>
      </w:r>
    </w:p>
    <w:p w:rsidR="00F22225" w:rsidRDefault="00F22225" w:rsidP="00F22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6C6436">
        <w:t xml:space="preserve">Referred to Committee on </w:t>
      </w:r>
      <w:r w:rsidRPr="006C6436">
        <w:rPr>
          <w:b/>
        </w:rPr>
        <w:t>Education and Public Works</w:t>
      </w:r>
    </w:p>
    <w:p w:rsidR="00F22225" w:rsidRDefault="00F22225" w:rsidP="00F22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C6436">
        <w:t>Introduced and read first time (</w:t>
      </w:r>
      <w:hyperlink r:id="rId7" w:history="1">
        <w:r w:rsidRPr="006C6436">
          <w:rPr>
            <w:rStyle w:val="Hyperlink"/>
          </w:rPr>
          <w:t>House Journal</w:t>
        </w:r>
        <w:r w:rsidRPr="006C6436">
          <w:rPr>
            <w:rStyle w:val="Hyperlink"/>
          </w:rPr>
          <w:noBreakHyphen/>
          <w:t>page 170</w:t>
        </w:r>
      </w:hyperlink>
      <w:r w:rsidRPr="006C6436">
        <w:t>)</w:t>
      </w:r>
    </w:p>
    <w:p w:rsidR="00F22225" w:rsidRDefault="00F22225" w:rsidP="00F22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6C6436">
        <w:t>Referred to Co</w:t>
      </w:r>
      <w:r>
        <w:t xml:space="preserve">mmittee on </w:t>
      </w:r>
      <w:r w:rsidRPr="006C6436">
        <w:rPr>
          <w:b/>
        </w:rPr>
        <w:t>Education and Public Works</w:t>
      </w:r>
      <w:r w:rsidRPr="006C6436">
        <w:t xml:space="preserve"> (</w:t>
      </w:r>
      <w:hyperlink r:id="rId8" w:history="1">
        <w:r w:rsidRPr="006C6436">
          <w:rPr>
            <w:rStyle w:val="Hyperlink"/>
          </w:rPr>
          <w:t>House Journal</w:t>
        </w:r>
        <w:r w:rsidRPr="006C6436">
          <w:rPr>
            <w:rStyle w:val="Hyperlink"/>
          </w:rPr>
          <w:noBreakHyphen/>
          <w:t>page 170</w:t>
        </w:r>
      </w:hyperlink>
      <w:r w:rsidRPr="006C6436">
        <w:t>)</w:t>
      </w:r>
    </w:p>
    <w:p w:rsidR="00F22225" w:rsidRDefault="00F22225" w:rsidP="00F222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0E81" w:rsidRDefault="005E0E81" w:rsidP="005E0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0E81">
          <w:rPr>
            <w:rStyle w:val="Hyperlink"/>
          </w:rPr>
          <w:t>legislative information</w:t>
        </w:r>
      </w:hyperlink>
      <w:r>
        <w:t xml:space="preserve"> at the website</w:t>
      </w:r>
    </w:p>
    <w:p w:rsidR="005E0E81" w:rsidRDefault="005E0E81" w:rsidP="005E0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E81" w:rsidRPr="005E0E81" w:rsidRDefault="005E0E81" w:rsidP="005E0E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0E81" w:rsidRDefault="005E0E81" w:rsidP="005E0E81">
      <w:pPr>
        <w:widowControl w:val="0"/>
        <w:jc w:val="left"/>
      </w:pPr>
      <w:r w:rsidRPr="005E0E81">
        <w:rPr>
          <w:b/>
        </w:rPr>
        <w:t>VERSIONS OF THIS BILL</w:t>
      </w:r>
    </w:p>
    <w:p w:rsidR="005E0E81" w:rsidRDefault="005E0E81" w:rsidP="005E0E81">
      <w:pPr>
        <w:widowControl w:val="0"/>
        <w:jc w:val="left"/>
      </w:pPr>
    </w:p>
    <w:p w:rsidR="005E0E81" w:rsidRDefault="0084344D" w:rsidP="005E0E81">
      <w:pPr>
        <w:widowControl w:val="0"/>
        <w:jc w:val="left"/>
      </w:pPr>
      <w:hyperlink r:id="rId10" w:history="1">
        <w:r w:rsidR="005E0E81">
          <w:rPr>
            <w:rStyle w:val="Hyperlink"/>
          </w:rPr>
          <w:t>12/18/2018</w:t>
        </w:r>
      </w:hyperlink>
    </w:p>
    <w:p w:rsidR="005E0E81" w:rsidRDefault="005E0E81" w:rsidP="005E0E81"/>
    <w:p w:rsidR="005E0E81" w:rsidRDefault="005E0E81" w:rsidP="005E0E81">
      <w:pPr>
        <w:sectPr w:rsidR="005E0E81" w:rsidSect="005E0E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6359" w:rsidRDefault="000D63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3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A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7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37F93">
        <w:t xml:space="preserve">AMEND THE CODE </w:t>
      </w:r>
      <w:r w:rsidR="00562657">
        <w:t>OF LAWS OF SOUTH CAROLINA, 1976</w:t>
      </w:r>
      <w:r w:rsidR="001A05B7">
        <w:t>,</w:t>
      </w:r>
      <w:r w:rsidR="00337F93">
        <w:t xml:space="preserve"> BY </w:t>
      </w:r>
      <w:r>
        <w:t>REPEAL</w:t>
      </w:r>
      <w:r w:rsidR="004112A9">
        <w:t>ING SECTION 56</w:t>
      </w:r>
      <w:r w:rsidR="004112A9">
        <w:noBreakHyphen/>
        <w:t>5</w:t>
      </w:r>
      <w:r w:rsidR="004112A9">
        <w:noBreakHyphen/>
        <w:t>2570</w:t>
      </w:r>
      <w:r>
        <w:t xml:space="preserve"> </w:t>
      </w:r>
      <w:r w:rsidR="0066326E">
        <w:t>R</w:t>
      </w:r>
      <w:r>
        <w:t>ELATING TO THE PARKING OF AN UNATTENDED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3751">
        <w:t>Section 56</w:t>
      </w:r>
      <w:r w:rsidR="004112A9">
        <w:noBreakHyphen/>
      </w:r>
      <w:r w:rsidR="001C3751">
        <w:t>5</w:t>
      </w:r>
      <w:r w:rsidR="004112A9">
        <w:noBreakHyphen/>
      </w:r>
      <w:r w:rsidR="001C3751">
        <w:t>2570 of the 1976 Code is repealed.</w:t>
      </w: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AF8" w:rsidRDefault="00D33A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3751">
        <w:t>2</w:t>
      </w:r>
      <w:r>
        <w:t>.</w:t>
      </w:r>
      <w:r>
        <w:tab/>
        <w:t>This act takes effect upon approval by the Governor.</w:t>
      </w:r>
    </w:p>
    <w:p w:rsidR="00C322CF" w:rsidRDefault="004112A9" w:rsidP="001A05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E81" w:rsidRDefault="005E0E81" w:rsidP="005E0E81">
      <w:pPr>
        <w:suppressAutoHyphens/>
      </w:pPr>
    </w:p>
    <w:sectPr w:rsidR="005E0E81" w:rsidSect="005E0E8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AF8" w:rsidRDefault="00D33AF8" w:rsidP="009F0C77">
      <w:r>
        <w:separator/>
      </w:r>
    </w:p>
  </w:endnote>
  <w:endnote w:type="continuationSeparator" w:id="0">
    <w:p w:rsidR="00D33AF8" w:rsidRDefault="00D33A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0C865D-C2E7-4A95-A7F1-011F333EDD24}"/>
    <w:embedBold r:id="rId2" w:fontKey="{E6C4A6CE-D0EC-4539-BE1F-F538BD900B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1C4B2F-6038-4DA2-A109-59BAB2F8AE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BA4CC0-931C-4485-81EF-4802841B2A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E81" w:rsidRPr="000D6359" w:rsidRDefault="005E0E81" w:rsidP="000D63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05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AF8" w:rsidRDefault="00D33AF8" w:rsidP="009F0C77">
      <w:r>
        <w:separator/>
      </w:r>
    </w:p>
  </w:footnote>
  <w:footnote w:type="continuationSeparator" w:id="0">
    <w:p w:rsidR="00D33AF8" w:rsidRDefault="00D33A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97CM19"/>
    <w:docVar w:name="CoverBillType" w:val="b"/>
    <w:docVar w:name="DocPath" w:val="L:\Council\bills\GT\5597CM19.DOCX"/>
    <w:docVar w:name="dvBillNumber" w:val="331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33AF8"/>
    <w:rsid w:val="00011869"/>
    <w:rsid w:val="00015CD6"/>
    <w:rsid w:val="000D63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5B7"/>
    <w:rsid w:val="001A66F6"/>
    <w:rsid w:val="001C37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F93"/>
    <w:rsid w:val="0037079A"/>
    <w:rsid w:val="003C4DAB"/>
    <w:rsid w:val="003D01E8"/>
    <w:rsid w:val="003E5288"/>
    <w:rsid w:val="003F6D79"/>
    <w:rsid w:val="004112A9"/>
    <w:rsid w:val="00416D7B"/>
    <w:rsid w:val="0041760A"/>
    <w:rsid w:val="00417C01"/>
    <w:rsid w:val="004403BD"/>
    <w:rsid w:val="00461441"/>
    <w:rsid w:val="004809EE"/>
    <w:rsid w:val="004A476B"/>
    <w:rsid w:val="004E7D54"/>
    <w:rsid w:val="004F6F43"/>
    <w:rsid w:val="005273C6"/>
    <w:rsid w:val="00530A69"/>
    <w:rsid w:val="00545593"/>
    <w:rsid w:val="00556EBF"/>
    <w:rsid w:val="00562657"/>
    <w:rsid w:val="00577C6C"/>
    <w:rsid w:val="005A62FE"/>
    <w:rsid w:val="005C2FE2"/>
    <w:rsid w:val="005E0E81"/>
    <w:rsid w:val="005E2BC9"/>
    <w:rsid w:val="00605102"/>
    <w:rsid w:val="006215AA"/>
    <w:rsid w:val="0066326E"/>
    <w:rsid w:val="006913C9"/>
    <w:rsid w:val="0069470D"/>
    <w:rsid w:val="006D58AA"/>
    <w:rsid w:val="00732344"/>
    <w:rsid w:val="00734F00"/>
    <w:rsid w:val="007A70AE"/>
    <w:rsid w:val="007C6F0B"/>
    <w:rsid w:val="008362E8"/>
    <w:rsid w:val="0085786E"/>
    <w:rsid w:val="008A1768"/>
    <w:rsid w:val="008A489F"/>
    <w:rsid w:val="008F0F33"/>
    <w:rsid w:val="008F4429"/>
    <w:rsid w:val="0094021A"/>
    <w:rsid w:val="009605C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E8D"/>
    <w:rsid w:val="00B412D4"/>
    <w:rsid w:val="00BE3C22"/>
    <w:rsid w:val="00C0345E"/>
    <w:rsid w:val="00C21F70"/>
    <w:rsid w:val="00C22DD6"/>
    <w:rsid w:val="00C31C95"/>
    <w:rsid w:val="00C322CF"/>
    <w:rsid w:val="00C3483A"/>
    <w:rsid w:val="00C74E9D"/>
    <w:rsid w:val="00C81795"/>
    <w:rsid w:val="00C826DD"/>
    <w:rsid w:val="00C82FD3"/>
    <w:rsid w:val="00C92819"/>
    <w:rsid w:val="00CC6B7B"/>
    <w:rsid w:val="00CD2089"/>
    <w:rsid w:val="00D133F6"/>
    <w:rsid w:val="00D33AF8"/>
    <w:rsid w:val="00D73A67"/>
    <w:rsid w:val="00D917BA"/>
    <w:rsid w:val="00D970A9"/>
    <w:rsid w:val="00DF3845"/>
    <w:rsid w:val="00E41911"/>
    <w:rsid w:val="00E44B57"/>
    <w:rsid w:val="00E92EEF"/>
    <w:rsid w:val="00EF2368"/>
    <w:rsid w:val="00F22225"/>
    <w:rsid w:val="00F24442"/>
    <w:rsid w:val="00F50AE3"/>
    <w:rsid w:val="00F655B7"/>
    <w:rsid w:val="00F656BA"/>
    <w:rsid w:val="00F67CF1"/>
    <w:rsid w:val="00F71AE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40F2D-E323-4219-B34E-8D4DB4A80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0E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31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FADB-AFB9-4788-830E-3BE1A8E0C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166</Words>
  <Characters>942</Characters>
  <Application>Microsoft Office Word</Application>
  <DocSecurity>0</DocSecurity>
  <Lines>54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3314: Parking of an unattended vehicle - South Carolina Legislature Online</dc:title>
  <dc:creator>Gwen Thurmond</dc:creator>
  <cp:lastModifiedBy>S Volk</cp:lastModifiedBy>
  <cp:revision>2</cp:revision>
  <cp:lastPrinted>2018-12-17T21:50:00Z</cp:lastPrinted>
  <dcterms:created xsi:type="dcterms:W3CDTF">2019-02-01T22:12:00Z</dcterms:created>
  <dcterms:modified xsi:type="dcterms:W3CDTF">2019-02-01T22:12:00Z</dcterms:modified>
</cp:coreProperties>
</file>