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40F" w:rsidRDefault="0095240F" w:rsidP="0095240F">
      <w:pPr>
        <w:widowControl w:val="0"/>
        <w:jc w:val="center"/>
      </w:pPr>
      <w:r w:rsidRPr="0095240F">
        <w:rPr>
          <w:b/>
        </w:rPr>
        <w:t>South Carolina General Assembly</w:t>
      </w:r>
    </w:p>
    <w:p w:rsidR="0095240F" w:rsidRDefault="0095240F" w:rsidP="0095240F">
      <w:pPr>
        <w:widowControl w:val="0"/>
        <w:jc w:val="center"/>
      </w:pPr>
      <w:r>
        <w:t>123rd Session, 2019-2020</w:t>
      </w:r>
    </w:p>
    <w:p w:rsidR="0095240F" w:rsidRDefault="0095240F" w:rsidP="0095240F">
      <w:pPr>
        <w:widowControl w:val="0"/>
        <w:jc w:val="left"/>
      </w:pPr>
    </w:p>
    <w:p w:rsidR="0095240F" w:rsidRDefault="0095240F" w:rsidP="0095240F">
      <w:pPr>
        <w:widowControl w:val="0"/>
        <w:jc w:val="left"/>
        <w:rPr>
          <w:b/>
        </w:rPr>
      </w:pPr>
      <w:r w:rsidRPr="0095240F">
        <w:rPr>
          <w:b/>
        </w:rPr>
        <w:t>H. 3331</w:t>
      </w:r>
    </w:p>
    <w:p w:rsidR="0095240F" w:rsidRDefault="0095240F" w:rsidP="0095240F">
      <w:pPr>
        <w:widowControl w:val="0"/>
        <w:jc w:val="left"/>
        <w:rPr>
          <w:b/>
        </w:rPr>
      </w:pPr>
    </w:p>
    <w:p w:rsidR="0095240F" w:rsidRDefault="0095240F" w:rsidP="0095240F">
      <w:pPr>
        <w:widowControl w:val="0"/>
        <w:jc w:val="left"/>
      </w:pPr>
      <w:r w:rsidRPr="0095240F">
        <w:rPr>
          <w:b/>
        </w:rPr>
        <w:t>STATUS INFORMATION</w:t>
      </w:r>
    </w:p>
    <w:p w:rsidR="0095240F" w:rsidRDefault="0095240F" w:rsidP="0095240F">
      <w:pPr>
        <w:widowControl w:val="0"/>
        <w:jc w:val="left"/>
      </w:pPr>
    </w:p>
    <w:p w:rsidR="0095240F" w:rsidRDefault="0095240F" w:rsidP="0095240F">
      <w:pPr>
        <w:widowControl w:val="0"/>
        <w:jc w:val="left"/>
      </w:pPr>
      <w:r>
        <w:t>General Bill</w:t>
      </w:r>
    </w:p>
    <w:p w:rsidR="0095240F" w:rsidRDefault="0095240F" w:rsidP="0095240F">
      <w:pPr>
        <w:widowControl w:val="0"/>
        <w:jc w:val="left"/>
      </w:pPr>
      <w:r>
        <w:t>Sponsors: Rep. King</w:t>
      </w:r>
    </w:p>
    <w:p w:rsidR="0095240F" w:rsidRDefault="0095240F" w:rsidP="0095240F">
      <w:pPr>
        <w:widowControl w:val="0"/>
        <w:jc w:val="left"/>
      </w:pPr>
      <w:r>
        <w:t>Document Path: l:\council\bills\agm\19395wab19.docx</w:t>
      </w:r>
    </w:p>
    <w:p w:rsidR="0095240F" w:rsidRDefault="0095240F" w:rsidP="0095240F">
      <w:pPr>
        <w:widowControl w:val="0"/>
        <w:jc w:val="left"/>
      </w:pPr>
    </w:p>
    <w:p w:rsidR="00150D6F" w:rsidRDefault="00150D6F" w:rsidP="0095240F">
      <w:pPr>
        <w:widowControl w:val="0"/>
        <w:jc w:val="left"/>
      </w:pPr>
      <w:r>
        <w:t>Introduced in the House on January 8, 2019</w:t>
      </w:r>
    </w:p>
    <w:p w:rsidR="00150D6F" w:rsidRPr="00150D6F" w:rsidRDefault="00150D6F" w:rsidP="0095240F">
      <w:pPr>
        <w:widowControl w:val="0"/>
        <w:jc w:val="left"/>
      </w:pPr>
      <w:r>
        <w:t xml:space="preserve">Currently residing in the House Committee on </w:t>
      </w:r>
      <w:r w:rsidRPr="00150D6F">
        <w:rPr>
          <w:b/>
        </w:rPr>
        <w:t>Education and Public Works</w:t>
      </w:r>
    </w:p>
    <w:p w:rsidR="00150D6F" w:rsidRDefault="00150D6F" w:rsidP="0095240F">
      <w:pPr>
        <w:widowControl w:val="0"/>
        <w:jc w:val="left"/>
      </w:pPr>
    </w:p>
    <w:p w:rsidR="0095240F" w:rsidRDefault="0095240F" w:rsidP="0095240F">
      <w:pPr>
        <w:widowControl w:val="0"/>
        <w:jc w:val="left"/>
      </w:pPr>
      <w:r>
        <w:t xml:space="preserve">Summary: </w:t>
      </w:r>
      <w:r w:rsidR="00BD6BDF">
        <w:t>Matriculation and incidental fees</w:t>
      </w:r>
    </w:p>
    <w:p w:rsidR="0095240F" w:rsidRDefault="0095240F" w:rsidP="0095240F">
      <w:pPr>
        <w:widowControl w:val="0"/>
        <w:jc w:val="left"/>
      </w:pPr>
    </w:p>
    <w:p w:rsidR="0095240F" w:rsidRDefault="0095240F" w:rsidP="0095240F">
      <w:pPr>
        <w:widowControl w:val="0"/>
        <w:jc w:val="left"/>
      </w:pPr>
    </w:p>
    <w:p w:rsidR="0095240F" w:rsidRDefault="0095240F" w:rsidP="00952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240F">
        <w:rPr>
          <w:b/>
        </w:rPr>
        <w:t>HISTORY OF LEGISLATIVE ACTIONS</w:t>
      </w:r>
    </w:p>
    <w:p w:rsidR="0095240F" w:rsidRDefault="0095240F" w:rsidP="00952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240F" w:rsidRPr="0095240F" w:rsidRDefault="0095240F" w:rsidP="00952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240F">
        <w:rPr>
          <w:u w:val="single"/>
        </w:rPr>
        <w:tab/>
        <w:t>Date</w:t>
      </w:r>
      <w:r w:rsidRPr="0095240F">
        <w:rPr>
          <w:u w:val="single"/>
        </w:rPr>
        <w:tab/>
        <w:t>Body</w:t>
      </w:r>
      <w:r w:rsidRPr="0095240F">
        <w:rPr>
          <w:u w:val="single"/>
        </w:rPr>
        <w:tab/>
        <w:t>Action Description with journal page number</w:t>
      </w:r>
      <w:r w:rsidRPr="0095240F">
        <w:rPr>
          <w:u w:val="single"/>
        </w:rPr>
        <w:tab/>
      </w:r>
    </w:p>
    <w:p w:rsidR="00EC5C10" w:rsidRDefault="00EC5C10" w:rsidP="00EC5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771FDB">
        <w:t>Prefiled</w:t>
      </w:r>
    </w:p>
    <w:p w:rsidR="00EC5C10" w:rsidRDefault="00EC5C10" w:rsidP="00EC5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771FDB">
        <w:t xml:space="preserve">Referred to Committee on </w:t>
      </w:r>
      <w:r w:rsidRPr="00771FDB">
        <w:rPr>
          <w:b/>
        </w:rPr>
        <w:t>Education and Public Works</w:t>
      </w:r>
    </w:p>
    <w:p w:rsidR="00EC5C10" w:rsidRDefault="00EC5C10" w:rsidP="00EC5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771FDB">
        <w:t>Introduced and read first time (</w:t>
      </w:r>
      <w:hyperlink r:id="rId7" w:history="1">
        <w:r w:rsidRPr="00771FDB">
          <w:rPr>
            <w:rStyle w:val="Hyperlink"/>
          </w:rPr>
          <w:t>House Journal</w:t>
        </w:r>
        <w:r w:rsidRPr="00771FDB">
          <w:rPr>
            <w:rStyle w:val="Hyperlink"/>
          </w:rPr>
          <w:noBreakHyphen/>
          <w:t>page 199</w:t>
        </w:r>
      </w:hyperlink>
      <w:r w:rsidRPr="00771FDB">
        <w:t>)</w:t>
      </w:r>
    </w:p>
    <w:p w:rsidR="00EC5C10" w:rsidRDefault="00EC5C10" w:rsidP="00EC5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771FDB">
        <w:t>Referred to Co</w:t>
      </w:r>
      <w:r>
        <w:t xml:space="preserve">mmittee on </w:t>
      </w:r>
      <w:r w:rsidRPr="00771FDB">
        <w:rPr>
          <w:b/>
        </w:rPr>
        <w:t>Education and Public Works</w:t>
      </w:r>
      <w:r w:rsidRPr="00771FDB">
        <w:t xml:space="preserve"> (</w:t>
      </w:r>
      <w:hyperlink r:id="rId8" w:history="1">
        <w:r w:rsidRPr="00771FDB">
          <w:rPr>
            <w:rStyle w:val="Hyperlink"/>
          </w:rPr>
          <w:t>House Journal</w:t>
        </w:r>
        <w:r w:rsidRPr="00771FDB">
          <w:rPr>
            <w:rStyle w:val="Hyperlink"/>
          </w:rPr>
          <w:noBreakHyphen/>
          <w:t>page 200</w:t>
        </w:r>
      </w:hyperlink>
      <w:r w:rsidRPr="00771FDB">
        <w:t>)</w:t>
      </w:r>
    </w:p>
    <w:p w:rsidR="00EC5C10" w:rsidRDefault="00EC5C10" w:rsidP="00EC5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240F" w:rsidRDefault="0095240F" w:rsidP="00952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5240F">
          <w:rPr>
            <w:rStyle w:val="Hyperlink"/>
          </w:rPr>
          <w:t>legislative information</w:t>
        </w:r>
      </w:hyperlink>
      <w:r>
        <w:t xml:space="preserve"> at the website</w:t>
      </w:r>
    </w:p>
    <w:p w:rsidR="0095240F" w:rsidRDefault="0095240F" w:rsidP="00952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240F" w:rsidRPr="0095240F" w:rsidRDefault="0095240F" w:rsidP="00952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240F" w:rsidRDefault="0095240F" w:rsidP="0095240F">
      <w:pPr>
        <w:widowControl w:val="0"/>
        <w:jc w:val="left"/>
      </w:pPr>
      <w:r w:rsidRPr="0095240F">
        <w:rPr>
          <w:b/>
        </w:rPr>
        <w:t>VERSIONS OF THIS BILL</w:t>
      </w:r>
    </w:p>
    <w:p w:rsidR="0095240F" w:rsidRDefault="0095240F" w:rsidP="0095240F">
      <w:pPr>
        <w:widowControl w:val="0"/>
        <w:jc w:val="left"/>
      </w:pPr>
    </w:p>
    <w:p w:rsidR="0095240F" w:rsidRDefault="00260B1C" w:rsidP="0095240F">
      <w:pPr>
        <w:widowControl w:val="0"/>
        <w:jc w:val="left"/>
      </w:pPr>
      <w:hyperlink r:id="rId10" w:history="1">
        <w:r w:rsidR="0095240F">
          <w:rPr>
            <w:rStyle w:val="Hyperlink"/>
          </w:rPr>
          <w:t>12/18/2018</w:t>
        </w:r>
      </w:hyperlink>
    </w:p>
    <w:p w:rsidR="0095240F" w:rsidRDefault="0095240F" w:rsidP="0095240F"/>
    <w:p w:rsidR="0095240F" w:rsidRDefault="0095240F" w:rsidP="0095240F">
      <w:pPr>
        <w:sectPr w:rsidR="0095240F" w:rsidSect="009524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1619" w:rsidRDefault="00F71619" w:rsidP="00A7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458" w:rsidRDefault="00A77458" w:rsidP="00A7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458" w:rsidRDefault="00A77458" w:rsidP="00A7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458" w:rsidRDefault="00A77458" w:rsidP="00A7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458" w:rsidRDefault="00A77458" w:rsidP="00A7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458" w:rsidRDefault="00A77458" w:rsidP="00A7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458" w:rsidRDefault="00A77458" w:rsidP="00A7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1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58E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CE4" w:rsidRDefault="00650CE4" w:rsidP="00650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600D7F">
        <w:noBreakHyphen/>
      </w:r>
      <w:r>
        <w:t>19</w:t>
      </w:r>
      <w:r w:rsidR="00600D7F">
        <w:noBreakHyphen/>
      </w:r>
      <w:r>
        <w:t>92 SO AS TO PROVIDE PUBLIC SCHOOL BOARDS MAY NOT CHARGE MATRICULATION OR INCIDENTAL FEES TO STUDENTS AS CONDITIONS TO ENROLLING IN OR ATTENDING PUBLIC SCHOOLS; AND TO AMEND SECTION 59</w:t>
      </w:r>
      <w:r w:rsidR="00600D7F">
        <w:noBreakHyphen/>
      </w:r>
      <w:r>
        <w:t>19</w:t>
      </w:r>
      <w:r w:rsidR="00600D7F">
        <w:noBreakHyphen/>
      </w:r>
      <w:r>
        <w:t>90, RELATING TO THE GENERAL POWERS AND DUTIES OF PUBLIC SCHOOL BOARD MEMBERS, SO AS TO DELETE PROVISIONS ALLOWING PUBLIC SCHOOL BOARDS TO CHARGE SUCH MATRICULATION OR REGISTRATION FEES.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58E3" w:rsidRDefault="001558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58E3" w:rsidRDefault="001558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CE4" w:rsidRDefault="001558E3" w:rsidP="00650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50CE4">
        <w:t>Article 1, Chapter 19, Title 59 of the 1976 Code is amended by adding:</w:t>
      </w:r>
    </w:p>
    <w:p w:rsidR="00650CE4" w:rsidRDefault="00650CE4" w:rsidP="00650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CE4" w:rsidRDefault="00650CE4" w:rsidP="00650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600D7F">
        <w:noBreakHyphen/>
      </w:r>
      <w:r>
        <w:t>19</w:t>
      </w:r>
      <w:r w:rsidR="00600D7F">
        <w:noBreakHyphen/>
      </w:r>
      <w:r>
        <w:t>92.</w:t>
      </w:r>
      <w:r>
        <w:tab/>
        <w:t>Public school board trustees may charge no matriculation or incidental fees to students as a condition to enrolling in or attending a public school in the district. The provisions of this section apply notwithstanding any other provision of law.”</w:t>
      </w:r>
    </w:p>
    <w:p w:rsidR="00650CE4" w:rsidRDefault="00650CE4" w:rsidP="00650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CE4" w:rsidRDefault="00650CE4" w:rsidP="00650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 2. Section 59</w:t>
      </w:r>
      <w:r w:rsidR="00600D7F">
        <w:noBreakHyphen/>
      </w:r>
      <w:r>
        <w:t>19</w:t>
      </w:r>
      <w:r w:rsidR="00600D7F">
        <w:noBreakHyphen/>
      </w:r>
      <w:r>
        <w:t>90(8) of the 1976 Code is amended to read:</w:t>
      </w:r>
    </w:p>
    <w:p w:rsidR="00650CE4" w:rsidRDefault="00650CE4" w:rsidP="00650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CE4" w:rsidRDefault="00650CE4" w:rsidP="00650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“(8)</w:t>
      </w:r>
      <w:r>
        <w:tab/>
      </w:r>
      <w:r w:rsidRPr="00650CE4">
        <w:rPr>
          <w:strike/>
        </w:rPr>
        <w:t>Charge matriculation and incidental fees. Charge and collect matriculation and incidental fees from students; however, regulations or policies adopted by the board regarding charges and collections must take into account the students</w:t>
      </w:r>
      <w:r w:rsidR="00600D7F" w:rsidRPr="00600D7F">
        <w:rPr>
          <w:strike/>
        </w:rPr>
        <w:t>’</w:t>
      </w:r>
      <w:r w:rsidRPr="00650CE4">
        <w:rPr>
          <w:strike/>
        </w:rPr>
        <w:t xml:space="preserve"> ability to pay and must hold the fee to a minimum reasonable amount. Fees may not </w:t>
      </w:r>
      <w:r w:rsidRPr="00650CE4">
        <w:rPr>
          <w:strike/>
        </w:rPr>
        <w:lastRenderedPageBreak/>
        <w:t>be charged to students eligible for free lunches and must be reduced pro rata for students eligible for reduced price lunches</w:t>
      </w:r>
      <w:r>
        <w:t xml:space="preserve"> </w:t>
      </w:r>
      <w:r>
        <w:rPr>
          <w:u w:val="single"/>
        </w:rPr>
        <w:t>Reserved</w:t>
      </w:r>
      <w:r w:rsidRPr="00B24E1D">
        <w:t>;</w:t>
      </w:r>
      <w:r>
        <w:t>”</w:t>
      </w:r>
    </w:p>
    <w:p w:rsidR="001558E3" w:rsidRDefault="001558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8E3" w:rsidRDefault="001558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50CE4">
        <w:t>3</w:t>
      </w:r>
      <w:r>
        <w:t>.</w:t>
      </w:r>
      <w:r>
        <w:tab/>
        <w:t>This act takes effect upon approval by the Governor.</w:t>
      </w:r>
    </w:p>
    <w:p w:rsidR="00507636" w:rsidRDefault="00600D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240F" w:rsidRDefault="0095240F" w:rsidP="0095240F">
      <w:pPr>
        <w:suppressAutoHyphens/>
      </w:pPr>
    </w:p>
    <w:sectPr w:rsidR="0095240F" w:rsidSect="0095240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8E3" w:rsidRDefault="001558E3" w:rsidP="009F0C77">
      <w:r>
        <w:separator/>
      </w:r>
    </w:p>
  </w:endnote>
  <w:endnote w:type="continuationSeparator" w:id="0">
    <w:p w:rsidR="001558E3" w:rsidRDefault="001558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728CBD-C410-470D-A373-1AE66ED55318}"/>
    <w:embedBold r:id="rId2" w:fontKey="{2A135A09-5EF1-4B86-AF85-E394E53566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00731B-71D4-48AD-80C3-DA9B468390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7EB45D-E8AB-4490-A471-FE54160664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2E214B-B0C6-47CB-A79F-70F687F9AF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40F" w:rsidRPr="00F71619" w:rsidRDefault="0095240F" w:rsidP="00F716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6B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8E3" w:rsidRDefault="001558E3" w:rsidP="009F0C77">
      <w:r>
        <w:separator/>
      </w:r>
    </w:p>
  </w:footnote>
  <w:footnote w:type="continuationSeparator" w:id="0">
    <w:p w:rsidR="001558E3" w:rsidRDefault="001558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95WAB19"/>
    <w:docVar w:name="CoverBillType" w:val="b"/>
    <w:docVar w:name="DocPath" w:val="L:\Council\bills\AGM\19395WAB19.DOCX"/>
    <w:docVar w:name="dvBillNumber" w:val="333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558E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D6F"/>
    <w:rsid w:val="00151044"/>
    <w:rsid w:val="001558E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DC7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7636"/>
    <w:rsid w:val="005273C6"/>
    <w:rsid w:val="00530A69"/>
    <w:rsid w:val="00545593"/>
    <w:rsid w:val="00556EBF"/>
    <w:rsid w:val="00577C6C"/>
    <w:rsid w:val="00582EAD"/>
    <w:rsid w:val="005A62FE"/>
    <w:rsid w:val="005C2FE2"/>
    <w:rsid w:val="005E2BC9"/>
    <w:rsid w:val="00600D7F"/>
    <w:rsid w:val="00605102"/>
    <w:rsid w:val="006215AA"/>
    <w:rsid w:val="00650CE4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240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458"/>
    <w:rsid w:val="00A833AB"/>
    <w:rsid w:val="00A9741D"/>
    <w:rsid w:val="00AC34A2"/>
    <w:rsid w:val="00AD1C9A"/>
    <w:rsid w:val="00AD4B17"/>
    <w:rsid w:val="00B412D4"/>
    <w:rsid w:val="00B53441"/>
    <w:rsid w:val="00BD6BD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5C10"/>
    <w:rsid w:val="00EF2368"/>
    <w:rsid w:val="00F24442"/>
    <w:rsid w:val="00F50AE3"/>
    <w:rsid w:val="00F655B7"/>
    <w:rsid w:val="00F656BA"/>
    <w:rsid w:val="00F67CF1"/>
    <w:rsid w:val="00F71619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7AAC7A-7895-4C47-BA47-B8BA47361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0D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D7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24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31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3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43D46-0E57-41F3-94A3-EAF855769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344</Words>
  <Characters>1890</Characters>
  <Application>Microsoft Office Word</Application>
  <DocSecurity>0</DocSecurity>
  <Lines>80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3331: Matriculation and incidental fees - South Carolina Legislature Online</dc:title>
  <dc:creator>Angie Morgan</dc:creator>
  <cp:lastModifiedBy>S Volk</cp:lastModifiedBy>
  <cp:revision>2</cp:revision>
  <cp:lastPrinted>2018-11-15T15:30:00Z</cp:lastPrinted>
  <dcterms:created xsi:type="dcterms:W3CDTF">2019-02-01T22:16:00Z</dcterms:created>
  <dcterms:modified xsi:type="dcterms:W3CDTF">2019-02-01T22:16:00Z</dcterms:modified>
</cp:coreProperties>
</file>