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18E" w:rsidRDefault="00BF618E" w:rsidP="00BF618E">
      <w:pPr>
        <w:widowControl w:val="0"/>
        <w:jc w:val="center"/>
      </w:pPr>
      <w:r w:rsidRPr="00BF618E">
        <w:rPr>
          <w:b/>
        </w:rPr>
        <w:t>South Carolina General Assembly</w:t>
      </w:r>
    </w:p>
    <w:p w:rsidR="00BF618E" w:rsidRDefault="00BF618E" w:rsidP="00BF618E">
      <w:pPr>
        <w:widowControl w:val="0"/>
        <w:jc w:val="center"/>
      </w:pPr>
      <w:r>
        <w:t>123rd Session, 2019-2020</w:t>
      </w:r>
    </w:p>
    <w:p w:rsidR="00BF618E" w:rsidRDefault="00BF618E" w:rsidP="00BF618E">
      <w:pPr>
        <w:widowControl w:val="0"/>
        <w:jc w:val="left"/>
      </w:pPr>
    </w:p>
    <w:p w:rsidR="00BF618E" w:rsidRDefault="00BF618E" w:rsidP="00BF618E">
      <w:pPr>
        <w:widowControl w:val="0"/>
        <w:jc w:val="left"/>
        <w:rPr>
          <w:b/>
        </w:rPr>
      </w:pPr>
      <w:r w:rsidRPr="00BF618E">
        <w:rPr>
          <w:b/>
        </w:rPr>
        <w:t>H. 3364</w:t>
      </w:r>
    </w:p>
    <w:p w:rsidR="00BF618E" w:rsidRDefault="00BF618E" w:rsidP="00BF618E">
      <w:pPr>
        <w:widowControl w:val="0"/>
        <w:jc w:val="left"/>
        <w:rPr>
          <w:b/>
        </w:rPr>
      </w:pPr>
    </w:p>
    <w:p w:rsidR="00BF618E" w:rsidRDefault="00BF618E" w:rsidP="00BF618E">
      <w:pPr>
        <w:widowControl w:val="0"/>
        <w:jc w:val="left"/>
      </w:pPr>
      <w:r w:rsidRPr="00BF618E">
        <w:rPr>
          <w:b/>
        </w:rPr>
        <w:t>STATUS INFORMATION</w:t>
      </w:r>
    </w:p>
    <w:p w:rsidR="00BF618E" w:rsidRDefault="00BF618E" w:rsidP="00BF618E">
      <w:pPr>
        <w:widowControl w:val="0"/>
        <w:jc w:val="left"/>
      </w:pPr>
    </w:p>
    <w:p w:rsidR="00BF618E" w:rsidRDefault="00BF618E" w:rsidP="00BF618E">
      <w:pPr>
        <w:widowControl w:val="0"/>
        <w:jc w:val="left"/>
      </w:pPr>
      <w:r>
        <w:t>General Bill</w:t>
      </w:r>
    </w:p>
    <w:p w:rsidR="00BF618E" w:rsidRDefault="00BF618E" w:rsidP="00BF618E">
      <w:pPr>
        <w:widowControl w:val="0"/>
        <w:jc w:val="left"/>
      </w:pPr>
      <w:r>
        <w:t>Sponsors: Rep. Rutherford</w:t>
      </w:r>
    </w:p>
    <w:p w:rsidR="00BF618E" w:rsidRDefault="00BF618E" w:rsidP="00BF618E">
      <w:pPr>
        <w:widowControl w:val="0"/>
        <w:jc w:val="left"/>
      </w:pPr>
      <w:r>
        <w:t>Document Path: l:\council\bills\gt\5557cm19.docx</w:t>
      </w:r>
    </w:p>
    <w:p w:rsidR="00A60A53" w:rsidRDefault="00A60A53" w:rsidP="00BF618E">
      <w:pPr>
        <w:widowControl w:val="0"/>
        <w:jc w:val="left"/>
      </w:pPr>
      <w:r>
        <w:t>Companion/Similar bill(s): 570</w:t>
      </w:r>
    </w:p>
    <w:p w:rsidR="00BF618E" w:rsidRDefault="00BF618E" w:rsidP="00BF618E">
      <w:pPr>
        <w:widowControl w:val="0"/>
        <w:jc w:val="left"/>
      </w:pPr>
    </w:p>
    <w:p w:rsidR="00C37AAA" w:rsidRDefault="00C37AAA" w:rsidP="00BF618E">
      <w:pPr>
        <w:widowControl w:val="0"/>
        <w:jc w:val="left"/>
      </w:pPr>
      <w:r>
        <w:t>Introduced in the House on January 8, 2019</w:t>
      </w:r>
    </w:p>
    <w:p w:rsidR="00C37AAA" w:rsidRPr="00C37AAA" w:rsidRDefault="00C37AAA" w:rsidP="00BF618E">
      <w:pPr>
        <w:widowControl w:val="0"/>
        <w:jc w:val="left"/>
      </w:pPr>
      <w:r>
        <w:t xml:space="preserve">Currently residing in the House Committee on </w:t>
      </w:r>
      <w:r w:rsidRPr="00C37AAA">
        <w:rPr>
          <w:b/>
        </w:rPr>
        <w:t>Judiciary</w:t>
      </w:r>
    </w:p>
    <w:p w:rsidR="00C37AAA" w:rsidRDefault="00C37AAA" w:rsidP="00BF618E">
      <w:pPr>
        <w:widowControl w:val="0"/>
        <w:jc w:val="left"/>
      </w:pPr>
    </w:p>
    <w:p w:rsidR="00BF618E" w:rsidRDefault="00BF618E" w:rsidP="00BF618E">
      <w:pPr>
        <w:widowControl w:val="0"/>
        <w:jc w:val="left"/>
      </w:pPr>
      <w:r>
        <w:t xml:space="preserve">Summary: </w:t>
      </w:r>
      <w:r w:rsidR="0071448A">
        <w:t>Driver's license</w:t>
      </w:r>
    </w:p>
    <w:p w:rsidR="00BF618E" w:rsidRDefault="00BF618E" w:rsidP="00BF618E">
      <w:pPr>
        <w:widowControl w:val="0"/>
        <w:jc w:val="left"/>
      </w:pPr>
    </w:p>
    <w:p w:rsidR="00BF618E" w:rsidRDefault="00BF618E" w:rsidP="00BF618E">
      <w:pPr>
        <w:widowControl w:val="0"/>
        <w:jc w:val="left"/>
      </w:pPr>
    </w:p>
    <w:p w:rsidR="00BF618E" w:rsidRDefault="00BF618E" w:rsidP="00BF6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618E">
        <w:rPr>
          <w:b/>
        </w:rPr>
        <w:t>HISTORY OF LEGISLATIVE ACTIONS</w:t>
      </w:r>
    </w:p>
    <w:p w:rsidR="00BF618E" w:rsidRDefault="00BF618E" w:rsidP="00BF6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618E" w:rsidRPr="00BF618E" w:rsidRDefault="00BF618E" w:rsidP="00BF6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618E">
        <w:rPr>
          <w:u w:val="single"/>
        </w:rPr>
        <w:tab/>
        <w:t>Date</w:t>
      </w:r>
      <w:r w:rsidRPr="00BF618E">
        <w:rPr>
          <w:u w:val="single"/>
        </w:rPr>
        <w:tab/>
        <w:t>Body</w:t>
      </w:r>
      <w:r w:rsidRPr="00BF618E">
        <w:rPr>
          <w:u w:val="single"/>
        </w:rPr>
        <w:tab/>
        <w:t>Action Description with journal page number</w:t>
      </w:r>
      <w:r w:rsidRPr="00BF618E">
        <w:rPr>
          <w:u w:val="single"/>
        </w:rPr>
        <w:tab/>
      </w:r>
    </w:p>
    <w:p w:rsidR="00BD3CAA" w:rsidRDefault="00BD3CAA" w:rsidP="00BD3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A16F30">
        <w:t>Prefiled</w:t>
      </w:r>
    </w:p>
    <w:p w:rsidR="00BD3CAA" w:rsidRDefault="00BD3CAA" w:rsidP="00BD3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A16F30">
        <w:t xml:space="preserve">Referred to Committee on </w:t>
      </w:r>
      <w:r w:rsidRPr="00A16F30">
        <w:rPr>
          <w:b/>
        </w:rPr>
        <w:t>Judiciary</w:t>
      </w:r>
    </w:p>
    <w:p w:rsidR="00BD3CAA" w:rsidRDefault="00BD3CAA" w:rsidP="00BD3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A16F30">
        <w:t>Introduced and read first time (</w:t>
      </w:r>
      <w:hyperlink r:id="rId7" w:history="1">
        <w:r w:rsidRPr="00A16F30">
          <w:rPr>
            <w:rStyle w:val="Hyperlink"/>
          </w:rPr>
          <w:t>House Journal</w:t>
        </w:r>
        <w:r w:rsidRPr="00A16F30">
          <w:rPr>
            <w:rStyle w:val="Hyperlink"/>
          </w:rPr>
          <w:noBreakHyphen/>
          <w:t>page 211</w:t>
        </w:r>
      </w:hyperlink>
      <w:r w:rsidRPr="00A16F30">
        <w:t>)</w:t>
      </w:r>
    </w:p>
    <w:p w:rsidR="00BD3CAA" w:rsidRDefault="00BD3CAA" w:rsidP="00BD3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A16F30">
        <w:t>Ref</w:t>
      </w:r>
      <w:r>
        <w:t xml:space="preserve">erred to Committee on </w:t>
      </w:r>
      <w:r w:rsidRPr="00A16F30">
        <w:rPr>
          <w:b/>
        </w:rPr>
        <w:t>Judiciary</w:t>
      </w:r>
      <w:r>
        <w:t xml:space="preserve"> </w:t>
      </w:r>
      <w:r w:rsidRPr="00A16F30">
        <w:t>(</w:t>
      </w:r>
      <w:hyperlink r:id="rId8" w:history="1">
        <w:r w:rsidRPr="00A16F30">
          <w:rPr>
            <w:rStyle w:val="Hyperlink"/>
          </w:rPr>
          <w:t>House Journal</w:t>
        </w:r>
        <w:r w:rsidRPr="00A16F30">
          <w:rPr>
            <w:rStyle w:val="Hyperlink"/>
          </w:rPr>
          <w:noBreakHyphen/>
          <w:t>page 211</w:t>
        </w:r>
      </w:hyperlink>
      <w:r w:rsidRPr="00A16F30">
        <w:t>)</w:t>
      </w:r>
    </w:p>
    <w:p w:rsidR="00BD3CAA" w:rsidRDefault="00BD3CAA" w:rsidP="00BD3C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618E" w:rsidRDefault="00BF618E" w:rsidP="00BF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F618E">
          <w:rPr>
            <w:rStyle w:val="Hyperlink"/>
          </w:rPr>
          <w:t>legislative information</w:t>
        </w:r>
      </w:hyperlink>
      <w:r>
        <w:t xml:space="preserve"> at the website</w:t>
      </w:r>
    </w:p>
    <w:p w:rsidR="00BF618E" w:rsidRDefault="00BF618E" w:rsidP="00BF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618E" w:rsidRPr="00BF618E" w:rsidRDefault="00BF618E" w:rsidP="00BF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618E" w:rsidRDefault="00BF618E" w:rsidP="00BF618E">
      <w:pPr>
        <w:widowControl w:val="0"/>
        <w:jc w:val="left"/>
      </w:pPr>
      <w:r w:rsidRPr="00BF618E">
        <w:rPr>
          <w:b/>
        </w:rPr>
        <w:t>VERSIONS OF THIS BILL</w:t>
      </w:r>
    </w:p>
    <w:p w:rsidR="00BF618E" w:rsidRDefault="00BF618E" w:rsidP="00BF618E">
      <w:pPr>
        <w:widowControl w:val="0"/>
        <w:jc w:val="left"/>
      </w:pPr>
    </w:p>
    <w:p w:rsidR="00BF618E" w:rsidRDefault="00404A4B" w:rsidP="00BF618E">
      <w:pPr>
        <w:widowControl w:val="0"/>
        <w:jc w:val="left"/>
      </w:pPr>
      <w:hyperlink r:id="rId10" w:history="1">
        <w:r w:rsidR="00BF618E">
          <w:rPr>
            <w:rStyle w:val="Hyperlink"/>
          </w:rPr>
          <w:t>12/18/2018</w:t>
        </w:r>
      </w:hyperlink>
    </w:p>
    <w:p w:rsidR="00BF618E" w:rsidRDefault="00BF618E" w:rsidP="00BF618E"/>
    <w:p w:rsidR="00BF618E" w:rsidRDefault="00BF618E" w:rsidP="00BF618E">
      <w:pPr>
        <w:sectPr w:rsidR="00BF618E" w:rsidSect="00BF61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238" w:rsidRDefault="000732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A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2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</w:t>
      </w:r>
      <w:r w:rsidR="000B3718">
        <w:t xml:space="preserve"> ALL EVIDENCE OF THE SUSPENSION OF A PERSON’S DRIVER’S LICENSE FOR REFUSAL TO SUBMIT TO TESTING FOR ALCOHOL CONCENTRATION AND</w:t>
      </w:r>
      <w:r>
        <w:t xml:space="preserve"> ANY ENTRY IN THE DRIVING RECORD OF A PERSON THAT SHOWS HE WAS ISSUED A TEMPORARY DRIVER</w:t>
      </w:r>
      <w:r w:rsidRPr="00C532CB">
        <w:t>’</w:t>
      </w:r>
      <w:r>
        <w:t>S LICENSE OR THAT HE WAS REQUIRED TO INSTALL AN IGNITION INTERLOCK DEVICE ON A VEHICLE HE DRIVES MUST BE REMOVED FROM HIS DRIVING RECORD</w:t>
      </w:r>
      <w:r w:rsidR="000B3718">
        <w:t xml:space="preserve"> IF HE WAS SUBSEQUENTLY ACQUITTED OF DRIVING WITH AN UNLAWFUL ALCOHOL CONCENTRATION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A6C" w:rsidRDefault="00C26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A6C" w:rsidRDefault="00C26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 xml:space="preserve">All evidence of the </w:t>
      </w:r>
      <w:r w:rsidRPr="00D9062B">
        <w:t>suspension of a person</w:t>
      </w:r>
      <w:r w:rsidRPr="00C532CB">
        <w:t>’</w:t>
      </w:r>
      <w:r w:rsidRPr="00D9062B">
        <w:t>s driver</w:t>
      </w:r>
      <w:r w:rsidRPr="00C532CB">
        <w:t>’</w:t>
      </w:r>
      <w:r w:rsidRPr="00D9062B">
        <w:t>s license under</w:t>
      </w:r>
      <w:r>
        <w:t xml:space="preserve"> Section 56</w:t>
      </w:r>
      <w:r>
        <w:noBreakHyphen/>
        <w:t>5</w:t>
      </w:r>
      <w:r>
        <w:noBreakHyphen/>
        <w:t>2951, and any entry on the person</w:t>
      </w:r>
      <w:r w:rsidRPr="00C532CB">
        <w:t>’</w:t>
      </w:r>
      <w:r>
        <w:t>s motor vehicle driving record that he was issued a temporary driver</w:t>
      </w:r>
      <w:r w:rsidRPr="00C532CB">
        <w:t>’</w:t>
      </w:r>
      <w:r>
        <w:t xml:space="preserve">s license </w:t>
      </w:r>
      <w:r w:rsidRPr="00D9062B">
        <w:t>pursuant to that section</w:t>
      </w:r>
      <w:r>
        <w:t xml:space="preserve"> or was required to install an ignition interlock device on a vehicle that he drives must be removed from </w:t>
      </w:r>
      <w:r w:rsidRPr="00D9062B">
        <w:t>the</w:t>
      </w:r>
      <w:r>
        <w:t xml:space="preserve"> motor vehicle driving record </w:t>
      </w:r>
      <w:r w:rsidRPr="00D9062B">
        <w:t>of a person acquitted of a violation of Section 56</w:t>
      </w:r>
      <w:r>
        <w:noBreakHyphen/>
      </w:r>
      <w:r w:rsidRPr="00D9062B">
        <w:t>5</w:t>
      </w:r>
      <w:r>
        <w:noBreakHyphen/>
      </w:r>
      <w:r w:rsidRPr="00D9062B">
        <w:t>2930, 56</w:t>
      </w:r>
      <w:r>
        <w:noBreakHyphen/>
      </w:r>
      <w:r w:rsidRPr="00D9062B">
        <w:t>5</w:t>
      </w:r>
      <w:r>
        <w:noBreakHyphen/>
        <w:t>29</w:t>
      </w:r>
      <w:r w:rsidRPr="00D9062B">
        <w:t>33, or 56</w:t>
      </w:r>
      <w:r>
        <w:noBreakHyphen/>
      </w:r>
      <w:r w:rsidRPr="00D9062B">
        <w:t>5</w:t>
      </w:r>
      <w:r>
        <w:noBreakHyphen/>
      </w:r>
      <w:r w:rsidRPr="00D9062B">
        <w:t>2945</w:t>
      </w:r>
      <w:r>
        <w:t>.”</w:t>
      </w: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A6C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77694" w:rsidRDefault="00C53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618E" w:rsidRDefault="00BF618E" w:rsidP="00BF618E">
      <w:pPr>
        <w:suppressAutoHyphens/>
      </w:pPr>
    </w:p>
    <w:sectPr w:rsidR="00BF618E" w:rsidSect="00BF618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A6C" w:rsidRDefault="00C26A6C" w:rsidP="009F0C77">
      <w:r>
        <w:separator/>
      </w:r>
    </w:p>
  </w:endnote>
  <w:endnote w:type="continuationSeparator" w:id="0">
    <w:p w:rsidR="00C26A6C" w:rsidRDefault="00C26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307A64-A854-49F2-B287-3D4A92D16B3B}"/>
    <w:embedBold r:id="rId2" w:fontKey="{4B90CF4E-C785-4F50-9E62-B68A4F2B85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749AFD-B3DC-4231-A9E2-FA85736B1A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D172DB-8B97-44BE-BE0B-DB4DBC542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5D011B-BCD6-4633-B6F3-901C65ABFA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18E" w:rsidRPr="00073238" w:rsidRDefault="00BF618E" w:rsidP="000732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0A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A6C" w:rsidRDefault="00C26A6C" w:rsidP="009F0C77">
      <w:r>
        <w:separator/>
      </w:r>
    </w:p>
  </w:footnote>
  <w:footnote w:type="continuationSeparator" w:id="0">
    <w:p w:rsidR="00C26A6C" w:rsidRDefault="00C26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57CM19"/>
    <w:docVar w:name="CoverBillType" w:val="b"/>
    <w:docVar w:name="DocPath" w:val="L:\Council\bills\GT\5557CM19.DOCX"/>
    <w:docVar w:name="dvBillNumber" w:val="33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26A6C"/>
    <w:rsid w:val="00011869"/>
    <w:rsid w:val="00015CD6"/>
    <w:rsid w:val="00073238"/>
    <w:rsid w:val="000B37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51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E0D"/>
    <w:rsid w:val="006215AA"/>
    <w:rsid w:val="0066486B"/>
    <w:rsid w:val="006913C9"/>
    <w:rsid w:val="0069470D"/>
    <w:rsid w:val="006D58AA"/>
    <w:rsid w:val="0071448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7694"/>
    <w:rsid w:val="009B44AF"/>
    <w:rsid w:val="009C6A0B"/>
    <w:rsid w:val="009F0C77"/>
    <w:rsid w:val="009F4DD1"/>
    <w:rsid w:val="00A02543"/>
    <w:rsid w:val="00A41684"/>
    <w:rsid w:val="00A60A5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3CAA"/>
    <w:rsid w:val="00BE3C22"/>
    <w:rsid w:val="00BF618E"/>
    <w:rsid w:val="00C0345E"/>
    <w:rsid w:val="00C26A6C"/>
    <w:rsid w:val="00C31C95"/>
    <w:rsid w:val="00C3483A"/>
    <w:rsid w:val="00C37AAA"/>
    <w:rsid w:val="00C532C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46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60BAC-68BA-4153-9196-1E437C67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6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6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6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6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57A3A-912D-41EE-8D68-F6192493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356</Words>
  <Characters>1889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3364: Driver's license - South Carolina Legislature Online</dc:title>
  <dc:creator>Gwen Thurmond</dc:creator>
  <cp:lastModifiedBy>S Volk</cp:lastModifiedBy>
  <cp:revision>2</cp:revision>
  <cp:lastPrinted>2018-11-20T20:17:00Z</cp:lastPrinted>
  <dcterms:created xsi:type="dcterms:W3CDTF">2019-02-26T21:52:00Z</dcterms:created>
  <dcterms:modified xsi:type="dcterms:W3CDTF">2019-02-26T21:52:00Z</dcterms:modified>
</cp:coreProperties>
</file>