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37D" w:rsidRDefault="00A4737D" w:rsidP="00A4737D">
      <w:pPr>
        <w:widowControl w:val="0"/>
        <w:jc w:val="center"/>
      </w:pPr>
      <w:r w:rsidRPr="00A4737D">
        <w:rPr>
          <w:b/>
        </w:rPr>
        <w:t>South Carolina General Assembly</w:t>
      </w:r>
    </w:p>
    <w:p w:rsidR="00A4737D" w:rsidRDefault="00A4737D" w:rsidP="00A4737D">
      <w:pPr>
        <w:widowControl w:val="0"/>
        <w:jc w:val="center"/>
      </w:pPr>
      <w:r>
        <w:t>123rd Session, 2019-2020</w:t>
      </w:r>
    </w:p>
    <w:p w:rsidR="00A4737D" w:rsidRDefault="00A4737D" w:rsidP="00A4737D">
      <w:pPr>
        <w:widowControl w:val="0"/>
        <w:jc w:val="left"/>
      </w:pPr>
    </w:p>
    <w:p w:rsidR="00A4737D" w:rsidRDefault="00A4737D" w:rsidP="00A4737D">
      <w:pPr>
        <w:widowControl w:val="0"/>
        <w:jc w:val="left"/>
        <w:rPr>
          <w:b/>
        </w:rPr>
      </w:pPr>
      <w:r w:rsidRPr="00A4737D">
        <w:rPr>
          <w:b/>
        </w:rPr>
        <w:t>H. 3400</w:t>
      </w:r>
    </w:p>
    <w:p w:rsidR="00A4737D" w:rsidRDefault="00A4737D" w:rsidP="00A4737D">
      <w:pPr>
        <w:widowControl w:val="0"/>
        <w:jc w:val="left"/>
        <w:rPr>
          <w:b/>
        </w:rPr>
      </w:pPr>
    </w:p>
    <w:p w:rsidR="00A4737D" w:rsidRDefault="00A4737D" w:rsidP="00A4737D">
      <w:pPr>
        <w:widowControl w:val="0"/>
        <w:jc w:val="left"/>
      </w:pPr>
      <w:r w:rsidRPr="00A4737D">
        <w:rPr>
          <w:b/>
        </w:rPr>
        <w:t>STATUS INFORMATION</w:t>
      </w:r>
    </w:p>
    <w:p w:rsidR="00A4737D" w:rsidRDefault="00A4737D" w:rsidP="00A4737D">
      <w:pPr>
        <w:widowControl w:val="0"/>
        <w:jc w:val="left"/>
      </w:pPr>
    </w:p>
    <w:p w:rsidR="00A4737D" w:rsidRDefault="00A4737D" w:rsidP="00A4737D">
      <w:pPr>
        <w:widowControl w:val="0"/>
        <w:jc w:val="left"/>
      </w:pPr>
      <w:r>
        <w:t>General Bill</w:t>
      </w:r>
    </w:p>
    <w:p w:rsidR="00A4737D" w:rsidRDefault="00352A6D" w:rsidP="00A4737D">
      <w:pPr>
        <w:widowControl w:val="0"/>
        <w:jc w:val="left"/>
      </w:pPr>
      <w:r>
        <w:t>Sponsors: Reps. Clyburn, Hosey and S. Williams</w:t>
      </w:r>
    </w:p>
    <w:p w:rsidR="00A4737D" w:rsidRDefault="00A4737D" w:rsidP="00A4737D">
      <w:pPr>
        <w:widowControl w:val="0"/>
        <w:jc w:val="left"/>
      </w:pPr>
      <w:r>
        <w:t>Document Path: l:\council\bills\agm\19483wab19.docx</w:t>
      </w:r>
    </w:p>
    <w:p w:rsidR="00A4737D" w:rsidRDefault="00A4737D" w:rsidP="00A4737D">
      <w:pPr>
        <w:widowControl w:val="0"/>
        <w:jc w:val="left"/>
      </w:pPr>
    </w:p>
    <w:p w:rsidR="00C46678" w:rsidRDefault="00C46678" w:rsidP="00A4737D">
      <w:pPr>
        <w:widowControl w:val="0"/>
        <w:jc w:val="left"/>
      </w:pPr>
      <w:r>
        <w:t>Introduced in the House on January 8, 2019</w:t>
      </w:r>
    </w:p>
    <w:p w:rsidR="00C46678" w:rsidRPr="00C46678" w:rsidRDefault="00C46678" w:rsidP="00A4737D">
      <w:pPr>
        <w:widowControl w:val="0"/>
        <w:jc w:val="left"/>
      </w:pPr>
      <w:r>
        <w:t xml:space="preserve">Currently residing in the House Committee on </w:t>
      </w:r>
      <w:r w:rsidRPr="00C46678">
        <w:rPr>
          <w:b/>
        </w:rPr>
        <w:t>Education and Public Works</w:t>
      </w:r>
    </w:p>
    <w:p w:rsidR="00C46678" w:rsidRDefault="00C46678" w:rsidP="00A4737D">
      <w:pPr>
        <w:widowControl w:val="0"/>
        <w:jc w:val="left"/>
      </w:pPr>
    </w:p>
    <w:p w:rsidR="00A4737D" w:rsidRDefault="00A4737D" w:rsidP="00A4737D">
      <w:pPr>
        <w:widowControl w:val="0"/>
        <w:jc w:val="left"/>
      </w:pPr>
      <w:r>
        <w:t xml:space="preserve">Summary: </w:t>
      </w:r>
      <w:r w:rsidR="0056218B">
        <w:t>School districts</w:t>
      </w:r>
    </w:p>
    <w:p w:rsidR="00A4737D" w:rsidRDefault="00A4737D" w:rsidP="00A4737D">
      <w:pPr>
        <w:widowControl w:val="0"/>
        <w:jc w:val="left"/>
      </w:pPr>
    </w:p>
    <w:p w:rsidR="00A4737D" w:rsidRDefault="00A4737D" w:rsidP="00A4737D">
      <w:pPr>
        <w:widowControl w:val="0"/>
        <w:jc w:val="left"/>
      </w:pPr>
    </w:p>
    <w:p w:rsidR="00A4737D" w:rsidRDefault="00A4737D" w:rsidP="00A473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737D">
        <w:rPr>
          <w:b/>
        </w:rPr>
        <w:t>HISTORY OF LEGISLATIVE ACTIONS</w:t>
      </w:r>
    </w:p>
    <w:p w:rsidR="00A4737D" w:rsidRDefault="00A4737D" w:rsidP="00A473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4737D" w:rsidRPr="00A4737D" w:rsidRDefault="00A4737D" w:rsidP="00A473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737D">
        <w:rPr>
          <w:u w:val="single"/>
        </w:rPr>
        <w:tab/>
        <w:t>Date</w:t>
      </w:r>
      <w:r w:rsidRPr="00A4737D">
        <w:rPr>
          <w:u w:val="single"/>
        </w:rPr>
        <w:tab/>
        <w:t>Body</w:t>
      </w:r>
      <w:r w:rsidRPr="00A4737D">
        <w:rPr>
          <w:u w:val="single"/>
        </w:rPr>
        <w:tab/>
        <w:t>Action Description with journal page number</w:t>
      </w:r>
      <w:r w:rsidRPr="00A4737D">
        <w:rPr>
          <w:u w:val="single"/>
        </w:rPr>
        <w:tab/>
      </w:r>
    </w:p>
    <w:p w:rsidR="001107D7" w:rsidRDefault="001107D7" w:rsidP="001107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743BF8">
        <w:t>Prefiled</w:t>
      </w:r>
    </w:p>
    <w:p w:rsidR="001107D7" w:rsidRDefault="001107D7" w:rsidP="001107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743BF8">
        <w:t xml:space="preserve">Referred to Committee on </w:t>
      </w:r>
      <w:r w:rsidRPr="00743BF8">
        <w:rPr>
          <w:b/>
        </w:rPr>
        <w:t>Education and Public Works</w:t>
      </w:r>
    </w:p>
    <w:p w:rsidR="001107D7" w:rsidRDefault="001107D7" w:rsidP="001107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743BF8">
        <w:t>Introduced and read first time (</w:t>
      </w:r>
      <w:hyperlink r:id="rId7" w:history="1">
        <w:r w:rsidRPr="00743BF8">
          <w:rPr>
            <w:rStyle w:val="Hyperlink"/>
          </w:rPr>
          <w:t>House Journal</w:t>
        </w:r>
        <w:r w:rsidRPr="00743BF8">
          <w:rPr>
            <w:rStyle w:val="Hyperlink"/>
          </w:rPr>
          <w:noBreakHyphen/>
          <w:t>page 225</w:t>
        </w:r>
      </w:hyperlink>
      <w:r w:rsidRPr="00743BF8">
        <w:t>)</w:t>
      </w:r>
    </w:p>
    <w:p w:rsidR="001107D7" w:rsidRDefault="001107D7" w:rsidP="001107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743BF8">
        <w:t>Referred to Co</w:t>
      </w:r>
      <w:r>
        <w:t xml:space="preserve">mmittee on </w:t>
      </w:r>
      <w:r w:rsidRPr="00743BF8">
        <w:rPr>
          <w:b/>
        </w:rPr>
        <w:t>Education and Public Works</w:t>
      </w:r>
      <w:r w:rsidRPr="00743BF8">
        <w:t xml:space="preserve"> (</w:t>
      </w:r>
      <w:hyperlink r:id="rId8" w:history="1">
        <w:r w:rsidRPr="00743BF8">
          <w:rPr>
            <w:rStyle w:val="Hyperlink"/>
          </w:rPr>
          <w:t>House Journal</w:t>
        </w:r>
        <w:r w:rsidRPr="00743BF8">
          <w:rPr>
            <w:rStyle w:val="Hyperlink"/>
          </w:rPr>
          <w:noBreakHyphen/>
          <w:t>page 225</w:t>
        </w:r>
      </w:hyperlink>
      <w:r w:rsidRPr="00743BF8">
        <w:t>)</w:t>
      </w:r>
    </w:p>
    <w:p w:rsidR="001107D7" w:rsidRDefault="001107D7" w:rsidP="001107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737D" w:rsidRDefault="00A4737D" w:rsidP="00A473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4737D">
          <w:rPr>
            <w:rStyle w:val="Hyperlink"/>
          </w:rPr>
          <w:t>legislative information</w:t>
        </w:r>
      </w:hyperlink>
      <w:r>
        <w:t xml:space="preserve"> at the website</w:t>
      </w:r>
    </w:p>
    <w:p w:rsidR="00A4737D" w:rsidRDefault="00A4737D" w:rsidP="00A473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737D" w:rsidRPr="00A4737D" w:rsidRDefault="00A4737D" w:rsidP="00A473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737D" w:rsidRDefault="00A4737D" w:rsidP="00A4737D">
      <w:pPr>
        <w:widowControl w:val="0"/>
        <w:jc w:val="left"/>
      </w:pPr>
      <w:r w:rsidRPr="00A4737D">
        <w:rPr>
          <w:b/>
        </w:rPr>
        <w:t>VERSIONS OF THIS BILL</w:t>
      </w:r>
    </w:p>
    <w:p w:rsidR="00A4737D" w:rsidRDefault="00A4737D" w:rsidP="00A4737D">
      <w:pPr>
        <w:widowControl w:val="0"/>
        <w:jc w:val="left"/>
      </w:pPr>
    </w:p>
    <w:p w:rsidR="00A4737D" w:rsidRDefault="00973331" w:rsidP="00A4737D">
      <w:pPr>
        <w:widowControl w:val="0"/>
        <w:jc w:val="left"/>
      </w:pPr>
      <w:hyperlink r:id="rId10" w:history="1">
        <w:r w:rsidR="00A4737D">
          <w:rPr>
            <w:rStyle w:val="Hyperlink"/>
          </w:rPr>
          <w:t>12/18/2018</w:t>
        </w:r>
      </w:hyperlink>
    </w:p>
    <w:p w:rsidR="00A4737D" w:rsidRDefault="00A4737D" w:rsidP="00A4737D"/>
    <w:p w:rsidR="00A4737D" w:rsidRDefault="00A4737D" w:rsidP="00A4737D">
      <w:pPr>
        <w:sectPr w:rsidR="00A4737D" w:rsidSect="00A4737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10C8F" w:rsidRDefault="00810C8F" w:rsidP="002D0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9A0" w:rsidRDefault="002D09A0" w:rsidP="002D0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9A0" w:rsidRDefault="002D09A0" w:rsidP="002D0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9A0" w:rsidRDefault="002D09A0" w:rsidP="002D0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9A0" w:rsidRDefault="002D09A0" w:rsidP="002D0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9A0" w:rsidRDefault="002D09A0" w:rsidP="002D0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9A0" w:rsidRDefault="002D09A0" w:rsidP="002D0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0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2C9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4E63" w:rsidRDefault="00964E63" w:rsidP="00964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59</w:t>
      </w:r>
      <w:r w:rsidR="00B31167">
        <w:noBreakHyphen/>
      </w:r>
      <w:r>
        <w:t>17</w:t>
      </w:r>
      <w:r w:rsidR="00B31167">
        <w:noBreakHyphen/>
      </w:r>
      <w:r>
        <w:t>165 SO AS TO PROVIDE THE GOVERNING BODY OF EACH SCHOOL DISTRICT OF THIS STATE SHALL CREATE A STUDENT BULLYING ADVISORY COUNCIL TO BE COMPRISED OF STUDENTS, PARENTS, AND TEACHERS SELECTED BY THE GOVERNING BODY TO ADVISE THE GOVERNING BODY ON MATTERS RELATING TO STUDENT</w:t>
      </w:r>
      <w:r w:rsidR="00B31167">
        <w:noBreakHyphen/>
      </w:r>
      <w:r>
        <w:t>ON</w:t>
      </w:r>
      <w:r w:rsidR="00B31167">
        <w:noBreakHyphen/>
      </w:r>
      <w:r>
        <w:t>STUDENT BULLYING PROBLEMS, AND ON OTHER MATTERS THAT THE GOVERNING BODY CONSIDERS APPROPRIATE.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2C9E" w:rsidRDefault="00142C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42C9E" w:rsidRDefault="00142C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4E63" w:rsidRDefault="00142C9E" w:rsidP="00964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64E63">
        <w:t>Chapter 17, Title 59 of the 1976 Code is amended by adding:</w:t>
      </w:r>
    </w:p>
    <w:p w:rsidR="00964E63" w:rsidRDefault="00964E63" w:rsidP="00964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4E63" w:rsidRDefault="00964E63" w:rsidP="00964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B31167">
        <w:noBreakHyphen/>
      </w:r>
      <w:r>
        <w:t>17</w:t>
      </w:r>
      <w:r w:rsidR="00B31167">
        <w:noBreakHyphen/>
      </w:r>
      <w:r>
        <w:t>165.</w:t>
      </w:r>
      <w:r>
        <w:tab/>
        <w:t>The governing body of each school district of this State shall create a Student Bullying Advisory Council to be comprised of students, parents, and teachers selected by the governing body to advise the governing body on matters relating to student</w:t>
      </w:r>
      <w:r w:rsidR="00B31167">
        <w:noBreakHyphen/>
      </w:r>
      <w:r>
        <w:t>on</w:t>
      </w:r>
      <w:r w:rsidR="00B31167">
        <w:noBreakHyphen/>
      </w:r>
      <w:r>
        <w:t>student bullying problems, and on other matters that the governing body considers appropriate.”</w:t>
      </w:r>
    </w:p>
    <w:p w:rsidR="00964E63" w:rsidRDefault="00964E63" w:rsidP="00964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4E63" w:rsidRDefault="00964E63" w:rsidP="00964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41E89" w:rsidRDefault="00B311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737D" w:rsidRDefault="00A4737D" w:rsidP="00A4737D">
      <w:pPr>
        <w:suppressAutoHyphens/>
      </w:pPr>
    </w:p>
    <w:sectPr w:rsidR="00A4737D" w:rsidSect="00A4737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2C9E" w:rsidRDefault="00142C9E" w:rsidP="009F0C77">
      <w:r>
        <w:separator/>
      </w:r>
    </w:p>
  </w:endnote>
  <w:endnote w:type="continuationSeparator" w:id="0">
    <w:p w:rsidR="00142C9E" w:rsidRDefault="00142C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0C2CA89-33EF-49E9-8A84-7FA1ECB674E7}"/>
    <w:embedBold r:id="rId2" w:fontKey="{B281F06D-C449-4D04-AAFB-7FBFA8D9146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F71389A-F905-424D-8C6C-35F6C28E1A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10F339E-6C77-4B99-BC34-653CC83817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37D" w:rsidRPr="00810C8F" w:rsidRDefault="00A4737D" w:rsidP="00810C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6218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2C9E" w:rsidRDefault="00142C9E" w:rsidP="009F0C77">
      <w:r>
        <w:separator/>
      </w:r>
    </w:p>
  </w:footnote>
  <w:footnote w:type="continuationSeparator" w:id="0">
    <w:p w:rsidR="00142C9E" w:rsidRDefault="00142C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483WAB19"/>
    <w:docVar w:name="CoverBillType" w:val="b"/>
    <w:docVar w:name="DocPath" w:val="L:\Council\bills\AGM\19483WAB19.DOCX"/>
    <w:docVar w:name="dvBillNumber" w:val="340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42C9E"/>
    <w:rsid w:val="00011869"/>
    <w:rsid w:val="00015CD6"/>
    <w:rsid w:val="000E0100"/>
    <w:rsid w:val="000E1785"/>
    <w:rsid w:val="000F40FA"/>
    <w:rsid w:val="001035F1"/>
    <w:rsid w:val="0010776B"/>
    <w:rsid w:val="001107D7"/>
    <w:rsid w:val="00133E66"/>
    <w:rsid w:val="00142C9E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09A0"/>
    <w:rsid w:val="002E5912"/>
    <w:rsid w:val="00301B21"/>
    <w:rsid w:val="00325348"/>
    <w:rsid w:val="0032732C"/>
    <w:rsid w:val="00336AD0"/>
    <w:rsid w:val="00347789"/>
    <w:rsid w:val="00352A6D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218B"/>
    <w:rsid w:val="00577C6C"/>
    <w:rsid w:val="005A62FE"/>
    <w:rsid w:val="005C2FE2"/>
    <w:rsid w:val="005E2BC9"/>
    <w:rsid w:val="00605102"/>
    <w:rsid w:val="006215AA"/>
    <w:rsid w:val="00641E89"/>
    <w:rsid w:val="006913C9"/>
    <w:rsid w:val="0069470D"/>
    <w:rsid w:val="006D58AA"/>
    <w:rsid w:val="00734F00"/>
    <w:rsid w:val="007A70AE"/>
    <w:rsid w:val="007D41E3"/>
    <w:rsid w:val="00810C8F"/>
    <w:rsid w:val="008362E8"/>
    <w:rsid w:val="0085786E"/>
    <w:rsid w:val="008A1768"/>
    <w:rsid w:val="008A489F"/>
    <w:rsid w:val="008E1210"/>
    <w:rsid w:val="008F0F33"/>
    <w:rsid w:val="008F4429"/>
    <w:rsid w:val="0094021A"/>
    <w:rsid w:val="00964E63"/>
    <w:rsid w:val="009B44AF"/>
    <w:rsid w:val="009C6A0B"/>
    <w:rsid w:val="009F0C77"/>
    <w:rsid w:val="009F4DD1"/>
    <w:rsid w:val="00A02543"/>
    <w:rsid w:val="00A41684"/>
    <w:rsid w:val="00A4737D"/>
    <w:rsid w:val="00A64E80"/>
    <w:rsid w:val="00A72BCD"/>
    <w:rsid w:val="00A741D9"/>
    <w:rsid w:val="00A833AB"/>
    <w:rsid w:val="00A9741D"/>
    <w:rsid w:val="00AC34A2"/>
    <w:rsid w:val="00AD1C9A"/>
    <w:rsid w:val="00AD4B17"/>
    <w:rsid w:val="00B31167"/>
    <w:rsid w:val="00B412D4"/>
    <w:rsid w:val="00BE3C22"/>
    <w:rsid w:val="00C0345E"/>
    <w:rsid w:val="00C31C95"/>
    <w:rsid w:val="00C3483A"/>
    <w:rsid w:val="00C46678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15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C6BA53-5AB9-44EA-B16B-B9EA5F293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473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400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00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A4768-783C-4B15-8EED-9CACDCAD1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272</Words>
  <Characters>1529</Characters>
  <Application>Microsoft Office Word</Application>
  <DocSecurity>0</DocSecurity>
  <Lines>69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3400: School districts - South Carolina Legislature Online</dc:title>
  <dc:creator>Angie Morgan</dc:creator>
  <cp:lastModifiedBy>S Volk</cp:lastModifiedBy>
  <cp:revision>2</cp:revision>
  <cp:lastPrinted>2018-12-14T15:51:00Z</cp:lastPrinted>
  <dcterms:created xsi:type="dcterms:W3CDTF">2019-01-16T18:36:00Z</dcterms:created>
  <dcterms:modified xsi:type="dcterms:W3CDTF">2019-01-16T18:36:00Z</dcterms:modified>
</cp:coreProperties>
</file>