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3C3" w:rsidRDefault="005903C3" w:rsidP="005903C3">
      <w:pPr>
        <w:widowControl w:val="0"/>
        <w:jc w:val="center"/>
      </w:pPr>
      <w:r w:rsidRPr="005903C3">
        <w:rPr>
          <w:b/>
        </w:rPr>
        <w:t>South Carolina General Assembly</w:t>
      </w:r>
    </w:p>
    <w:p w:rsidR="005903C3" w:rsidRDefault="005903C3" w:rsidP="005903C3">
      <w:pPr>
        <w:widowControl w:val="0"/>
        <w:jc w:val="center"/>
      </w:pPr>
      <w:r>
        <w:t>123rd Session, 2019-2020</w:t>
      </w:r>
    </w:p>
    <w:p w:rsidR="005903C3" w:rsidRDefault="005903C3" w:rsidP="005903C3">
      <w:pPr>
        <w:widowControl w:val="0"/>
        <w:jc w:val="left"/>
      </w:pPr>
    </w:p>
    <w:p w:rsidR="005903C3" w:rsidRDefault="005903C3" w:rsidP="005903C3">
      <w:pPr>
        <w:widowControl w:val="0"/>
        <w:jc w:val="left"/>
        <w:rPr>
          <w:b/>
        </w:rPr>
      </w:pPr>
      <w:r w:rsidRPr="005903C3">
        <w:rPr>
          <w:b/>
        </w:rPr>
        <w:t>S.</w:t>
      </w:r>
      <w:r>
        <w:rPr>
          <w:b/>
        </w:rPr>
        <w:t xml:space="preserve"> </w:t>
      </w:r>
      <w:r w:rsidRPr="005903C3">
        <w:rPr>
          <w:b/>
        </w:rPr>
        <w:t>352</w:t>
      </w:r>
    </w:p>
    <w:p w:rsidR="005903C3" w:rsidRDefault="005903C3" w:rsidP="005903C3">
      <w:pPr>
        <w:widowControl w:val="0"/>
        <w:jc w:val="left"/>
        <w:rPr>
          <w:b/>
        </w:rPr>
      </w:pPr>
    </w:p>
    <w:p w:rsidR="005903C3" w:rsidRDefault="005903C3" w:rsidP="005903C3">
      <w:pPr>
        <w:widowControl w:val="0"/>
        <w:jc w:val="left"/>
      </w:pPr>
      <w:r w:rsidRPr="005903C3">
        <w:rPr>
          <w:b/>
        </w:rPr>
        <w:t>STATUS INFORMATION</w:t>
      </w:r>
    </w:p>
    <w:p w:rsidR="005903C3" w:rsidRDefault="005903C3" w:rsidP="005903C3">
      <w:pPr>
        <w:widowControl w:val="0"/>
        <w:jc w:val="left"/>
      </w:pPr>
    </w:p>
    <w:p w:rsidR="005903C3" w:rsidRDefault="005903C3" w:rsidP="005903C3">
      <w:pPr>
        <w:widowControl w:val="0"/>
        <w:jc w:val="left"/>
      </w:pPr>
      <w:r>
        <w:t>Senate Resolution</w:t>
      </w:r>
    </w:p>
    <w:p w:rsidR="005903C3" w:rsidRDefault="005903C3" w:rsidP="005903C3">
      <w:pPr>
        <w:widowControl w:val="0"/>
        <w:jc w:val="left"/>
      </w:pPr>
      <w:r>
        <w:t>Sponsors: Senators McElveen, Johnson and Sheheen</w:t>
      </w:r>
    </w:p>
    <w:p w:rsidR="005903C3" w:rsidRDefault="005903C3" w:rsidP="005903C3">
      <w:pPr>
        <w:widowControl w:val="0"/>
        <w:jc w:val="left"/>
      </w:pPr>
      <w:r>
        <w:t>Document Path: l:\council\bills\rm\1056sd19.docx</w:t>
      </w:r>
    </w:p>
    <w:p w:rsidR="005903C3" w:rsidRDefault="005903C3" w:rsidP="005903C3">
      <w:pPr>
        <w:widowControl w:val="0"/>
        <w:jc w:val="left"/>
      </w:pPr>
    </w:p>
    <w:p w:rsidR="005903C3" w:rsidRDefault="005903C3" w:rsidP="005903C3">
      <w:pPr>
        <w:widowControl w:val="0"/>
        <w:jc w:val="left"/>
      </w:pPr>
      <w:r>
        <w:t>Introduced in the Senate on January 8, 2019</w:t>
      </w:r>
    </w:p>
    <w:p w:rsidR="005903C3" w:rsidRDefault="005903C3" w:rsidP="005903C3">
      <w:pPr>
        <w:widowControl w:val="0"/>
        <w:jc w:val="left"/>
      </w:pPr>
      <w:r>
        <w:t>Adopted by the Senate on January 8, 2019</w:t>
      </w:r>
    </w:p>
    <w:p w:rsidR="005903C3" w:rsidRDefault="005903C3" w:rsidP="005903C3">
      <w:pPr>
        <w:widowControl w:val="0"/>
        <w:jc w:val="left"/>
      </w:pPr>
    </w:p>
    <w:p w:rsidR="005903C3" w:rsidRDefault="005903C3" w:rsidP="005903C3">
      <w:pPr>
        <w:widowControl w:val="0"/>
        <w:jc w:val="left"/>
      </w:pPr>
      <w:r>
        <w:t xml:space="preserve">Summary: </w:t>
      </w:r>
      <w:r w:rsidR="00BD39CD">
        <w:t>Thomas Sumter Academy Girls Cross Country Team</w:t>
      </w:r>
    </w:p>
    <w:p w:rsidR="005903C3" w:rsidRDefault="005903C3" w:rsidP="005903C3">
      <w:pPr>
        <w:widowControl w:val="0"/>
        <w:jc w:val="left"/>
      </w:pPr>
    </w:p>
    <w:p w:rsidR="005903C3" w:rsidRDefault="005903C3" w:rsidP="005903C3">
      <w:pPr>
        <w:widowControl w:val="0"/>
        <w:jc w:val="left"/>
      </w:pPr>
    </w:p>
    <w:p w:rsidR="005903C3" w:rsidRDefault="005903C3" w:rsidP="00590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03C3">
        <w:rPr>
          <w:b/>
        </w:rPr>
        <w:t>HISTORY OF LEGISLATIVE ACTIONS</w:t>
      </w:r>
    </w:p>
    <w:p w:rsidR="005903C3" w:rsidRDefault="005903C3" w:rsidP="00590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03C3" w:rsidRPr="005903C3" w:rsidRDefault="005903C3" w:rsidP="005903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03C3">
        <w:rPr>
          <w:u w:val="single"/>
        </w:rPr>
        <w:tab/>
        <w:t>Date</w:t>
      </w:r>
      <w:r w:rsidRPr="005903C3">
        <w:rPr>
          <w:u w:val="single"/>
        </w:rPr>
        <w:tab/>
        <w:t>Body</w:t>
      </w:r>
      <w:r w:rsidRPr="005903C3">
        <w:rPr>
          <w:u w:val="single"/>
        </w:rPr>
        <w:tab/>
        <w:t>Action Description with journal page number</w:t>
      </w:r>
      <w:r w:rsidRPr="005903C3">
        <w:rPr>
          <w:u w:val="single"/>
        </w:rPr>
        <w:tab/>
      </w:r>
    </w:p>
    <w:p w:rsidR="00CD43B8" w:rsidRDefault="00CD43B8" w:rsidP="00CD4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10AEC">
        <w:t>Introduced and adopted (</w:t>
      </w:r>
      <w:hyperlink r:id="rId7" w:history="1">
        <w:r w:rsidRPr="00C10AEC">
          <w:rPr>
            <w:rStyle w:val="Hyperlink"/>
          </w:rPr>
          <w:t>Senate Journal</w:t>
        </w:r>
        <w:r w:rsidRPr="00C10AEC">
          <w:rPr>
            <w:rStyle w:val="Hyperlink"/>
          </w:rPr>
          <w:noBreakHyphen/>
          <w:t>page 195</w:t>
        </w:r>
      </w:hyperlink>
      <w:r w:rsidRPr="00C10AEC">
        <w:t>)</w:t>
      </w:r>
    </w:p>
    <w:p w:rsidR="00CD43B8" w:rsidRDefault="00CD43B8" w:rsidP="00CD4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03C3" w:rsidRDefault="005903C3" w:rsidP="00590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903C3">
          <w:rPr>
            <w:rStyle w:val="Hyperlink"/>
          </w:rPr>
          <w:t>legislative information</w:t>
        </w:r>
      </w:hyperlink>
      <w:r>
        <w:t xml:space="preserve"> at the website</w:t>
      </w:r>
    </w:p>
    <w:p w:rsidR="005903C3" w:rsidRDefault="005903C3" w:rsidP="00590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3C3" w:rsidRPr="005903C3" w:rsidRDefault="005903C3" w:rsidP="005903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03C3" w:rsidRDefault="005903C3" w:rsidP="005903C3">
      <w:r w:rsidRPr="005903C3">
        <w:rPr>
          <w:b/>
        </w:rPr>
        <w:t>VERSIONS OF THIS BILL</w:t>
      </w:r>
    </w:p>
    <w:p w:rsidR="005903C3" w:rsidRDefault="005903C3" w:rsidP="005903C3"/>
    <w:p w:rsidR="005903C3" w:rsidRDefault="00E311D1" w:rsidP="005903C3">
      <w:hyperlink r:id="rId9" w:history="1">
        <w:r w:rsidR="005903C3">
          <w:rPr>
            <w:rStyle w:val="Hyperlink"/>
          </w:rPr>
          <w:t>1/8/2019</w:t>
        </w:r>
      </w:hyperlink>
    </w:p>
    <w:p w:rsidR="005903C3" w:rsidRDefault="005903C3" w:rsidP="005903C3"/>
    <w:p w:rsidR="005903C3" w:rsidRDefault="005903C3" w:rsidP="005903C3">
      <w:pPr>
        <w:sectPr w:rsidR="005903C3" w:rsidSect="005903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718C1" w:rsidRDefault="00F718C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03C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56F0" w:rsidRDefault="007D405A" w:rsidP="00A45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bookmarkStart w:id="3" w:name="titletop"/>
      <w:bookmarkEnd w:id="3"/>
      <w:r>
        <w:t xml:space="preserve">TO </w:t>
      </w:r>
      <w:r w:rsidR="00A456F0">
        <w:t>SALUTE</w:t>
      </w:r>
      <w:r w:rsidR="00A456F0">
        <w:rPr>
          <w:rFonts w:eastAsia="MS Mincho"/>
        </w:rPr>
        <w:t xml:space="preserve"> THE THOMAS SUMTER ACADEMY GIRLS CROSS COUNTRY TEAM ON CAPTURING THE 2018 SOUTH CAROLINA IN</w:t>
      </w:r>
      <w:r w:rsidR="00F85482">
        <w:rPr>
          <w:rFonts w:eastAsia="MS Mincho"/>
        </w:rPr>
        <w:t>DEPENDENT SCHOOL ASSOCIATION CLASS 2</w:t>
      </w:r>
      <w:r w:rsidR="00A456F0">
        <w:rPr>
          <w:rFonts w:eastAsia="MS Mincho"/>
        </w:rPr>
        <w:t>A STATE CHAMPIONSHIP TITLE AND TO CONGRATULATE THE TEAM</w:t>
      </w:r>
      <w:r w:rsidR="00A815A7" w:rsidRPr="00A815A7">
        <w:rPr>
          <w:rFonts w:eastAsia="MS Mincho"/>
        </w:rPr>
        <w:t>’</w:t>
      </w:r>
      <w:r w:rsidR="00A456F0">
        <w:rPr>
          <w:rFonts w:eastAsia="MS Mincho"/>
        </w:rPr>
        <w:t>S COACHES, STAFF, AND RUNNERS ON A SUPERLATIVE SEASON.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3536" w:rsidRDefault="00A334AB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9A3536">
        <w:t xml:space="preserve">refusing to settle for less than their best, </w:t>
      </w:r>
      <w:r w:rsidR="009A3536">
        <w:rPr>
          <w:rFonts w:eastAsia="MS Mincho"/>
        </w:rPr>
        <w:t>the Thomas Sumter Academy girls cross country team members worked hard like the Lady Generals they are to earn their first</w:t>
      </w:r>
      <w:r w:rsidR="00A815A7">
        <w:rPr>
          <w:rFonts w:eastAsia="MS Mincho"/>
        </w:rPr>
        <w:noBreakHyphen/>
      </w:r>
      <w:r w:rsidR="009A3536">
        <w:rPr>
          <w:rFonts w:eastAsia="MS Mincho"/>
        </w:rPr>
        <w:t>ev</w:t>
      </w:r>
      <w:r w:rsidR="00F85482">
        <w:rPr>
          <w:rFonts w:eastAsia="MS Mincho"/>
        </w:rPr>
        <w:t>er state crown at the 2018 South Carolina Independent School Association Class 2</w:t>
      </w:r>
      <w:r w:rsidR="009A3536">
        <w:rPr>
          <w:rFonts w:eastAsia="MS Mincho"/>
        </w:rPr>
        <w:t>A State Championship meet, held at Heathwood Hall in Columbia; and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as they bested Spartanburg Day, their nearest competitor and winner of the last eleven state meets, the Lady Generals proved they are a dynasty in the making; and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D3206">
        <w:rPr>
          <w:color w:val="000000" w:themeColor="text1"/>
          <w:u w:color="000000" w:themeColor="text1"/>
        </w:rPr>
        <w:t xml:space="preserve">Whereas, in a field that demands discipline, practice, and focused energy, </w:t>
      </w:r>
      <w:r>
        <w:rPr>
          <w:color w:val="000000" w:themeColor="text1"/>
          <w:u w:color="000000" w:themeColor="text1"/>
        </w:rPr>
        <w:t xml:space="preserve">Head </w:t>
      </w:r>
      <w:r>
        <w:rPr>
          <w:rFonts w:eastAsia="MS Mincho"/>
        </w:rPr>
        <w:t>Coach Rob Coursey</w:t>
      </w:r>
      <w:r w:rsidRPr="00ED3206">
        <w:rPr>
          <w:color w:val="000000" w:themeColor="text1"/>
          <w:u w:color="000000" w:themeColor="text1"/>
        </w:rPr>
        <w:t xml:space="preserve"> capitalized on his own </w:t>
      </w:r>
      <w:r>
        <w:rPr>
          <w:color w:val="000000" w:themeColor="text1"/>
          <w:u w:color="000000" w:themeColor="text1"/>
        </w:rPr>
        <w:t>athletic</w:t>
      </w:r>
      <w:r w:rsidRPr="00ED32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skills</w:t>
      </w:r>
      <w:r w:rsidRPr="00ED3206">
        <w:rPr>
          <w:color w:val="000000" w:themeColor="text1"/>
          <w:u w:color="000000" w:themeColor="text1"/>
        </w:rPr>
        <w:t xml:space="preserve"> to mold a championship </w:t>
      </w:r>
      <w:r>
        <w:rPr>
          <w:color w:val="000000" w:themeColor="text1"/>
          <w:u w:color="000000" w:themeColor="text1"/>
        </w:rPr>
        <w:t>team</w:t>
      </w:r>
      <w:r w:rsidRPr="00ED3206">
        <w:rPr>
          <w:color w:val="000000" w:themeColor="text1"/>
          <w:u w:color="000000" w:themeColor="text1"/>
        </w:rPr>
        <w:t xml:space="preserve"> and teach these </w:t>
      </w:r>
      <w:r>
        <w:rPr>
          <w:color w:val="000000" w:themeColor="text1"/>
          <w:u w:color="000000" w:themeColor="text1"/>
        </w:rPr>
        <w:t>young runners</w:t>
      </w:r>
      <w:r w:rsidRPr="00ED3206">
        <w:rPr>
          <w:color w:val="000000" w:themeColor="text1"/>
          <w:u w:color="000000" w:themeColor="text1"/>
        </w:rPr>
        <w:t xml:space="preserve"> lessons that will prove invaluable throughout life, both </w:t>
      </w:r>
      <w:r w:rsidR="009B3AFA">
        <w:rPr>
          <w:color w:val="000000" w:themeColor="text1"/>
          <w:u w:color="000000" w:themeColor="text1"/>
        </w:rPr>
        <w:t>in athletic and other endeavors</w:t>
      </w:r>
      <w:r w:rsidRPr="00ED3206">
        <w:rPr>
          <w:color w:val="000000" w:themeColor="text1"/>
          <w:u w:color="000000" w:themeColor="text1"/>
        </w:rPr>
        <w:t>; and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making a sweet victory even sweeter, Thomas Sumter</w:t>
      </w:r>
      <w:r w:rsidR="00A815A7" w:rsidRPr="00A815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Bella Crowe, a senior, was the top finisher in the girls race. Not far behind was her running mate, senior Aubrey Stoddard, who finished second. Both of these fine runners made All</w:t>
      </w:r>
      <w:r w:rsidR="00A815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State; and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grateful for their excellence, the </w:t>
      </w:r>
      <w:r w:rsidR="00A85E82">
        <w:rPr>
          <w:rFonts w:eastAsia="MS Mincho"/>
        </w:rPr>
        <w:t xml:space="preserve">Senate </w:t>
      </w:r>
      <w:r>
        <w:rPr>
          <w:rFonts w:eastAsia="MS Mincho"/>
        </w:rPr>
        <w:t xml:space="preserve">takes great pleasure in recognizing the Lady Generals of the Thomas Sumter </w:t>
      </w:r>
      <w:r>
        <w:rPr>
          <w:rFonts w:eastAsia="MS Mincho"/>
        </w:rPr>
        <w:lastRenderedPageBreak/>
        <w:t xml:space="preserve">Academy girls cross country team, and the members look with interest to hearing of their future accomplishments. Now, therefore, 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A85E82" w:rsidRDefault="00A85E82" w:rsidP="00A85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</w:t>
      </w:r>
      <w:r w:rsidR="00A85E82">
        <w:rPr>
          <w:rFonts w:eastAsia="MS Mincho"/>
        </w:rPr>
        <w:t>Senate</w:t>
      </w:r>
      <w:r>
        <w:rPr>
          <w:rFonts w:eastAsia="MS Mincho"/>
        </w:rPr>
        <w:t xml:space="preserve">, by this resolution, </w:t>
      </w:r>
      <w:r>
        <w:t>salute</w:t>
      </w:r>
      <w:r>
        <w:rPr>
          <w:rFonts w:eastAsia="MS Mincho"/>
        </w:rPr>
        <w:t xml:space="preserve"> the Thomas Sumter Academy girls cross country team on capturing the 2018 South Carolina Independent Sc</w:t>
      </w:r>
      <w:r w:rsidR="00F85482">
        <w:rPr>
          <w:rFonts w:eastAsia="MS Mincho"/>
        </w:rPr>
        <w:t>hool Association Class 2</w:t>
      </w:r>
      <w:r>
        <w:rPr>
          <w:rFonts w:eastAsia="MS Mincho"/>
        </w:rPr>
        <w:t>A State Championship title and congratulate the team</w:t>
      </w:r>
      <w:r w:rsidR="00A815A7" w:rsidRPr="00A815A7">
        <w:rPr>
          <w:rFonts w:eastAsia="MS Mincho"/>
        </w:rPr>
        <w:t>’</w:t>
      </w:r>
      <w:r>
        <w:rPr>
          <w:rFonts w:eastAsia="MS Mincho"/>
        </w:rPr>
        <w:t>s coaches, staff, and runners on a superlative season.</w:t>
      </w: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A3536" w:rsidRDefault="009A3536" w:rsidP="009A35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further resolved that a copy of this resolution be presented to Dr. F.L. Martin III, head of school, and Head Coach Rob Coursey of Thomas Sumter Academy.</w:t>
      </w:r>
    </w:p>
    <w:p w:rsidR="006B1957" w:rsidRDefault="00A815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03C3" w:rsidRDefault="005903C3" w:rsidP="005903C3">
      <w:pPr>
        <w:suppressAutoHyphens/>
      </w:pPr>
    </w:p>
    <w:sectPr w:rsidR="005903C3" w:rsidSect="005903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3C3" w:rsidRDefault="00D303C3" w:rsidP="009F0C77">
      <w:r>
        <w:separator/>
      </w:r>
    </w:p>
  </w:endnote>
  <w:endnote w:type="continuationSeparator" w:id="0">
    <w:p w:rsidR="00D303C3" w:rsidRDefault="00D303C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E919F96-85F4-405A-B3D1-4E8736B92B35}"/>
    <w:embedBold r:id="rId2" w:fontKey="{CDE60D11-E63A-4B62-8196-AD35D625E7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BAF180-5AEB-4754-928F-740B0FDA3F7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9BBA970-8BCF-4B7B-A810-697968EBF8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3C3" w:rsidRPr="00F718C1" w:rsidRDefault="005903C3" w:rsidP="00F718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D39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3C3" w:rsidRDefault="00D303C3" w:rsidP="009F0C77">
      <w:r>
        <w:separator/>
      </w:r>
    </w:p>
  </w:footnote>
  <w:footnote w:type="continuationSeparator" w:id="0">
    <w:p w:rsidR="00D303C3" w:rsidRDefault="00D303C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56SD19"/>
    <w:docVar w:name="CoverBillType" w:val="r"/>
    <w:docVar w:name="DocPath" w:val="L:\Council\bills\RM\1056SD19.DOCX"/>
    <w:docVar w:name="dvBillNumber" w:val="35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303C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903C3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1957"/>
    <w:rsid w:val="006C6A93"/>
    <w:rsid w:val="006E02F9"/>
    <w:rsid w:val="006F3F76"/>
    <w:rsid w:val="00753C04"/>
    <w:rsid w:val="00756946"/>
    <w:rsid w:val="00757F80"/>
    <w:rsid w:val="007612B2"/>
    <w:rsid w:val="00771EEC"/>
    <w:rsid w:val="00786819"/>
    <w:rsid w:val="007A325A"/>
    <w:rsid w:val="007C3099"/>
    <w:rsid w:val="007D405A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3536"/>
    <w:rsid w:val="009B397B"/>
    <w:rsid w:val="009B3AFA"/>
    <w:rsid w:val="009F0C77"/>
    <w:rsid w:val="009F4DD1"/>
    <w:rsid w:val="00A16062"/>
    <w:rsid w:val="00A334AB"/>
    <w:rsid w:val="00A456F0"/>
    <w:rsid w:val="00A64E80"/>
    <w:rsid w:val="00A741D9"/>
    <w:rsid w:val="00A815A7"/>
    <w:rsid w:val="00A85589"/>
    <w:rsid w:val="00A85E82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D39CD"/>
    <w:rsid w:val="00C038D8"/>
    <w:rsid w:val="00C045DD"/>
    <w:rsid w:val="00C3136F"/>
    <w:rsid w:val="00C3483A"/>
    <w:rsid w:val="00C74E9D"/>
    <w:rsid w:val="00C82FD3"/>
    <w:rsid w:val="00CC6B7B"/>
    <w:rsid w:val="00CD3619"/>
    <w:rsid w:val="00CD43B8"/>
    <w:rsid w:val="00CF4447"/>
    <w:rsid w:val="00D239F9"/>
    <w:rsid w:val="00D24C61"/>
    <w:rsid w:val="00D303C3"/>
    <w:rsid w:val="00D405E7"/>
    <w:rsid w:val="00D40DD2"/>
    <w:rsid w:val="00D41D56"/>
    <w:rsid w:val="00D546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18C1"/>
    <w:rsid w:val="00F81FFD"/>
    <w:rsid w:val="00F85228"/>
    <w:rsid w:val="00F85482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07517-98DA-4655-A38A-674D43BA1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03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2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79E98-02E6-4E98-B355-5FD45FF9F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408</Words>
  <Characters>2241</Characters>
  <Application>Microsoft Office Word</Application>
  <DocSecurity>0</DocSecurity>
  <Lines>86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352: Thomas Sumter Academy Girls Cross Country Team - South Carolina Legislature Online</dc:title>
  <dc:subject/>
  <dc:creator>Rosanne McDowell</dc:creator>
  <cp:keywords/>
  <dc:description/>
  <cp:lastModifiedBy>S Volk</cp:lastModifiedBy>
  <cp:revision>2</cp:revision>
  <dcterms:created xsi:type="dcterms:W3CDTF">2019-01-18T20:37:00Z</dcterms:created>
  <dcterms:modified xsi:type="dcterms:W3CDTF">2019-01-18T20:37:00Z</dcterms:modified>
</cp:coreProperties>
</file>