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A8" w:rsidRDefault="007E7BA8" w:rsidP="007E7BA8">
      <w:pPr>
        <w:widowControl w:val="0"/>
        <w:jc w:val="center"/>
      </w:pPr>
      <w:r w:rsidRPr="007E7BA8">
        <w:rPr>
          <w:b/>
        </w:rPr>
        <w:t>South Carolina General Assembly</w:t>
      </w:r>
    </w:p>
    <w:p w:rsidR="007E7BA8" w:rsidRDefault="007E7BA8" w:rsidP="007E7BA8">
      <w:pPr>
        <w:widowControl w:val="0"/>
        <w:jc w:val="center"/>
      </w:pPr>
      <w:r>
        <w:t>123rd Session, 2019-2020</w:t>
      </w:r>
    </w:p>
    <w:p w:rsidR="007E7BA8" w:rsidRDefault="007E7BA8" w:rsidP="007E7BA8">
      <w:pPr>
        <w:widowControl w:val="0"/>
        <w:jc w:val="left"/>
      </w:pPr>
    </w:p>
    <w:p w:rsidR="007E7BA8" w:rsidRDefault="007E7BA8" w:rsidP="007E7BA8">
      <w:pPr>
        <w:widowControl w:val="0"/>
        <w:jc w:val="left"/>
        <w:rPr>
          <w:b/>
        </w:rPr>
      </w:pPr>
      <w:r w:rsidRPr="007E7BA8">
        <w:rPr>
          <w:b/>
        </w:rPr>
        <w:t>H. 3561</w:t>
      </w:r>
    </w:p>
    <w:p w:rsidR="007E7BA8" w:rsidRDefault="007E7BA8" w:rsidP="007E7BA8">
      <w:pPr>
        <w:widowControl w:val="0"/>
        <w:jc w:val="left"/>
        <w:rPr>
          <w:b/>
        </w:rPr>
      </w:pPr>
    </w:p>
    <w:p w:rsidR="007E7BA8" w:rsidRDefault="007E7BA8" w:rsidP="007E7BA8">
      <w:pPr>
        <w:widowControl w:val="0"/>
        <w:jc w:val="left"/>
      </w:pPr>
      <w:r w:rsidRPr="007E7BA8">
        <w:rPr>
          <w:b/>
        </w:rPr>
        <w:t>STATUS INFORMATION</w:t>
      </w:r>
    </w:p>
    <w:p w:rsidR="007E7BA8" w:rsidRDefault="007E7BA8" w:rsidP="007E7BA8">
      <w:pPr>
        <w:widowControl w:val="0"/>
        <w:jc w:val="left"/>
      </w:pPr>
    </w:p>
    <w:p w:rsidR="007E7BA8" w:rsidRDefault="007E7BA8" w:rsidP="007E7BA8">
      <w:pPr>
        <w:widowControl w:val="0"/>
        <w:jc w:val="left"/>
      </w:pPr>
      <w:r>
        <w:t>Concurrent Resolution</w:t>
      </w:r>
    </w:p>
    <w:p w:rsidR="007E7BA8" w:rsidRDefault="00933760" w:rsidP="007E7BA8">
      <w:pPr>
        <w:widowControl w:val="0"/>
        <w:jc w:val="left"/>
      </w:pPr>
      <w:r>
        <w:t>Sponsors: Reps. Gagnon,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E7BA8" w:rsidRDefault="007E7BA8" w:rsidP="007E7BA8">
      <w:pPr>
        <w:widowControl w:val="0"/>
        <w:jc w:val="left"/>
      </w:pPr>
      <w:r>
        <w:t>Document Path: l:\council\bills\rm\1115dg19.docx</w:t>
      </w:r>
    </w:p>
    <w:p w:rsidR="007E7BA8" w:rsidRDefault="007E7BA8" w:rsidP="007E7BA8">
      <w:pPr>
        <w:widowControl w:val="0"/>
        <w:jc w:val="left"/>
      </w:pPr>
    </w:p>
    <w:p w:rsidR="00E270E1" w:rsidRDefault="00E270E1" w:rsidP="007E7BA8">
      <w:pPr>
        <w:widowControl w:val="0"/>
        <w:jc w:val="left"/>
      </w:pPr>
      <w:r>
        <w:t>Introduced in the House on January 15, 2019</w:t>
      </w:r>
    </w:p>
    <w:p w:rsidR="00E270E1" w:rsidRDefault="00E270E1" w:rsidP="007E7BA8">
      <w:pPr>
        <w:widowControl w:val="0"/>
        <w:jc w:val="left"/>
      </w:pPr>
      <w:r>
        <w:t>Introduced in the Senate on January 16, 2019</w:t>
      </w:r>
    </w:p>
    <w:p w:rsidR="00E270E1" w:rsidRDefault="00E270E1" w:rsidP="007E7BA8">
      <w:pPr>
        <w:widowControl w:val="0"/>
        <w:jc w:val="left"/>
      </w:pPr>
      <w:r>
        <w:t>Adopted by the General Assembly on January 16, 2019</w:t>
      </w:r>
    </w:p>
    <w:p w:rsidR="00E270E1" w:rsidRDefault="00E270E1" w:rsidP="007E7BA8">
      <w:pPr>
        <w:widowControl w:val="0"/>
        <w:jc w:val="left"/>
      </w:pPr>
    </w:p>
    <w:p w:rsidR="007E7BA8" w:rsidRDefault="007E7BA8" w:rsidP="007E7BA8">
      <w:pPr>
        <w:widowControl w:val="0"/>
        <w:jc w:val="left"/>
      </w:pPr>
      <w:r>
        <w:t xml:space="preserve">Summary: </w:t>
      </w:r>
      <w:r w:rsidR="000D2FAA">
        <w:t>Abbeville High School Football Team</w:t>
      </w:r>
    </w:p>
    <w:p w:rsidR="007E7BA8" w:rsidRDefault="007E7BA8" w:rsidP="007E7BA8">
      <w:pPr>
        <w:widowControl w:val="0"/>
        <w:jc w:val="left"/>
      </w:pPr>
    </w:p>
    <w:p w:rsidR="007E7BA8" w:rsidRDefault="007E7BA8" w:rsidP="007E7BA8">
      <w:pPr>
        <w:widowControl w:val="0"/>
        <w:jc w:val="left"/>
      </w:pPr>
    </w:p>
    <w:p w:rsidR="007E7BA8" w:rsidRDefault="007E7BA8" w:rsidP="007E7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BA8">
        <w:rPr>
          <w:b/>
        </w:rPr>
        <w:t>HISTORY OF LEGISLATIVE ACTIONS</w:t>
      </w:r>
    </w:p>
    <w:p w:rsidR="007E7BA8" w:rsidRDefault="007E7BA8" w:rsidP="007E7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7BA8" w:rsidRPr="007E7BA8" w:rsidRDefault="007E7BA8" w:rsidP="007E7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7BA8">
        <w:rPr>
          <w:u w:val="single"/>
        </w:rPr>
        <w:tab/>
        <w:t>Date</w:t>
      </w:r>
      <w:r w:rsidRPr="007E7BA8">
        <w:rPr>
          <w:u w:val="single"/>
        </w:rPr>
        <w:tab/>
        <w:t>Body</w:t>
      </w:r>
      <w:r w:rsidRPr="007E7BA8">
        <w:rPr>
          <w:u w:val="single"/>
        </w:rPr>
        <w:tab/>
        <w:t>Action Description with journal page number</w:t>
      </w:r>
      <w:r w:rsidRPr="007E7BA8">
        <w:rPr>
          <w:u w:val="single"/>
        </w:rPr>
        <w:tab/>
      </w:r>
    </w:p>
    <w:p w:rsidR="00B355C6" w:rsidRDefault="00B355C6" w:rsidP="00B3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B6565A">
        <w:t>Intr</w:t>
      </w:r>
      <w:r>
        <w:t xml:space="preserve">oduced, adopted, sent to Senate </w:t>
      </w:r>
      <w:r w:rsidRPr="00B6565A">
        <w:t>(</w:t>
      </w:r>
      <w:hyperlink r:id="rId7" w:history="1">
        <w:r w:rsidRPr="00B6565A">
          <w:rPr>
            <w:rStyle w:val="Hyperlink"/>
          </w:rPr>
          <w:t>House Journal</w:t>
        </w:r>
        <w:r w:rsidRPr="00B6565A">
          <w:rPr>
            <w:rStyle w:val="Hyperlink"/>
          </w:rPr>
          <w:noBreakHyphen/>
          <w:t>page 60</w:t>
        </w:r>
      </w:hyperlink>
      <w:r w:rsidRPr="00B6565A">
        <w:t>)</w:t>
      </w:r>
    </w:p>
    <w:p w:rsidR="00B355C6" w:rsidRDefault="00B355C6" w:rsidP="00B3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Senate</w:t>
      </w:r>
      <w:r>
        <w:tab/>
      </w:r>
      <w:r w:rsidRPr="00B6565A">
        <w:t>Introduced, ado</w:t>
      </w:r>
      <w:r>
        <w:t xml:space="preserve">pted, returned with concurrence </w:t>
      </w:r>
      <w:r w:rsidRPr="00B6565A">
        <w:t>(</w:t>
      </w:r>
      <w:hyperlink r:id="rId8" w:history="1">
        <w:r w:rsidRPr="00B6565A">
          <w:rPr>
            <w:rStyle w:val="Hyperlink"/>
          </w:rPr>
          <w:t>Senate Journal</w:t>
        </w:r>
        <w:r w:rsidRPr="00B6565A">
          <w:rPr>
            <w:rStyle w:val="Hyperlink"/>
          </w:rPr>
          <w:noBreakHyphen/>
          <w:t>page 4</w:t>
        </w:r>
      </w:hyperlink>
      <w:r w:rsidRPr="00B6565A">
        <w:t>)</w:t>
      </w:r>
    </w:p>
    <w:p w:rsidR="00B355C6" w:rsidRDefault="00B355C6" w:rsidP="00B3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B6565A">
        <w:t>Ret</w:t>
      </w:r>
      <w:r>
        <w:t xml:space="preserve">urned to House with concurrence </w:t>
      </w:r>
      <w:r w:rsidRPr="00B6565A">
        <w:t>(</w:t>
      </w:r>
      <w:hyperlink r:id="rId9" w:history="1">
        <w:r w:rsidRPr="00B6565A">
          <w:rPr>
            <w:rStyle w:val="Hyperlink"/>
          </w:rPr>
          <w:t>House Journal</w:t>
        </w:r>
        <w:r w:rsidRPr="00B6565A">
          <w:rPr>
            <w:rStyle w:val="Hyperlink"/>
          </w:rPr>
          <w:noBreakHyphen/>
          <w:t>page 51</w:t>
        </w:r>
      </w:hyperlink>
      <w:r w:rsidRPr="00B6565A">
        <w:t>)</w:t>
      </w:r>
    </w:p>
    <w:p w:rsidR="00B355C6" w:rsidRDefault="00B355C6" w:rsidP="00B355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E7BA8" w:rsidRDefault="007E7BA8" w:rsidP="007E7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7E7BA8">
          <w:rPr>
            <w:rStyle w:val="Hyperlink"/>
          </w:rPr>
          <w:t>legislative information</w:t>
        </w:r>
      </w:hyperlink>
      <w:r>
        <w:t xml:space="preserve"> at the website</w:t>
      </w:r>
    </w:p>
    <w:p w:rsidR="007E7BA8" w:rsidRDefault="007E7BA8" w:rsidP="007E7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BA8" w:rsidRPr="007E7BA8" w:rsidRDefault="007E7BA8" w:rsidP="007E7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7BA8" w:rsidRDefault="007E7BA8" w:rsidP="007E7BA8">
      <w:r w:rsidRPr="007E7BA8">
        <w:rPr>
          <w:b/>
        </w:rPr>
        <w:t>VERSIONS OF THIS BILL</w:t>
      </w:r>
    </w:p>
    <w:p w:rsidR="007E7BA8" w:rsidRDefault="007E7BA8" w:rsidP="007E7BA8"/>
    <w:p w:rsidR="007E7BA8" w:rsidRDefault="00C91815" w:rsidP="007E7BA8">
      <w:hyperlink r:id="rId11" w:history="1">
        <w:r w:rsidR="007E7BA8">
          <w:rPr>
            <w:rStyle w:val="Hyperlink"/>
          </w:rPr>
          <w:t>1/10/2019</w:t>
        </w:r>
      </w:hyperlink>
    </w:p>
    <w:p w:rsidR="007E7BA8" w:rsidRDefault="007E7BA8" w:rsidP="007E7BA8"/>
    <w:p w:rsidR="007E7BA8" w:rsidRDefault="007E7BA8" w:rsidP="007E7BA8">
      <w:pPr>
        <w:sectPr w:rsidR="007E7BA8" w:rsidSect="007E7B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73E4" w:rsidRDefault="003373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0D7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C6550">
        <w:t>HONOR THE ABBEVILLE HIGH SCHOOL FOOTBALL TEAM AND COACHES ON THEIR IMPRESSIVE WIN OF THE 2018 CLASS 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4D0" w:rsidRDefault="00810D79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64D0">
        <w:t xml:space="preserve">not to be denied the crown, the </w:t>
      </w:r>
      <w:r w:rsidR="005148FB">
        <w:t>Abbeville</w:t>
      </w:r>
      <w:r w:rsidR="003164D0">
        <w:t xml:space="preserve"> High School football team drove past </w:t>
      </w:r>
      <w:r w:rsidR="005148FB">
        <w:t>Barnwell</w:t>
      </w:r>
      <w:r w:rsidR="003164D0">
        <w:t xml:space="preserve"> </w:t>
      </w:r>
      <w:r w:rsidR="005148FB">
        <w:t>48</w:t>
      </w:r>
      <w:r w:rsidR="004B6A7E">
        <w:noBreakHyphen/>
      </w:r>
      <w:r w:rsidR="005148FB">
        <w:t>14</w:t>
      </w:r>
      <w:r w:rsidR="003164D0">
        <w:t xml:space="preserve"> to nail the 2018 Class AA State Championship in style; and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at the title contest, </w:t>
      </w:r>
      <w:r w:rsidR="00AE1EFE" w:rsidRPr="0089046B">
        <w:rPr>
          <w:color w:val="000000" w:themeColor="text1"/>
          <w:u w:color="000000" w:themeColor="text1"/>
        </w:rPr>
        <w:t>Abbeville built a 14</w:t>
      </w:r>
      <w:r w:rsidR="004B6A7E">
        <w:rPr>
          <w:color w:val="000000" w:themeColor="text1"/>
          <w:u w:color="000000" w:themeColor="text1"/>
        </w:rPr>
        <w:noBreakHyphen/>
      </w:r>
      <w:r w:rsidR="00AE1EFE" w:rsidRPr="0089046B">
        <w:rPr>
          <w:color w:val="000000" w:themeColor="text1"/>
          <w:u w:color="000000" w:themeColor="text1"/>
        </w:rPr>
        <w:t>0 first</w:t>
      </w:r>
      <w:r w:rsidR="004B6A7E">
        <w:rPr>
          <w:color w:val="000000" w:themeColor="text1"/>
          <w:u w:color="000000" w:themeColor="text1"/>
        </w:rPr>
        <w:noBreakHyphen/>
      </w:r>
      <w:r w:rsidR="00AE1EFE" w:rsidRPr="0089046B">
        <w:rPr>
          <w:color w:val="000000" w:themeColor="text1"/>
          <w:u w:color="000000" w:themeColor="text1"/>
        </w:rPr>
        <w:t>quarter lead and never looked back</w:t>
      </w:r>
      <w:r w:rsidR="00AE1EFE">
        <w:rPr>
          <w:color w:val="000000" w:themeColor="text1"/>
          <w:u w:color="000000" w:themeColor="text1"/>
        </w:rPr>
        <w:t>. T</w:t>
      </w:r>
      <w:r w:rsidR="00316A72">
        <w:t xml:space="preserve">he stadium at </w:t>
      </w:r>
      <w:r>
        <w:t>Columbia</w:t>
      </w:r>
      <w:r w:rsidR="004B6A7E" w:rsidRPr="004B6A7E">
        <w:t>’</w:t>
      </w:r>
      <w:r>
        <w:t xml:space="preserve">s </w:t>
      </w:r>
      <w:r w:rsidR="00316A72">
        <w:t>Benedict College</w:t>
      </w:r>
      <w:r>
        <w:t xml:space="preserve"> echoed with the cheers of exuberant </w:t>
      </w:r>
      <w:r w:rsidR="00316A72">
        <w:t>A</w:t>
      </w:r>
      <w:r w:rsidR="003835F8">
        <w:t>b</w:t>
      </w:r>
      <w:r w:rsidR="00316A72">
        <w:t>beville</w:t>
      </w:r>
      <w:r>
        <w:t xml:space="preserve"> fans, pleased to see their confident predictions of victory realized as a satisfying end to a</w:t>
      </w:r>
      <w:r w:rsidR="006B23AF">
        <w:t xml:space="preserve"> perfect</w:t>
      </w:r>
      <w:r>
        <w:t xml:space="preserve"> 1</w:t>
      </w:r>
      <w:r w:rsidR="00316A72">
        <w:t>4</w:t>
      </w:r>
      <w:r w:rsidR="004B6A7E">
        <w:noBreakHyphen/>
      </w:r>
      <w:r w:rsidR="00316A72">
        <w:t>0</w:t>
      </w:r>
      <w:r>
        <w:t xml:space="preserve"> season. By the end of the title game, the </w:t>
      </w:r>
      <w:r w:rsidR="006B23AF">
        <w:t>Panthers</w:t>
      </w:r>
      <w:r w:rsidR="004B6A7E" w:rsidRPr="004B6A7E">
        <w:t>’</w:t>
      </w:r>
      <w:r>
        <w:t xml:space="preserve"> admirers were already looking with anticipation toward a repeat performance next year; and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C556DF">
        <w:rPr>
          <w:rFonts w:eastAsiaTheme="minorHAnsi"/>
          <w:color w:val="000000" w:themeColor="text1"/>
          <w:szCs w:val="22"/>
          <w:u w:color="000000" w:themeColor="text1"/>
        </w:rPr>
        <w:t>Jamie Nickles</w:t>
      </w:r>
      <w:r w:rsidR="008C17FE">
        <w:rPr>
          <w:rFonts w:eastAsiaTheme="minorHAnsi"/>
          <w:color w:val="000000" w:themeColor="text1"/>
          <w:szCs w:val="22"/>
          <w:u w:color="000000" w:themeColor="text1"/>
        </w:rPr>
        <w:t>, with the support of his fine staff,</w:t>
      </w:r>
      <w:r w:rsidR="00C556D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built his football program into a championship team that refused to settle for second best; and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401F" w:rsidRDefault="004F401F" w:rsidP="004F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9046B">
        <w:rPr>
          <w:color w:val="000000" w:themeColor="text1"/>
          <w:u w:color="000000" w:themeColor="text1"/>
        </w:rPr>
        <w:t>t</w:t>
      </w:r>
      <w:r w:rsidR="004B6A7E" w:rsidRPr="004B6A7E">
        <w:rPr>
          <w:color w:val="000000" w:themeColor="text1"/>
          <w:u w:color="000000" w:themeColor="text1"/>
        </w:rPr>
        <w:t>’</w:t>
      </w:r>
      <w:r w:rsidRPr="0089046B">
        <w:rPr>
          <w:color w:val="000000" w:themeColor="text1"/>
          <w:u w:color="000000" w:themeColor="text1"/>
        </w:rPr>
        <w:t xml:space="preserve">s the fourth straight state crown for the </w:t>
      </w:r>
      <w:r w:rsidR="00A456A5">
        <w:rPr>
          <w:color w:val="000000" w:themeColor="text1"/>
          <w:u w:color="000000" w:themeColor="text1"/>
        </w:rPr>
        <w:t xml:space="preserve">Abbeville </w:t>
      </w:r>
      <w:r w:rsidRPr="0089046B">
        <w:rPr>
          <w:color w:val="000000" w:themeColor="text1"/>
          <w:u w:color="000000" w:themeColor="text1"/>
        </w:rPr>
        <w:t xml:space="preserve">Panthers, who won their sixth title </w:t>
      </w:r>
      <w:r w:rsidR="00AE5061">
        <w:rPr>
          <w:color w:val="000000" w:themeColor="text1"/>
          <w:u w:color="000000" w:themeColor="text1"/>
        </w:rPr>
        <w:t xml:space="preserve">of </w:t>
      </w:r>
      <w:r w:rsidRPr="0089046B">
        <w:rPr>
          <w:color w:val="000000" w:themeColor="text1"/>
          <w:u w:color="000000" w:themeColor="text1"/>
        </w:rPr>
        <w:t>this decade, extended their winning streak to 22 straight, and have won 54 of their past 58</w:t>
      </w:r>
      <w:r>
        <w:rPr>
          <w:color w:val="000000" w:themeColor="text1"/>
          <w:u w:color="000000" w:themeColor="text1"/>
        </w:rPr>
        <w:t>; and</w:t>
      </w:r>
    </w:p>
    <w:p w:rsidR="004F401F" w:rsidRDefault="004F401F" w:rsidP="004F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519E8">
        <w:t>Panthers</w:t>
      </w:r>
      <w:r>
        <w:t xml:space="preserve"> once again have given their school and community reason to be proud of their accomplishments, and the members of the </w:t>
      </w:r>
      <w:r w:rsidR="009805D6">
        <w:t>General Assembly</w:t>
      </w:r>
      <w:r>
        <w:t xml:space="preserve"> take great pleasure in adding their collective voice to the many encomiums flowing in</w:t>
      </w:r>
      <w:r w:rsidR="00DF5DE8">
        <w:t xml:space="preserve"> </w:t>
      </w:r>
      <w:r>
        <w:t>to this outstanding group of young athletes. Now, therefore,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9E8" w:rsidRDefault="009519E8" w:rsidP="00951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6E" w:rsidRDefault="003164D0" w:rsidP="00716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9519E8">
        <w:t>General Assembly</w:t>
      </w:r>
      <w:r>
        <w:t xml:space="preserve">, by this resolution, honor the </w:t>
      </w:r>
      <w:r w:rsidR="0071616E">
        <w:t>Abbeville High School football team and coaches on their impressive win of the 2018 Class AA State Championship.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B4FAE">
        <w:t>Dr.</w:t>
      </w:r>
      <w:r>
        <w:t xml:space="preserve"> </w:t>
      </w:r>
      <w:r w:rsidR="003B4FAE">
        <w:t xml:space="preserve">Charles Costner, principal, </w:t>
      </w:r>
      <w:r>
        <w:t xml:space="preserve">and Coach </w:t>
      </w:r>
      <w:r w:rsidR="003B4FAE">
        <w:t>Jamie Nickles</w:t>
      </w:r>
      <w:r>
        <w:t xml:space="preserve"> of </w:t>
      </w:r>
      <w:r w:rsidR="003B4FAE">
        <w:t>Abbeville</w:t>
      </w:r>
      <w:r>
        <w:t xml:space="preserve"> High School.</w:t>
      </w:r>
    </w:p>
    <w:p w:rsidR="00851E2A" w:rsidRDefault="004B6A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BA8" w:rsidRDefault="007E7BA8" w:rsidP="007E7BA8">
      <w:pPr>
        <w:suppressAutoHyphens/>
      </w:pPr>
    </w:p>
    <w:sectPr w:rsidR="007E7BA8" w:rsidSect="007E7BA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D79" w:rsidRDefault="00810D79" w:rsidP="009F0C77">
      <w:r>
        <w:separator/>
      </w:r>
    </w:p>
  </w:endnote>
  <w:endnote w:type="continuationSeparator" w:id="0">
    <w:p w:rsidR="00810D79" w:rsidRDefault="00810D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0D8F6A-4E8F-4B9F-B294-D02BDD4AE4F3}"/>
    <w:embedBold r:id="rId2" w:fontKey="{5EFB54E0-AAA7-44E5-BBB9-8D64B7CEC9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8AF1CD3-7159-4B87-B1AF-90260C2271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E06082-D07A-49B8-A43A-5768C7FCC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9C0723-5984-4AD5-8107-C31917588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BA8" w:rsidRPr="003373E4" w:rsidRDefault="007E7BA8" w:rsidP="003373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37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D79" w:rsidRDefault="00810D79" w:rsidP="009F0C77">
      <w:r>
        <w:separator/>
      </w:r>
    </w:p>
  </w:footnote>
  <w:footnote w:type="continuationSeparator" w:id="0">
    <w:p w:rsidR="00810D79" w:rsidRDefault="00810D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DG19"/>
    <w:docVar w:name="CoverBillType" w:val="c"/>
    <w:docVar w:name="DocPath" w:val="L:\Council\bills\RM\1115DG19.DOCX"/>
    <w:docVar w:name="dvBillNumber" w:val="3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0D79"/>
    <w:rsid w:val="00011869"/>
    <w:rsid w:val="00015CD6"/>
    <w:rsid w:val="000D2FA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2F3"/>
    <w:rsid w:val="002E5912"/>
    <w:rsid w:val="00301B21"/>
    <w:rsid w:val="003164D0"/>
    <w:rsid w:val="00316A72"/>
    <w:rsid w:val="00325348"/>
    <w:rsid w:val="0032732C"/>
    <w:rsid w:val="00336AD0"/>
    <w:rsid w:val="003373E4"/>
    <w:rsid w:val="003557AB"/>
    <w:rsid w:val="0037079A"/>
    <w:rsid w:val="003835F8"/>
    <w:rsid w:val="003B4FA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B83"/>
    <w:rsid w:val="004B4FF7"/>
    <w:rsid w:val="004B6A7E"/>
    <w:rsid w:val="004E7D54"/>
    <w:rsid w:val="004F401F"/>
    <w:rsid w:val="005148FB"/>
    <w:rsid w:val="005273C6"/>
    <w:rsid w:val="00530A69"/>
    <w:rsid w:val="005344F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3AF"/>
    <w:rsid w:val="006D58AA"/>
    <w:rsid w:val="0071616E"/>
    <w:rsid w:val="00734F00"/>
    <w:rsid w:val="007A70AE"/>
    <w:rsid w:val="007E7BA8"/>
    <w:rsid w:val="00810D79"/>
    <w:rsid w:val="008362E8"/>
    <w:rsid w:val="00851E2A"/>
    <w:rsid w:val="0085786E"/>
    <w:rsid w:val="008A1768"/>
    <w:rsid w:val="008A489F"/>
    <w:rsid w:val="008C17FE"/>
    <w:rsid w:val="008C6550"/>
    <w:rsid w:val="008F0F33"/>
    <w:rsid w:val="008F4429"/>
    <w:rsid w:val="00933760"/>
    <w:rsid w:val="0094021A"/>
    <w:rsid w:val="009519E8"/>
    <w:rsid w:val="009805D6"/>
    <w:rsid w:val="009B44AF"/>
    <w:rsid w:val="009C6A0B"/>
    <w:rsid w:val="009F0C77"/>
    <w:rsid w:val="009F4DD1"/>
    <w:rsid w:val="00A02543"/>
    <w:rsid w:val="00A41684"/>
    <w:rsid w:val="00A456A5"/>
    <w:rsid w:val="00A64E80"/>
    <w:rsid w:val="00A72BCD"/>
    <w:rsid w:val="00A741D9"/>
    <w:rsid w:val="00A833AB"/>
    <w:rsid w:val="00A9741D"/>
    <w:rsid w:val="00AA1C36"/>
    <w:rsid w:val="00AC34A2"/>
    <w:rsid w:val="00AD1C9A"/>
    <w:rsid w:val="00AD4B17"/>
    <w:rsid w:val="00AE0E7D"/>
    <w:rsid w:val="00AE1EFE"/>
    <w:rsid w:val="00AE5061"/>
    <w:rsid w:val="00B355C6"/>
    <w:rsid w:val="00B412D4"/>
    <w:rsid w:val="00BE3C22"/>
    <w:rsid w:val="00C0345E"/>
    <w:rsid w:val="00C31C95"/>
    <w:rsid w:val="00C3483A"/>
    <w:rsid w:val="00C556DF"/>
    <w:rsid w:val="00C74E9D"/>
    <w:rsid w:val="00C826DD"/>
    <w:rsid w:val="00C82FA9"/>
    <w:rsid w:val="00C82FD3"/>
    <w:rsid w:val="00C92819"/>
    <w:rsid w:val="00C9390B"/>
    <w:rsid w:val="00CB5DDB"/>
    <w:rsid w:val="00CC6B7B"/>
    <w:rsid w:val="00CD2089"/>
    <w:rsid w:val="00D01150"/>
    <w:rsid w:val="00D506B7"/>
    <w:rsid w:val="00D55868"/>
    <w:rsid w:val="00D73A67"/>
    <w:rsid w:val="00D970A9"/>
    <w:rsid w:val="00DF3845"/>
    <w:rsid w:val="00DF5DE8"/>
    <w:rsid w:val="00E270E1"/>
    <w:rsid w:val="00E37610"/>
    <w:rsid w:val="00E41911"/>
    <w:rsid w:val="00E44B57"/>
    <w:rsid w:val="00E92EEF"/>
    <w:rsid w:val="00EC6A5B"/>
    <w:rsid w:val="00ED0C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D6AA6E-E11B-4AEA-9386-E7EE65A5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5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5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7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6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3561_20190110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561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11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4EAAB-A46F-4F60-8592-E23841C8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3561: Abbeville High School Football Team - South Carolina Legislature Online</dc:title>
  <dc:creator>Rosanne McDowell</dc:creator>
  <cp:lastModifiedBy>S Wilson</cp:lastModifiedBy>
  <cp:revision>2</cp:revision>
  <cp:lastPrinted>2019-01-10T15:13:00Z</cp:lastPrinted>
  <dcterms:created xsi:type="dcterms:W3CDTF">2020-03-09T19:23:00Z</dcterms:created>
  <dcterms:modified xsi:type="dcterms:W3CDTF">2020-03-09T19:23:00Z</dcterms:modified>
</cp:coreProperties>
</file>